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68D" w:rsidRDefault="009C7237">
      <w:pPr>
        <w:pStyle w:val="Pagedecouverture"/>
        <w:rPr>
          <w:noProof/>
          <w:lang w:val="bg-BG" w:eastAsia="en-GB"/>
        </w:rPr>
      </w:pPr>
      <w:bookmarkStart w:id="0" w:name="LW_BM_COVERPAGE"/>
      <w:r>
        <w:rPr>
          <w:noProof/>
          <w:lang w:val="bg-BG"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1C75CCF2B4E64143B6A23839E6EC2854" style="width:450pt;height:321pt">
            <v:imagedata r:id="rId9" o:title=""/>
          </v:shape>
        </w:pict>
      </w:r>
    </w:p>
    <w:bookmarkEnd w:id="0"/>
    <w:p w:rsidR="0085568D" w:rsidRDefault="0085568D">
      <w:pPr>
        <w:rPr>
          <w:noProof/>
          <w:lang w:val="bg-BG" w:eastAsia="en-GB"/>
        </w:rPr>
        <w:sectPr w:rsidR="0085568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1417" w:bottom="1134" w:left="1417" w:header="709" w:footer="709" w:gutter="0"/>
          <w:pgNumType w:start="1"/>
          <w:cols w:space="720"/>
          <w:docGrid w:linePitch="326"/>
        </w:sectPr>
      </w:pPr>
    </w:p>
    <w:p w:rsidR="0085568D" w:rsidRDefault="009C7237">
      <w:pPr>
        <w:pStyle w:val="Heading1"/>
        <w:spacing w:before="0" w:after="0"/>
        <w:rPr>
          <w:noProof/>
          <w:lang w:val="bg-BG"/>
        </w:rPr>
      </w:pPr>
      <w:r>
        <w:rPr>
          <w:noProof/>
          <w:lang w:val="bg-BG"/>
        </w:rPr>
        <w:lastRenderedPageBreak/>
        <w:t>Правно основание и цел на доклада</w:t>
      </w: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85568D" w:rsidRDefault="009C7237">
      <w:pPr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 xml:space="preserve">Свързаните с нефт и газ дейности в крайбрежни води изпълняват </w:t>
      </w:r>
      <w:r>
        <w:rPr>
          <w:noProof/>
          <w:szCs w:val="24"/>
          <w:lang w:val="bg-BG"/>
        </w:rPr>
        <w:t>важна роля за увеличаване на собственото производство на енергия в ЕС, като по този начин допринасят за сигурността на енергийните доставки в ЕС. Тези дейности обаче трябва да се извършват, като се прилагат най-добри практики и най-високите нива на безопас</w:t>
      </w:r>
      <w:r>
        <w:rPr>
          <w:noProof/>
          <w:szCs w:val="24"/>
          <w:lang w:val="bg-BG"/>
        </w:rPr>
        <w:t>ност. След трагедията с платформата „Deepwater Horizon“ в Мексиканския залив Комисията предложи ново законодателство за тази цел. На 12 юни 2013 г. беше приета Директива 2013/30/ЕС относно безопасността на свързаните с нефт и газ дейности в крайбрежни води</w:t>
      </w:r>
      <w:r>
        <w:rPr>
          <w:rStyle w:val="FootnoteReference"/>
          <w:noProof/>
          <w:szCs w:val="24"/>
          <w:lang w:val="bg-BG"/>
        </w:rPr>
        <w:footnoteReference w:id="1"/>
      </w:r>
      <w:r>
        <w:rPr>
          <w:noProof/>
          <w:szCs w:val="24"/>
          <w:lang w:val="bg-BG"/>
        </w:rPr>
        <w:t xml:space="preserve"> (наричана по-долу: ДБКВ (Директива относно безопасността в крайбрежните води) или Директивата). До 19 юли 2015 г. държавите членки трябваше да въведат в сила законовите, подзаконовите и административните разпоредби, необходими за осигуряване на съответст</w:t>
      </w:r>
      <w:r>
        <w:rPr>
          <w:noProof/>
          <w:szCs w:val="24"/>
          <w:lang w:val="bg-BG"/>
        </w:rPr>
        <w:t xml:space="preserve">вието с ДБКВ. </w:t>
      </w: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85568D" w:rsidRDefault="009C7237">
      <w:pPr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 xml:space="preserve">Комисията все още не е приключила своята оценка дали националното законодателство на държавите членки съответства напълно на Директивата относно безопасността в крайбрежните води. Освен това не всички държави членки са уведомили Комисията, </w:t>
      </w:r>
      <w:r>
        <w:rPr>
          <w:noProof/>
          <w:szCs w:val="24"/>
          <w:lang w:val="bg-BG"/>
        </w:rPr>
        <w:t xml:space="preserve">че са приложили изцяло Директивата. Като прилага въведените процедури, Комисията ще проследи този процес за всяка държава членка на двустранна основа с оглед на осигуряване на пълното транспониране възможно най-скоро. Обезпечаването на подходящ персонал и </w:t>
      </w:r>
      <w:r>
        <w:rPr>
          <w:noProof/>
          <w:szCs w:val="24"/>
          <w:lang w:val="bg-BG"/>
        </w:rPr>
        <w:t>административен капацитет на органите продължава да бъде основен елемент за извършването на всички задачи по отношение на осигуряването на високо ниво на безопасност на свързаните с нефт и газ дейности в крайбрежни води.</w:t>
      </w: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85568D" w:rsidRDefault="009C7237">
      <w:pPr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>С цел да се съобразят с изисквания</w:t>
      </w:r>
      <w:r>
        <w:rPr>
          <w:noProof/>
          <w:szCs w:val="24"/>
          <w:lang w:val="bg-BG"/>
        </w:rPr>
        <w:t xml:space="preserve">та на ДБКВ, считано от месец юли 2015 г. всяка държава членка трябва </w:t>
      </w:r>
      <w:r>
        <w:rPr>
          <w:i/>
          <w:noProof/>
          <w:szCs w:val="24"/>
          <w:lang w:val="bg-BG"/>
        </w:rPr>
        <w:t>inter alia</w:t>
      </w:r>
      <w:r>
        <w:rPr>
          <w:noProof/>
          <w:szCs w:val="24"/>
          <w:lang w:val="bg-BG"/>
        </w:rPr>
        <w:t xml:space="preserve"> да е определила орган („компетентен орган“), който може да изпълнява регулаторните функции, които Директивата изисква от държавите членки да осъществяват. В членове 8 и 9 от ДБ</w:t>
      </w:r>
      <w:r>
        <w:rPr>
          <w:noProof/>
          <w:szCs w:val="24"/>
          <w:lang w:val="bg-BG"/>
        </w:rPr>
        <w:t xml:space="preserve">КВ, заедно с приложение III към нея, са посочени разпоредбите и задълженията, организационните мерки и процедурите на компетентните органи на държавите членки, които са необходими за изпълнението на всички необходими функции. </w:t>
      </w: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85568D" w:rsidRDefault="009C7237">
      <w:pPr>
        <w:spacing w:after="0"/>
        <w:rPr>
          <w:noProof/>
          <w:lang w:val="bg-BG"/>
        </w:rPr>
      </w:pPr>
      <w:r>
        <w:rPr>
          <w:noProof/>
          <w:szCs w:val="24"/>
          <w:lang w:val="bg-BG"/>
        </w:rPr>
        <w:t>Според член 27, параграф 4 о</w:t>
      </w:r>
      <w:r>
        <w:rPr>
          <w:noProof/>
          <w:szCs w:val="24"/>
          <w:lang w:val="bg-BG"/>
        </w:rPr>
        <w:t>т Директивата Комисията е длъжна да представи на държавите членки доклад за адекватността на националните експертни ресурси за целите на изпълнението на предвидените в Директивата регулаторни функции, който при необходимост да съдържа предложения за осигур</w:t>
      </w:r>
      <w:r>
        <w:rPr>
          <w:noProof/>
          <w:szCs w:val="24"/>
          <w:lang w:val="bg-BG"/>
        </w:rPr>
        <w:t xml:space="preserve">яване на подходящи ресурси за компетентните органи на всички държави членки </w:t>
      </w:r>
      <w:r>
        <w:rPr>
          <w:noProof/>
          <w:lang w:val="bg-BG"/>
        </w:rPr>
        <w:t>(например общ бюджет, персонал и оборудване), за да изпълняват техните функции. През 2013 г. и 2014 г. Комисията работи в тясно сътрудничество с държавите членки, предимно в рамкит</w:t>
      </w:r>
      <w:r>
        <w:rPr>
          <w:noProof/>
          <w:lang w:val="bg-BG"/>
        </w:rPr>
        <w:t>е на Групата на компетентните органи на ЕС по въпросите на добива на нефт и газ в морски райони (EUOAG)</w:t>
      </w:r>
      <w:r>
        <w:rPr>
          <w:rStyle w:val="FootnoteReference"/>
          <w:noProof/>
          <w:lang w:val="bg-BG"/>
        </w:rPr>
        <w:footnoteReference w:id="2"/>
      </w:r>
      <w:r>
        <w:rPr>
          <w:noProof/>
          <w:lang w:val="bg-BG"/>
        </w:rPr>
        <w:t xml:space="preserve">, за да направи оценка на техните налични </w:t>
      </w:r>
      <w:r>
        <w:rPr>
          <w:noProof/>
          <w:lang w:val="bg-BG"/>
        </w:rPr>
        <w:lastRenderedPageBreak/>
        <w:t>ресурси и плановете им за по-нататъшно изграждане на капацитета на техните компетентни органи. През месец юни </w:t>
      </w:r>
      <w:r>
        <w:rPr>
          <w:noProof/>
          <w:lang w:val="bg-BG"/>
        </w:rPr>
        <w:t xml:space="preserve">2014 г. Комисията представи своите констатации пред представителите на държавите членки в EUOAG и в рамките на специален семинар ги обсъди с делегатите на EUOAG. Комисията представи констатациите също така на среща на работна група „Енергетика“ на Съвета, </w:t>
      </w:r>
      <w:r>
        <w:rPr>
          <w:noProof/>
          <w:lang w:val="bg-BG"/>
        </w:rPr>
        <w:t xml:space="preserve">в рамките на която държавите членки поискаха от Комисията да направи по-нататъшна оценка на ситуацията в държавите членки и по-специално на техните планове за изграждане на капацитет в контекста на транспонирането на ДБКВ, като оценката бъде представена в </w:t>
      </w:r>
      <w:r>
        <w:rPr>
          <w:noProof/>
          <w:lang w:val="bg-BG"/>
        </w:rPr>
        <w:t>задълбочен писмен доклад. След това службите на Комисията продължиха да осъществяват обмен с държавите членки на двустранна основа.</w:t>
      </w:r>
    </w:p>
    <w:p w:rsidR="0085568D" w:rsidRDefault="0085568D">
      <w:pPr>
        <w:spacing w:after="0"/>
        <w:rPr>
          <w:noProof/>
          <w:lang w:val="bg-BG"/>
        </w:rPr>
      </w:pPr>
    </w:p>
    <w:p w:rsidR="0085568D" w:rsidRDefault="009C7237">
      <w:pPr>
        <w:spacing w:after="0"/>
        <w:rPr>
          <w:noProof/>
          <w:lang w:val="bg-BG"/>
        </w:rPr>
      </w:pPr>
      <w:r>
        <w:rPr>
          <w:noProof/>
          <w:lang w:val="bg-BG"/>
        </w:rPr>
        <w:t>В отговор на това искане от страна на държавите членки и предвид задължението си по член 27, параграф 4 от ДБКВ Комисията п</w:t>
      </w:r>
      <w:r>
        <w:rPr>
          <w:noProof/>
          <w:lang w:val="bg-BG"/>
        </w:rPr>
        <w:t xml:space="preserve">редставя настоящия доклад и придружаващия работен документ на службите на Комисията </w:t>
      </w:r>
      <w:r>
        <w:rPr>
          <w:noProof/>
          <w:u w:val="single"/>
          <w:lang w:val="bg-BG"/>
        </w:rPr>
        <w:t>за националните експертни ресурси</w:t>
      </w:r>
      <w:r>
        <w:rPr>
          <w:noProof/>
          <w:lang w:val="bg-BG"/>
        </w:rPr>
        <w:t xml:space="preserve"> на компетентните органи на държавите членки и </w:t>
      </w:r>
      <w:r>
        <w:rPr>
          <w:noProof/>
          <w:u w:val="single"/>
          <w:lang w:val="bg-BG"/>
        </w:rPr>
        <w:t>за тяхната адекватност за целите на изпълнението на предвидените в ДБКВ регулаторни функции</w:t>
      </w:r>
      <w:r>
        <w:rPr>
          <w:noProof/>
          <w:lang w:val="bg-BG"/>
        </w:rPr>
        <w:t>.</w:t>
      </w:r>
    </w:p>
    <w:p w:rsidR="0085568D" w:rsidRDefault="0085568D">
      <w:pPr>
        <w:pStyle w:val="Text1"/>
        <w:spacing w:after="0"/>
        <w:ind w:left="0"/>
        <w:rPr>
          <w:rFonts w:eastAsia="Calibri"/>
          <w:noProof/>
          <w:szCs w:val="24"/>
          <w:lang w:val="bg-BG"/>
        </w:rPr>
      </w:pPr>
    </w:p>
    <w:p w:rsidR="0085568D" w:rsidRDefault="009C7237">
      <w:pPr>
        <w:pStyle w:val="Text1"/>
        <w:spacing w:after="0"/>
        <w:ind w:left="0"/>
        <w:rPr>
          <w:noProof/>
          <w:lang w:val="bg-BG"/>
        </w:rPr>
      </w:pPr>
      <w:r>
        <w:rPr>
          <w:rFonts w:eastAsia="Calibri"/>
          <w:noProof/>
          <w:szCs w:val="24"/>
          <w:lang w:val="bg-BG"/>
        </w:rPr>
        <w:t>Работният документ на службите на Комисията</w:t>
      </w:r>
      <w:r>
        <w:rPr>
          <w:noProof/>
          <w:lang w:val="bg-BG"/>
        </w:rPr>
        <w:t xml:space="preserve"> (част 1) </w:t>
      </w:r>
      <w:r>
        <w:rPr>
          <w:rFonts w:eastAsia="Calibri"/>
          <w:noProof/>
          <w:szCs w:val="24"/>
          <w:lang w:val="bg-BG"/>
        </w:rPr>
        <w:t>съдържа подробни данни относно приложената методика и използваната информационна база за настоящия доклад</w:t>
      </w:r>
      <w:r>
        <w:rPr>
          <w:noProof/>
          <w:lang w:val="bg-BG"/>
        </w:rPr>
        <w:t>.</w:t>
      </w:r>
    </w:p>
    <w:p w:rsidR="0085568D" w:rsidRDefault="0085568D">
      <w:pPr>
        <w:pStyle w:val="Text1"/>
        <w:spacing w:after="0"/>
        <w:ind w:left="0"/>
        <w:rPr>
          <w:noProof/>
          <w:lang w:val="bg-BG"/>
        </w:rPr>
      </w:pP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85568D" w:rsidRDefault="009C7237">
      <w:pPr>
        <w:pStyle w:val="Heading1"/>
        <w:spacing w:before="0" w:after="0"/>
        <w:rPr>
          <w:noProof/>
          <w:lang w:val="bg-BG"/>
        </w:rPr>
      </w:pPr>
      <w:r>
        <w:rPr>
          <w:noProof/>
          <w:lang w:val="bg-BG"/>
        </w:rPr>
        <w:t xml:space="preserve">Функции на компетентните органи и съответстващите им категории експертен опит с оглед на </w:t>
      </w:r>
      <w:r>
        <w:rPr>
          <w:noProof/>
          <w:lang w:val="bg-BG"/>
        </w:rPr>
        <w:t>изпълнението с ДБКВ</w:t>
      </w:r>
    </w:p>
    <w:p w:rsidR="0085568D" w:rsidRDefault="0085568D">
      <w:pPr>
        <w:pStyle w:val="Text1"/>
        <w:spacing w:after="0"/>
        <w:rPr>
          <w:noProof/>
          <w:lang w:val="bg-BG"/>
        </w:rPr>
      </w:pPr>
    </w:p>
    <w:p w:rsidR="0085568D" w:rsidRDefault="009C7237">
      <w:pPr>
        <w:pStyle w:val="Text1"/>
        <w:spacing w:after="0"/>
        <w:ind w:left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 xml:space="preserve">Установеният компетентен орган на държавата членка трябва да бъде в състояние да изпълнява изискваните регулаторни функции. С оглед на </w:t>
      </w:r>
      <w:r>
        <w:rPr>
          <w:noProof/>
          <w:szCs w:val="24"/>
          <w:u w:val="single"/>
          <w:lang w:val="bg-BG"/>
        </w:rPr>
        <w:t>ефективното изпълняване на регулаторните функции</w:t>
      </w:r>
      <w:r>
        <w:rPr>
          <w:noProof/>
          <w:szCs w:val="24"/>
          <w:lang w:val="bg-BG"/>
        </w:rPr>
        <w:t xml:space="preserve"> компетентният орган има нужда от съответната органи</w:t>
      </w:r>
      <w:r>
        <w:rPr>
          <w:noProof/>
          <w:szCs w:val="24"/>
          <w:lang w:val="bg-BG"/>
        </w:rPr>
        <w:t xml:space="preserve">зация, включително </w:t>
      </w:r>
      <w:r>
        <w:rPr>
          <w:noProof/>
          <w:szCs w:val="24"/>
          <w:u w:val="single"/>
          <w:lang w:val="bg-BG"/>
        </w:rPr>
        <w:t>политики, процедури и процеси</w:t>
      </w:r>
      <w:r>
        <w:rPr>
          <w:noProof/>
          <w:szCs w:val="24"/>
          <w:lang w:val="bg-BG"/>
        </w:rPr>
        <w:t xml:space="preserve">, </w:t>
      </w:r>
      <w:r>
        <w:rPr>
          <w:noProof/>
          <w:szCs w:val="24"/>
          <w:u w:val="single"/>
          <w:lang w:val="bg-BG"/>
        </w:rPr>
        <w:t xml:space="preserve">набор от технически и регулаторни компетенции </w:t>
      </w:r>
      <w:r>
        <w:rPr>
          <w:noProof/>
          <w:szCs w:val="24"/>
          <w:lang w:val="bg-BG"/>
        </w:rPr>
        <w:t xml:space="preserve">(специфични за сектора на дейности в крайбрежни води), както и от </w:t>
      </w:r>
      <w:r>
        <w:rPr>
          <w:noProof/>
          <w:szCs w:val="24"/>
          <w:u w:val="single"/>
          <w:lang w:val="bg-BG"/>
        </w:rPr>
        <w:t>договорености със заинтересованите страни</w:t>
      </w:r>
      <w:r>
        <w:rPr>
          <w:noProof/>
          <w:szCs w:val="24"/>
          <w:lang w:val="bg-BG"/>
        </w:rPr>
        <w:t>. Въпреки това към момента, в който Комисията събра д</w:t>
      </w:r>
      <w:r>
        <w:rPr>
          <w:noProof/>
          <w:szCs w:val="24"/>
          <w:lang w:val="bg-BG"/>
        </w:rPr>
        <w:t>анните за този анализ, всички държави членки не бяха установили напълно функциониращи компетентни органи, което включва транспонирането на съответната част от ДБКВ.</w:t>
      </w:r>
    </w:p>
    <w:p w:rsidR="0085568D" w:rsidRDefault="0085568D">
      <w:pPr>
        <w:pStyle w:val="Text1"/>
        <w:spacing w:after="0"/>
        <w:ind w:left="0"/>
        <w:rPr>
          <w:noProof/>
          <w:szCs w:val="24"/>
          <w:lang w:val="bg-BG"/>
        </w:rPr>
      </w:pPr>
    </w:p>
    <w:p w:rsidR="0085568D" w:rsidRDefault="0085568D">
      <w:pPr>
        <w:pStyle w:val="Text1"/>
        <w:spacing w:after="0"/>
        <w:ind w:left="0"/>
        <w:rPr>
          <w:noProof/>
          <w:lang w:val="bg-BG"/>
        </w:rPr>
      </w:pPr>
    </w:p>
    <w:p w:rsidR="0085568D" w:rsidRDefault="009C7237">
      <w:pPr>
        <w:pStyle w:val="Heading2"/>
        <w:spacing w:after="0"/>
        <w:rPr>
          <w:noProof/>
          <w:lang w:val="bg-BG"/>
        </w:rPr>
      </w:pPr>
      <w:r>
        <w:rPr>
          <w:noProof/>
          <w:lang w:val="bg-BG"/>
        </w:rPr>
        <w:t>Преглед на характерните регулаторни функции, компетенции и процеси</w:t>
      </w: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85568D" w:rsidRDefault="009C7237">
      <w:pPr>
        <w:spacing w:after="0"/>
        <w:rPr>
          <w:noProof/>
          <w:szCs w:val="24"/>
          <w:lang w:val="bg-BG"/>
        </w:rPr>
      </w:pPr>
      <w:r>
        <w:rPr>
          <w:noProof/>
          <w:lang w:val="bg-BG"/>
        </w:rPr>
        <w:t>С цел да бъде анализи</w:t>
      </w:r>
      <w:r>
        <w:rPr>
          <w:noProof/>
          <w:lang w:val="bg-BG"/>
        </w:rPr>
        <w:t>ран и определен обхватът на регулаторните функции, помощните регулаторни системи и съответните компетентции на персонала</w:t>
      </w:r>
      <w:r>
        <w:rPr>
          <w:noProof/>
          <w:szCs w:val="24"/>
          <w:lang w:val="bg-BG"/>
        </w:rPr>
        <w:t xml:space="preserve"> беше използван съществуващ, напълно функциониращ компетентен орган, който вече работи в регулаторна среда, </w:t>
      </w:r>
      <w:r>
        <w:rPr>
          <w:noProof/>
          <w:lang w:val="bg-BG"/>
        </w:rPr>
        <w:t>сходна на предвижданата спор</w:t>
      </w:r>
      <w:r>
        <w:rPr>
          <w:noProof/>
          <w:lang w:val="bg-BG"/>
        </w:rPr>
        <w:t>ед ДБКВ. Основните функции са следните</w:t>
      </w:r>
      <w:r>
        <w:rPr>
          <w:noProof/>
          <w:szCs w:val="24"/>
          <w:lang w:val="bg-BG"/>
        </w:rPr>
        <w:t>:</w:t>
      </w: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85568D" w:rsidRDefault="009C7237">
      <w:pPr>
        <w:numPr>
          <w:ilvl w:val="0"/>
          <w:numId w:val="20"/>
        </w:numPr>
        <w:spacing w:after="0"/>
        <w:contextualSpacing/>
        <w:jc w:val="left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>оценка на доклади за големите опасности (ДГО) и на уведомленията за проекти за нови инсталации (както за производствени, така и за непроизводствени инсталации),</w:t>
      </w:r>
    </w:p>
    <w:p w:rsidR="0085568D" w:rsidRDefault="009C7237">
      <w:pPr>
        <w:numPr>
          <w:ilvl w:val="0"/>
          <w:numId w:val="20"/>
        </w:numPr>
        <w:spacing w:after="0"/>
        <w:contextualSpacing/>
        <w:jc w:val="left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>оценка на уведомленията за сондажни дейности и информа</w:t>
      </w:r>
      <w:r>
        <w:rPr>
          <w:noProof/>
          <w:szCs w:val="24"/>
          <w:lang w:val="bg-BG"/>
        </w:rPr>
        <w:t>ция за тях,</w:t>
      </w:r>
    </w:p>
    <w:p w:rsidR="0085568D" w:rsidRDefault="009C7237">
      <w:pPr>
        <w:numPr>
          <w:ilvl w:val="0"/>
          <w:numId w:val="20"/>
        </w:numPr>
        <w:spacing w:after="0"/>
        <w:contextualSpacing/>
        <w:jc w:val="left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lastRenderedPageBreak/>
        <w:t>оценка на информацията за съществено изменение и пълен периодичен преглед на всеки 5 години във връзка с вече приети доклади за големите опасности,</w:t>
      </w:r>
    </w:p>
    <w:p w:rsidR="0085568D" w:rsidRDefault="009C7237">
      <w:pPr>
        <w:pStyle w:val="ListParagraph"/>
        <w:numPr>
          <w:ilvl w:val="0"/>
          <w:numId w:val="20"/>
        </w:numPr>
        <w:rPr>
          <w:noProof/>
          <w:szCs w:val="24"/>
          <w:lang w:val="bg-BG"/>
        </w:rPr>
      </w:pPr>
      <w:r>
        <w:rPr>
          <w:rFonts w:ascii="Times New Roman" w:eastAsia="MS Mincho" w:hAnsi="Times New Roman"/>
          <w:noProof/>
          <w:sz w:val="24"/>
          <w:szCs w:val="24"/>
          <w:lang w:val="bg-BG"/>
        </w:rPr>
        <w:t>надзор на съответствието на действащите инсталации (инспекция, разследване и изпълнение).</w:t>
      </w:r>
    </w:p>
    <w:p w:rsidR="0085568D" w:rsidRDefault="0085568D">
      <w:pPr>
        <w:pStyle w:val="ListParagraph"/>
        <w:spacing w:after="0"/>
        <w:rPr>
          <w:noProof/>
          <w:szCs w:val="24"/>
          <w:lang w:val="bg-BG"/>
        </w:rPr>
      </w:pPr>
    </w:p>
    <w:p w:rsidR="0085568D" w:rsidRDefault="009C7237">
      <w:pPr>
        <w:spacing w:after="0"/>
        <w:rPr>
          <w:noProof/>
          <w:lang w:val="bg-BG"/>
        </w:rPr>
      </w:pPr>
      <w:r>
        <w:rPr>
          <w:noProof/>
          <w:lang w:val="bg-BG"/>
        </w:rPr>
        <w:t xml:space="preserve">Тези </w:t>
      </w:r>
      <w:r>
        <w:rPr>
          <w:noProof/>
          <w:lang w:val="bg-BG"/>
        </w:rPr>
        <w:t xml:space="preserve">функции и основните организационни мерки (системи, персонал) са очертани също така в работния документ на службите на Комисията (част 2), който съдържа допълнителни технически елементи към настоящия доклад. </w:t>
      </w:r>
    </w:p>
    <w:p w:rsidR="0085568D" w:rsidRDefault="0085568D">
      <w:pPr>
        <w:spacing w:after="0"/>
        <w:rPr>
          <w:noProof/>
          <w:lang w:val="bg-BG"/>
        </w:rPr>
      </w:pPr>
    </w:p>
    <w:p w:rsidR="0085568D" w:rsidRDefault="009C7237">
      <w:pPr>
        <w:pStyle w:val="Heading2"/>
        <w:numPr>
          <w:ilvl w:val="0"/>
          <w:numId w:val="0"/>
        </w:numPr>
        <w:spacing w:after="0"/>
        <w:ind w:left="480"/>
        <w:rPr>
          <w:noProof/>
          <w:lang w:val="bg-BG"/>
        </w:rPr>
      </w:pPr>
      <w:r>
        <w:rPr>
          <w:noProof/>
          <w:lang w:val="bg-BG"/>
        </w:rPr>
        <w:t>2.2. Взаимодействие със заинтересованите страни</w:t>
      </w:r>
    </w:p>
    <w:p w:rsidR="0085568D" w:rsidRDefault="0085568D">
      <w:pPr>
        <w:pStyle w:val="Text2"/>
        <w:spacing w:after="0"/>
        <w:rPr>
          <w:noProof/>
          <w:lang w:val="bg-BG"/>
        </w:rPr>
      </w:pPr>
    </w:p>
    <w:p w:rsidR="0085568D" w:rsidRDefault="009C7237">
      <w:pPr>
        <w:pStyle w:val="Text2"/>
        <w:spacing w:after="0"/>
        <w:ind w:left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 xml:space="preserve">С ДБКВ от държавите членки се изисква също така да гарантират, че както собствениците и операторите, така и компетентните органи разполагат с механизми за обмен на знания и информация с основните заинтересовани страни. Това изискване включва задължение </w:t>
      </w:r>
      <w:r>
        <w:rPr>
          <w:noProof/>
          <w:szCs w:val="24"/>
          <w:lang w:val="bg-BG"/>
        </w:rPr>
        <w:t>всеки компетентен орган да изготвя и преразглежда стандарти и ръководства за най-добри практики в тясно сътрудничество със съответните заинтересовани страни.</w:t>
      </w:r>
    </w:p>
    <w:p w:rsidR="0085568D" w:rsidRDefault="0085568D">
      <w:pPr>
        <w:pStyle w:val="Text2"/>
        <w:spacing w:after="0"/>
        <w:ind w:left="0"/>
        <w:rPr>
          <w:noProof/>
          <w:szCs w:val="24"/>
          <w:lang w:val="bg-BG"/>
        </w:rPr>
      </w:pPr>
    </w:p>
    <w:p w:rsidR="0085568D" w:rsidRDefault="0085568D">
      <w:pPr>
        <w:pStyle w:val="Text2"/>
        <w:spacing w:after="0"/>
        <w:ind w:left="0"/>
        <w:rPr>
          <w:noProof/>
          <w:lang w:val="bg-BG"/>
        </w:rPr>
      </w:pPr>
    </w:p>
    <w:p w:rsidR="0085568D" w:rsidRDefault="0085568D">
      <w:pPr>
        <w:pStyle w:val="Text2"/>
        <w:spacing w:after="0"/>
        <w:ind w:left="0"/>
        <w:rPr>
          <w:noProof/>
          <w:lang w:val="bg-BG"/>
        </w:rPr>
      </w:pPr>
    </w:p>
    <w:p w:rsidR="0085568D" w:rsidRDefault="009C7237">
      <w:pPr>
        <w:pStyle w:val="Heading1"/>
        <w:spacing w:before="0" w:after="0"/>
        <w:rPr>
          <w:noProof/>
          <w:lang w:val="bg-BG"/>
        </w:rPr>
      </w:pPr>
      <w:r>
        <w:rPr>
          <w:noProof/>
          <w:lang w:val="bg-BG"/>
        </w:rPr>
        <w:t xml:space="preserve">Инсталации за нефт и газ в крайбрежни води и съответните дейности на държавите </w:t>
      </w:r>
      <w:r>
        <w:rPr>
          <w:rFonts w:ascii="Calibri" w:hAnsi="Calibri"/>
          <w:noProof/>
          <w:lang w:val="bg-BG"/>
        </w:rPr>
        <w:t>—</w:t>
      </w:r>
      <w:r>
        <w:rPr>
          <w:noProof/>
          <w:lang w:val="bg-BG"/>
        </w:rPr>
        <w:t xml:space="preserve"> членки на ЕС </w:t>
      </w:r>
    </w:p>
    <w:p w:rsidR="0085568D" w:rsidRDefault="0085568D">
      <w:pPr>
        <w:pStyle w:val="Text1"/>
        <w:spacing w:after="0"/>
        <w:rPr>
          <w:noProof/>
          <w:lang w:val="bg-BG"/>
        </w:rPr>
      </w:pPr>
    </w:p>
    <w:p w:rsidR="0085568D" w:rsidRDefault="009C7237">
      <w:pPr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>Изискванията по отношение на ресурсите са свързани с големината на отрасъла на нефт и газ в крайбрежни води, в това число брой на инсталациите</w:t>
      </w:r>
      <w:r>
        <w:rPr>
          <w:rStyle w:val="FootnoteReference"/>
          <w:noProof/>
          <w:szCs w:val="24"/>
          <w:lang w:val="bg-BG"/>
        </w:rPr>
        <w:footnoteReference w:id="3"/>
      </w:r>
      <w:r>
        <w:rPr>
          <w:noProof/>
          <w:szCs w:val="24"/>
          <w:lang w:val="bg-BG"/>
        </w:rPr>
        <w:t xml:space="preserve"> и съответните дейности в крайбрежни води, например брой на оценките по доклади за големите опасности, уведомлен</w:t>
      </w:r>
      <w:r>
        <w:rPr>
          <w:noProof/>
          <w:szCs w:val="24"/>
          <w:lang w:val="bg-BG"/>
        </w:rPr>
        <w:t>ията за сондажни дейности и броя на инспекциите. Дори в държави членки, в които този отрасъл е в ограничен мащаб или които имат амбиции да развиват сектора на нефт и газ в крайбрежни води, все пак са нужни минимални административни разходи.</w:t>
      </w: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85568D" w:rsidRDefault="009C7237">
      <w:pPr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>Определянето н</w:t>
      </w:r>
      <w:r>
        <w:rPr>
          <w:noProof/>
          <w:szCs w:val="24"/>
          <w:lang w:val="bg-BG"/>
        </w:rPr>
        <w:t>а нуждите от ресурси в зависимост от размера на отрасъла в държавите членки се основава на проучване</w:t>
      </w:r>
      <w:r>
        <w:rPr>
          <w:rStyle w:val="FootnoteReference"/>
          <w:noProof/>
          <w:szCs w:val="24"/>
          <w:lang w:val="bg-BG"/>
        </w:rPr>
        <w:footnoteReference w:id="4"/>
      </w:r>
      <w:r>
        <w:rPr>
          <w:noProof/>
          <w:szCs w:val="24"/>
          <w:lang w:val="bg-BG"/>
        </w:rPr>
        <w:t xml:space="preserve"> на съществуващите инсталации през 2014 г. и приблизителната оценка на големината/структурата на отрасъла на нефт и газ в крайбрежни води на дадената държа</w:t>
      </w:r>
      <w:r>
        <w:rPr>
          <w:noProof/>
          <w:szCs w:val="24"/>
          <w:lang w:val="bg-BG"/>
        </w:rPr>
        <w:t>ва членка за 2016 г., извършени от Съвместния изследователски център на Комисията (вж.</w:t>
      </w:r>
      <w:r>
        <w:rPr>
          <w:noProof/>
          <w:lang w:val="bg-BG"/>
        </w:rPr>
        <w:t xml:space="preserve"> </w:t>
      </w:r>
      <w:r>
        <w:rPr>
          <w:noProof/>
          <w:szCs w:val="24"/>
          <w:lang w:val="bg-BG"/>
        </w:rPr>
        <w:t>работния документ на службите на Комисията, част І).</w:t>
      </w: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A0412A" w:rsidRDefault="00A0412A">
      <w:pPr>
        <w:spacing w:after="0"/>
        <w:jc w:val="left"/>
        <w:rPr>
          <w:rFonts w:eastAsia="Calibri"/>
          <w:b/>
          <w:noProof/>
          <w:color w:val="000000"/>
          <w:szCs w:val="24"/>
          <w:lang w:val="bg-BG"/>
        </w:rPr>
      </w:pPr>
      <w:r>
        <w:rPr>
          <w:b/>
          <w:noProof/>
          <w:lang w:val="bg-BG"/>
        </w:rPr>
        <w:br w:type="page"/>
      </w:r>
    </w:p>
    <w:p w:rsidR="0085568D" w:rsidRDefault="009C7237">
      <w:pPr>
        <w:pStyle w:val="Default"/>
        <w:jc w:val="both"/>
        <w:rPr>
          <w:rFonts w:ascii="Times New Roman" w:hAnsi="Times New Roman" w:cs="Times New Roman"/>
          <w:b/>
          <w:noProof/>
          <w:lang w:val="bg-BG"/>
        </w:rPr>
      </w:pPr>
      <w:r>
        <w:rPr>
          <w:rFonts w:ascii="Times New Roman" w:hAnsi="Times New Roman" w:cs="Times New Roman"/>
          <w:b/>
          <w:noProof/>
          <w:lang w:val="bg-BG"/>
        </w:rPr>
        <w:lastRenderedPageBreak/>
        <w:t>Фигура 1: Брой инсталации в крайбрежни води по държави членки в ЕС през 2014 г.</w:t>
      </w:r>
    </w:p>
    <w:p w:rsidR="0085568D" w:rsidRDefault="0085568D">
      <w:pPr>
        <w:pStyle w:val="Default"/>
        <w:jc w:val="both"/>
        <w:rPr>
          <w:rFonts w:ascii="Times New Roman" w:hAnsi="Times New Roman" w:cs="Times New Roman"/>
          <w:b/>
          <w:noProof/>
          <w:lang w:val="bg-BG"/>
        </w:rPr>
      </w:pPr>
    </w:p>
    <w:p w:rsidR="0085568D" w:rsidRDefault="009C7237">
      <w:pPr>
        <w:pStyle w:val="Default"/>
        <w:jc w:val="both"/>
        <w:rPr>
          <w:rFonts w:ascii="Times New Roman" w:hAnsi="Times New Roman" w:cs="Times New Roman"/>
          <w:b/>
          <w:noProof/>
          <w:lang w:val="bg-BG"/>
        </w:rPr>
      </w:pPr>
      <w:r>
        <w:rPr>
          <w:noProof/>
          <w:lang w:eastAsia="en-GB"/>
        </w:rPr>
        <mc:AlternateContent>
          <mc:Choice Requires="wpc">
            <w:drawing>
              <wp:inline distT="0" distB="0" distL="0" distR="0">
                <wp:extent cx="4572000" cy="2785745"/>
                <wp:effectExtent l="19050" t="676275" r="19050" b="0"/>
                <wp:docPr id="25" name="Canvas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810" y="-659765"/>
                            <a:ext cx="4564380" cy="277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055" y="158115"/>
                            <a:ext cx="371729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055" y="158115"/>
                            <a:ext cx="371729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9"/>
                        <wps:cNvSpPr>
                          <a:spLocks noEditPoints="1"/>
                        </wps:cNvSpPr>
                        <wps:spPr bwMode="auto">
                          <a:xfrm>
                            <a:off x="737870" y="177165"/>
                            <a:ext cx="3131185" cy="1389380"/>
                          </a:xfrm>
                          <a:custGeom>
                            <a:avLst/>
                            <a:gdLst>
                              <a:gd name="T0" fmla="*/ 4610 w 4931"/>
                              <a:gd name="T1" fmla="*/ 359 h 2188"/>
                              <a:gd name="T2" fmla="*/ 4504 w 4931"/>
                              <a:gd name="T3" fmla="*/ 674 h 2188"/>
                              <a:gd name="T4" fmla="*/ 4617 w 4931"/>
                              <a:gd name="T5" fmla="*/ 354 h 2188"/>
                              <a:gd name="T6" fmla="*/ 4705 w 4931"/>
                              <a:gd name="T7" fmla="*/ 369 h 2188"/>
                              <a:gd name="T8" fmla="*/ 4617 w 4931"/>
                              <a:gd name="T9" fmla="*/ 354 h 2188"/>
                              <a:gd name="T10" fmla="*/ 4835 w 4931"/>
                              <a:gd name="T11" fmla="*/ 1200 h 2188"/>
                              <a:gd name="T12" fmla="*/ 4586 w 4931"/>
                              <a:gd name="T13" fmla="*/ 1451 h 2188"/>
                              <a:gd name="T14" fmla="*/ 4840 w 4931"/>
                              <a:gd name="T15" fmla="*/ 1198 h 2188"/>
                              <a:gd name="T16" fmla="*/ 4931 w 4931"/>
                              <a:gd name="T17" fmla="*/ 1213 h 2188"/>
                              <a:gd name="T18" fmla="*/ 4840 w 4931"/>
                              <a:gd name="T19" fmla="*/ 1198 h 2188"/>
                              <a:gd name="T20" fmla="*/ 4728 w 4931"/>
                              <a:gd name="T21" fmla="*/ 1514 h 2188"/>
                              <a:gd name="T22" fmla="*/ 4511 w 4931"/>
                              <a:gd name="T23" fmla="*/ 1674 h 2188"/>
                              <a:gd name="T24" fmla="*/ 4732 w 4931"/>
                              <a:gd name="T25" fmla="*/ 1512 h 2188"/>
                              <a:gd name="T26" fmla="*/ 4821 w 4931"/>
                              <a:gd name="T27" fmla="*/ 1527 h 2188"/>
                              <a:gd name="T28" fmla="*/ 4732 w 4931"/>
                              <a:gd name="T29" fmla="*/ 1512 h 2188"/>
                              <a:gd name="T30" fmla="*/ 4679 w 4931"/>
                              <a:gd name="T31" fmla="*/ 1833 h 2188"/>
                              <a:gd name="T32" fmla="*/ 4483 w 4931"/>
                              <a:gd name="T33" fmla="*/ 1708 h 2188"/>
                              <a:gd name="T34" fmla="*/ 4674 w 4931"/>
                              <a:gd name="T35" fmla="*/ 1831 h 2188"/>
                              <a:gd name="T36" fmla="*/ 4763 w 4931"/>
                              <a:gd name="T37" fmla="*/ 1846 h 2188"/>
                              <a:gd name="T38" fmla="*/ 4674 w 4931"/>
                              <a:gd name="T39" fmla="*/ 1831 h 2188"/>
                              <a:gd name="T40" fmla="*/ 4619 w 4931"/>
                              <a:gd name="T41" fmla="*/ 2179 h 2188"/>
                              <a:gd name="T42" fmla="*/ 4459 w 4931"/>
                              <a:gd name="T43" fmla="*/ 1740 h 2188"/>
                              <a:gd name="T44" fmla="*/ 4612 w 4931"/>
                              <a:gd name="T45" fmla="*/ 2174 h 2188"/>
                              <a:gd name="T46" fmla="*/ 4701 w 4931"/>
                              <a:gd name="T47" fmla="*/ 2188 h 2188"/>
                              <a:gd name="T48" fmla="*/ 4612 w 4931"/>
                              <a:gd name="T49" fmla="*/ 2174 h 2188"/>
                              <a:gd name="T50" fmla="*/ 396 w 4931"/>
                              <a:gd name="T51" fmla="*/ 671 h 2188"/>
                              <a:gd name="T52" fmla="*/ 424 w 4931"/>
                              <a:gd name="T53" fmla="*/ 657 h 2188"/>
                              <a:gd name="T54" fmla="*/ 396 w 4931"/>
                              <a:gd name="T55" fmla="*/ 671 h 2188"/>
                              <a:gd name="T56" fmla="*/ 305 w 4931"/>
                              <a:gd name="T57" fmla="*/ 657 h 2188"/>
                              <a:gd name="T58" fmla="*/ 396 w 4931"/>
                              <a:gd name="T59" fmla="*/ 671 h 2188"/>
                              <a:gd name="T60" fmla="*/ 237 w 4931"/>
                              <a:gd name="T61" fmla="*/ 333 h 2188"/>
                              <a:gd name="T62" fmla="*/ 476 w 4931"/>
                              <a:gd name="T63" fmla="*/ 609 h 2188"/>
                              <a:gd name="T64" fmla="*/ 242 w 4931"/>
                              <a:gd name="T65" fmla="*/ 335 h 2188"/>
                              <a:gd name="T66" fmla="*/ 153 w 4931"/>
                              <a:gd name="T67" fmla="*/ 321 h 2188"/>
                              <a:gd name="T68" fmla="*/ 242 w 4931"/>
                              <a:gd name="T69" fmla="*/ 335 h 2188"/>
                              <a:gd name="T70" fmla="*/ 85 w 4931"/>
                              <a:gd name="T71" fmla="*/ 11 h 2188"/>
                              <a:gd name="T72" fmla="*/ 524 w 4931"/>
                              <a:gd name="T73" fmla="*/ 559 h 2188"/>
                              <a:gd name="T74" fmla="*/ 91 w 4931"/>
                              <a:gd name="T75" fmla="*/ 14 h 2188"/>
                              <a:gd name="T76" fmla="*/ 0 w 4931"/>
                              <a:gd name="T77" fmla="*/ 0 h 2188"/>
                              <a:gd name="T78" fmla="*/ 91 w 4931"/>
                              <a:gd name="T79" fmla="*/ 14 h 2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31" h="2188">
                                <a:moveTo>
                                  <a:pt x="4490" y="668"/>
                                </a:moveTo>
                                <a:lnTo>
                                  <a:pt x="4610" y="359"/>
                                </a:lnTo>
                                <a:lnTo>
                                  <a:pt x="4624" y="364"/>
                                </a:lnTo>
                                <a:lnTo>
                                  <a:pt x="4504" y="674"/>
                                </a:lnTo>
                                <a:lnTo>
                                  <a:pt x="4490" y="668"/>
                                </a:lnTo>
                                <a:close/>
                                <a:moveTo>
                                  <a:pt x="4617" y="354"/>
                                </a:moveTo>
                                <a:lnTo>
                                  <a:pt x="4705" y="354"/>
                                </a:lnTo>
                                <a:lnTo>
                                  <a:pt x="4705" y="369"/>
                                </a:lnTo>
                                <a:lnTo>
                                  <a:pt x="4617" y="369"/>
                                </a:lnTo>
                                <a:lnTo>
                                  <a:pt x="4617" y="354"/>
                                </a:lnTo>
                                <a:close/>
                                <a:moveTo>
                                  <a:pt x="4576" y="1440"/>
                                </a:moveTo>
                                <a:lnTo>
                                  <a:pt x="4835" y="1200"/>
                                </a:lnTo>
                                <a:lnTo>
                                  <a:pt x="4845" y="1211"/>
                                </a:lnTo>
                                <a:lnTo>
                                  <a:pt x="4586" y="1451"/>
                                </a:lnTo>
                                <a:lnTo>
                                  <a:pt x="4576" y="1440"/>
                                </a:lnTo>
                                <a:close/>
                                <a:moveTo>
                                  <a:pt x="4840" y="1198"/>
                                </a:moveTo>
                                <a:lnTo>
                                  <a:pt x="4931" y="1198"/>
                                </a:lnTo>
                                <a:lnTo>
                                  <a:pt x="4931" y="1213"/>
                                </a:lnTo>
                                <a:lnTo>
                                  <a:pt x="4840" y="1213"/>
                                </a:lnTo>
                                <a:lnTo>
                                  <a:pt x="4840" y="1198"/>
                                </a:lnTo>
                                <a:close/>
                                <a:moveTo>
                                  <a:pt x="4503" y="1662"/>
                                </a:moveTo>
                                <a:lnTo>
                                  <a:pt x="4728" y="1514"/>
                                </a:lnTo>
                                <a:lnTo>
                                  <a:pt x="4736" y="1526"/>
                                </a:lnTo>
                                <a:lnTo>
                                  <a:pt x="4511" y="1674"/>
                                </a:lnTo>
                                <a:lnTo>
                                  <a:pt x="4503" y="1662"/>
                                </a:lnTo>
                                <a:close/>
                                <a:moveTo>
                                  <a:pt x="4732" y="1512"/>
                                </a:moveTo>
                                <a:lnTo>
                                  <a:pt x="4821" y="1512"/>
                                </a:lnTo>
                                <a:lnTo>
                                  <a:pt x="4821" y="1527"/>
                                </a:lnTo>
                                <a:lnTo>
                                  <a:pt x="4732" y="1527"/>
                                </a:lnTo>
                                <a:lnTo>
                                  <a:pt x="4732" y="1512"/>
                                </a:lnTo>
                                <a:close/>
                                <a:moveTo>
                                  <a:pt x="4492" y="1696"/>
                                </a:moveTo>
                                <a:lnTo>
                                  <a:pt x="4679" y="1833"/>
                                </a:lnTo>
                                <a:lnTo>
                                  <a:pt x="4670" y="1844"/>
                                </a:lnTo>
                                <a:lnTo>
                                  <a:pt x="4483" y="1708"/>
                                </a:lnTo>
                                <a:lnTo>
                                  <a:pt x="4492" y="1696"/>
                                </a:lnTo>
                                <a:close/>
                                <a:moveTo>
                                  <a:pt x="4674" y="1831"/>
                                </a:moveTo>
                                <a:lnTo>
                                  <a:pt x="4763" y="1831"/>
                                </a:lnTo>
                                <a:lnTo>
                                  <a:pt x="4763" y="1846"/>
                                </a:lnTo>
                                <a:lnTo>
                                  <a:pt x="4674" y="1846"/>
                                </a:lnTo>
                                <a:lnTo>
                                  <a:pt x="4674" y="1831"/>
                                </a:lnTo>
                                <a:close/>
                                <a:moveTo>
                                  <a:pt x="4473" y="1736"/>
                                </a:moveTo>
                                <a:lnTo>
                                  <a:pt x="4619" y="2179"/>
                                </a:lnTo>
                                <a:lnTo>
                                  <a:pt x="4605" y="2184"/>
                                </a:lnTo>
                                <a:lnTo>
                                  <a:pt x="4459" y="1740"/>
                                </a:lnTo>
                                <a:lnTo>
                                  <a:pt x="4473" y="1736"/>
                                </a:lnTo>
                                <a:close/>
                                <a:moveTo>
                                  <a:pt x="4612" y="2174"/>
                                </a:moveTo>
                                <a:lnTo>
                                  <a:pt x="4701" y="2174"/>
                                </a:lnTo>
                                <a:lnTo>
                                  <a:pt x="4701" y="2188"/>
                                </a:lnTo>
                                <a:lnTo>
                                  <a:pt x="4612" y="2188"/>
                                </a:lnTo>
                                <a:lnTo>
                                  <a:pt x="4612" y="2174"/>
                                </a:lnTo>
                                <a:close/>
                                <a:moveTo>
                                  <a:pt x="424" y="671"/>
                                </a:moveTo>
                                <a:lnTo>
                                  <a:pt x="396" y="671"/>
                                </a:lnTo>
                                <a:lnTo>
                                  <a:pt x="396" y="657"/>
                                </a:lnTo>
                                <a:lnTo>
                                  <a:pt x="424" y="657"/>
                                </a:lnTo>
                                <a:lnTo>
                                  <a:pt x="424" y="671"/>
                                </a:lnTo>
                                <a:close/>
                                <a:moveTo>
                                  <a:pt x="396" y="671"/>
                                </a:moveTo>
                                <a:lnTo>
                                  <a:pt x="305" y="671"/>
                                </a:lnTo>
                                <a:lnTo>
                                  <a:pt x="305" y="657"/>
                                </a:lnTo>
                                <a:lnTo>
                                  <a:pt x="396" y="657"/>
                                </a:lnTo>
                                <a:lnTo>
                                  <a:pt x="396" y="671"/>
                                </a:lnTo>
                                <a:close/>
                                <a:moveTo>
                                  <a:pt x="465" y="618"/>
                                </a:moveTo>
                                <a:lnTo>
                                  <a:pt x="237" y="333"/>
                                </a:lnTo>
                                <a:lnTo>
                                  <a:pt x="248" y="324"/>
                                </a:lnTo>
                                <a:lnTo>
                                  <a:pt x="476" y="609"/>
                                </a:lnTo>
                                <a:lnTo>
                                  <a:pt x="465" y="618"/>
                                </a:lnTo>
                                <a:close/>
                                <a:moveTo>
                                  <a:pt x="242" y="335"/>
                                </a:moveTo>
                                <a:lnTo>
                                  <a:pt x="153" y="335"/>
                                </a:lnTo>
                                <a:lnTo>
                                  <a:pt x="153" y="321"/>
                                </a:lnTo>
                                <a:lnTo>
                                  <a:pt x="242" y="321"/>
                                </a:lnTo>
                                <a:lnTo>
                                  <a:pt x="242" y="335"/>
                                </a:lnTo>
                                <a:close/>
                                <a:moveTo>
                                  <a:pt x="512" y="567"/>
                                </a:moveTo>
                                <a:lnTo>
                                  <a:pt x="85" y="11"/>
                                </a:lnTo>
                                <a:lnTo>
                                  <a:pt x="97" y="3"/>
                                </a:lnTo>
                                <a:lnTo>
                                  <a:pt x="524" y="559"/>
                                </a:lnTo>
                                <a:lnTo>
                                  <a:pt x="512" y="567"/>
                                </a:lnTo>
                                <a:close/>
                                <a:moveTo>
                                  <a:pt x="91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91" y="0"/>
                                </a:lnTo>
                                <a:lnTo>
                                  <a:pt x="9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744595" y="283210"/>
                            <a:ext cx="64643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0"/>
                                  <w:lang w:val="en-US"/>
                                </w:rPr>
                                <w:t>България; 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706495" y="607060"/>
                            <a:ext cx="71056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0"/>
                                  <w:lang w:val="en-US"/>
                                </w:rPr>
                                <w:t>Хърватия; 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888105" y="816610"/>
                            <a:ext cx="54419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0"/>
                                  <w:lang w:val="en-US"/>
                                </w:rPr>
                                <w:t>Дания; 37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811905" y="1016635"/>
                            <a:ext cx="67183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0"/>
                                  <w:lang w:val="en-US"/>
                                </w:rPr>
                                <w:t>Германия; 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773170" y="1226185"/>
                            <a:ext cx="52768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0"/>
                                  <w:lang w:val="en-US"/>
                                </w:rPr>
                                <w:t>Гърция; 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735070" y="1435735"/>
                            <a:ext cx="68580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0"/>
                                  <w:lang w:val="en-US"/>
                                </w:rPr>
                                <w:t>Ирландия; 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488565" y="1083310"/>
                            <a:ext cx="65278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0"/>
                                  <w:lang w:val="en-US"/>
                                </w:rPr>
                                <w:t>Италия; 114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101725" y="868045"/>
                            <a:ext cx="79883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0"/>
                                  <w:lang w:val="en-US"/>
                                </w:rPr>
                                <w:t xml:space="preserve">Нидерландия;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401445" y="1023620"/>
                            <a:ext cx="19367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0"/>
                                  <w:lang w:val="en-US"/>
                                </w:rPr>
                                <w:t>154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03860" y="473710"/>
                            <a:ext cx="50292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0"/>
                                  <w:lang w:val="en-US"/>
                                </w:rPr>
                                <w:t>Полша; 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93675" y="264160"/>
                            <a:ext cx="62103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0"/>
                                  <w:lang w:val="en-US"/>
                                </w:rPr>
                                <w:t>Румъния; 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8745" y="54610"/>
                            <a:ext cx="59817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0"/>
                                  <w:lang w:val="en-US"/>
                                </w:rPr>
                                <w:t>Испания; 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003425" y="174625"/>
                            <a:ext cx="63309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0"/>
                                  <w:lang w:val="en-US"/>
                                </w:rPr>
                                <w:t xml:space="preserve">Обединено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942465" y="329565"/>
                            <a:ext cx="7512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0"/>
                                  <w:lang w:val="en-US"/>
                                </w:rPr>
                                <w:t>кралство; 257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01650" y="-564515"/>
                            <a:ext cx="6921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85568D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186305" y="-316230"/>
                            <a:ext cx="6921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85568D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" name="Freeform 26"/>
                        <wps:cNvSpPr>
                          <a:spLocks noEditPoints="1"/>
                        </wps:cNvSpPr>
                        <wps:spPr bwMode="auto">
                          <a:xfrm>
                            <a:off x="-635" y="-664210"/>
                            <a:ext cx="4573270" cy="2787015"/>
                          </a:xfrm>
                          <a:custGeom>
                            <a:avLst/>
                            <a:gdLst>
                              <a:gd name="T0" fmla="*/ 0 w 24024"/>
                              <a:gd name="T1" fmla="*/ 24 h 14632"/>
                              <a:gd name="T2" fmla="*/ 24 w 24024"/>
                              <a:gd name="T3" fmla="*/ 0 h 14632"/>
                              <a:gd name="T4" fmla="*/ 24000 w 24024"/>
                              <a:gd name="T5" fmla="*/ 0 h 14632"/>
                              <a:gd name="T6" fmla="*/ 24024 w 24024"/>
                              <a:gd name="T7" fmla="*/ 24 h 14632"/>
                              <a:gd name="T8" fmla="*/ 24024 w 24024"/>
                              <a:gd name="T9" fmla="*/ 14608 h 14632"/>
                              <a:gd name="T10" fmla="*/ 24000 w 24024"/>
                              <a:gd name="T11" fmla="*/ 14632 h 14632"/>
                              <a:gd name="T12" fmla="*/ 24 w 24024"/>
                              <a:gd name="T13" fmla="*/ 14632 h 14632"/>
                              <a:gd name="T14" fmla="*/ 0 w 24024"/>
                              <a:gd name="T15" fmla="*/ 14608 h 14632"/>
                              <a:gd name="T16" fmla="*/ 0 w 24024"/>
                              <a:gd name="T17" fmla="*/ 24 h 14632"/>
                              <a:gd name="T18" fmla="*/ 48 w 24024"/>
                              <a:gd name="T19" fmla="*/ 14608 h 14632"/>
                              <a:gd name="T20" fmla="*/ 24 w 24024"/>
                              <a:gd name="T21" fmla="*/ 14584 h 14632"/>
                              <a:gd name="T22" fmla="*/ 24000 w 24024"/>
                              <a:gd name="T23" fmla="*/ 14584 h 14632"/>
                              <a:gd name="T24" fmla="*/ 23976 w 24024"/>
                              <a:gd name="T25" fmla="*/ 14608 h 14632"/>
                              <a:gd name="T26" fmla="*/ 23976 w 24024"/>
                              <a:gd name="T27" fmla="*/ 24 h 14632"/>
                              <a:gd name="T28" fmla="*/ 24000 w 24024"/>
                              <a:gd name="T29" fmla="*/ 48 h 14632"/>
                              <a:gd name="T30" fmla="*/ 24 w 24024"/>
                              <a:gd name="T31" fmla="*/ 48 h 14632"/>
                              <a:gd name="T32" fmla="*/ 48 w 24024"/>
                              <a:gd name="T33" fmla="*/ 24 h 14632"/>
                              <a:gd name="T34" fmla="*/ 48 w 24024"/>
                              <a:gd name="T35" fmla="*/ 14608 h 14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4024" h="14632">
                                <a:moveTo>
                                  <a:pt x="0" y="24"/>
                                </a:moveTo>
                                <a:cubicBezTo>
                                  <a:pt x="0" y="11"/>
                                  <a:pt x="11" y="0"/>
                                  <a:pt x="24" y="0"/>
                                </a:cubicBezTo>
                                <a:lnTo>
                                  <a:pt x="24000" y="0"/>
                                </a:lnTo>
                                <a:cubicBezTo>
                                  <a:pt x="24014" y="0"/>
                                  <a:pt x="24024" y="11"/>
                                  <a:pt x="24024" y="24"/>
                                </a:cubicBezTo>
                                <a:lnTo>
                                  <a:pt x="24024" y="14608"/>
                                </a:lnTo>
                                <a:cubicBezTo>
                                  <a:pt x="24024" y="14622"/>
                                  <a:pt x="24014" y="14632"/>
                                  <a:pt x="24000" y="14632"/>
                                </a:cubicBezTo>
                                <a:lnTo>
                                  <a:pt x="24" y="14632"/>
                                </a:lnTo>
                                <a:cubicBezTo>
                                  <a:pt x="11" y="14632"/>
                                  <a:pt x="0" y="14622"/>
                                  <a:pt x="0" y="14608"/>
                                </a:cubicBezTo>
                                <a:lnTo>
                                  <a:pt x="0" y="24"/>
                                </a:lnTo>
                                <a:close/>
                                <a:moveTo>
                                  <a:pt x="48" y="14608"/>
                                </a:moveTo>
                                <a:lnTo>
                                  <a:pt x="24" y="14584"/>
                                </a:lnTo>
                                <a:lnTo>
                                  <a:pt x="24000" y="14584"/>
                                </a:lnTo>
                                <a:lnTo>
                                  <a:pt x="23976" y="14608"/>
                                </a:lnTo>
                                <a:lnTo>
                                  <a:pt x="23976" y="24"/>
                                </a:lnTo>
                                <a:lnTo>
                                  <a:pt x="24000" y="48"/>
                                </a:lnTo>
                                <a:lnTo>
                                  <a:pt x="24" y="48"/>
                                </a:lnTo>
                                <a:lnTo>
                                  <a:pt x="48" y="24"/>
                                </a:lnTo>
                                <a:lnTo>
                                  <a:pt x="48" y="14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solidFill>
                              <a:srgbClr val="8686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5" o:spid="_x0000_s1026" editas="canvas" style="width:5in;height:219.35pt;mso-position-horizontal-relative:char;mso-position-vertical-relative:line" coordsize="45720,278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">
                <v:shape id="_x0000_s1027" type="#_x0000_t75" style="position:absolute;width:45720;height:27857;visibility:visible;mso-wrap-style:square">
                  <v:fill o:detectmouseclick="t"/>
                  <v:path o:connecttype="none"/>
                </v:shape>
                <v:rect id="Rectangle 6" o:spid="_x0000_s1028" style="position:absolute;left:38;top:-6597;width:45643;height:27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PncMA&#10;AADaAAAADwAAAGRycy9kb3ducmV2LnhtbESPQWvCQBSE70L/w/IEb7pr04YaXUMRAoW2B7Xg9ZF9&#10;JsHs2zS70fTfdwsFj8PMfMNs8tG24kq9bxxrWC4UCOLSmYYrDV/HYv4Cwgdkg61j0vBDHvLtw2SD&#10;mXE33tP1ECoRIewz1FCH0GVS+rImi37hOuLonV1vMUTZV9L0eItw28pHpVJpseG4UGNHu5rKy2Gw&#10;GjB9Mt+f5+Tj+D6kuKpGVTyflNaz6fi6BhFoDPfwf/vNaEjg70q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mPncMAAADaAAAADwAAAAAAAAAAAAAAAACYAgAAZHJzL2Rv&#10;d25yZXYueG1sUEsFBgAAAAAEAAQA9QAAAIgDAAAAAA==&#10;" stroked="f"/>
                <v:shape id="Picture 7" o:spid="_x0000_s1029" type="#_x0000_t75" style="position:absolute;left:4400;top:1581;width:37173;height:16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r/W7EAAAA2gAAAA8AAABkcnMvZG93bnJldi54bWxEj0FrwkAUhO8F/8PyhF6K7rbFIqmriBgb&#10;j1oPentkX5Ng9m3IbpPYX98VCj0OM/MNs1gNthYdtb5yrOF5qkAQ585UXGg4faaTOQgfkA3WjknD&#10;jTyslqOHBSbG9Xyg7hgKESHsE9RQhtAkUvq8JIt+6hri6H251mKIsi2kabGPcFvLF6XepMWK40KJ&#10;DW1Kyq/Hb6tBXc478/qzz3lN+0JlT9vzR7rV+nE8rN9BBBrCf/ivnRkNM7hfiT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r/W7EAAAA2gAAAA8AAAAAAAAAAAAAAAAA&#10;nwIAAGRycy9kb3ducmV2LnhtbFBLBQYAAAAABAAEAPcAAACQAwAAAAA=&#10;">
                  <v:imagedata r:id="rId18" o:title=""/>
                </v:shape>
                <v:shape id="Picture 8" o:spid="_x0000_s1030" type="#_x0000_t75" style="position:absolute;left:4400;top:1581;width:37173;height:16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endfDAAAA2gAAAA8AAABkcnMvZG93bnJldi54bWxEj0FLw0AUhO+C/2F5Qm92Yw6lxm6LBARL&#10;20OiF2/P7DMbzb4N2dc2/fddQfA4zMw3zGoz+V6daIxdYAMP8wwUcRNsx62B97eX+yWoKMgW+8Bk&#10;4EIRNuvbmxUWNpy5olMtrUoQjgUacCJDoXVsHHmM8zAQJ+8rjB4lybHVdsRzgvte51m20B47TgsO&#10;ByodNT/10Rv4zB+rcNmX8r1z9SF+bF2ZS2XM7G56fgIlNMl/+K/9ag0s4PdKugF6f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6d18MAAADaAAAADwAAAAAAAAAAAAAAAACf&#10;AgAAZHJzL2Rvd25yZXYueG1sUEsFBgAAAAAEAAQA9wAAAI8DAAAAAA==&#10;">
                  <v:imagedata r:id="rId19" o:title=""/>
                </v:shape>
                <v:shape id="Freeform 9" o:spid="_x0000_s1031" style="position:absolute;left:7378;top:1771;width:31312;height:13894;visibility:visible;mso-wrap-style:square;v-text-anchor:top" coordsize="4931,2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ykcQA&#10;AADaAAAADwAAAGRycy9kb3ducmV2LnhtbESPQWvCQBSE74L/YXkFb3XTgrWN2YgUDNUexNgevD2y&#10;r0ma7NuQXTX++65Q8DjMzDdMshxMK87Uu9qygqdpBIK4sLrmUsHXYf34CsJ5ZI2tZVJwJQfLdDxK&#10;MNb2wns6574UAcIuRgWV910spSsqMuimtiMO3o/tDfog+1LqHi8Bblr5HEUv0mDNYaHCjt4rKpr8&#10;ZBQcfu0x+9xm2Wyzk296E7mm+XZKTR6G1QKEp8Hfw//tD61gDrcr4Qb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espHEAAAA2gAAAA8AAAAAAAAAAAAAAAAAmAIAAGRycy9k&#10;b3ducmV2LnhtbFBLBQYAAAAABAAEAPUAAACJAwAAAAA=&#10;" path="m4490,668l4610,359r14,5l4504,674r-14,-6xm4617,354r88,l4705,369r-88,l4617,354xm4576,1440r259,-240l4845,1211r-259,240l4576,1440xm4840,1198r91,l4931,1213r-91,l4840,1198xm4503,1662r225,-148l4736,1526r-225,148l4503,1662xm4732,1512r89,l4821,1527r-89,l4732,1512xm4492,1696r187,137l4670,1844,4483,1708r9,-12xm4674,1831r89,l4763,1846r-89,l4674,1831xm4473,1736r146,443l4605,2184,4459,1740r14,-4xm4612,2174r89,l4701,2188r-89,l4612,2174xm424,671r-28,l396,657r28,l424,671xm396,671r-91,l305,657r91,l396,671xm465,618l237,333r11,-9l476,609r-11,9xm242,335r-89,l153,321r89,l242,335xm512,567l85,11,97,3,524,559r-12,8xm91,14l,14,,,91,r,14xe" fillcolor="black" strokeweight="0">
                  <v:path arrowok="t" o:connecttype="custom" o:connectlocs="2927350,227965;2860040,427990;2931795,224790;2987675,234315;2931795,224790;3070225,762000;2912110,921385;3073400,760730;3131185,770255;3073400,760730;3002280,961390;2864485,1062990;3004820,960120;3061335,969645;3004820,960120;2971165,1163955;2846705,1084580;2967990,1162685;3024505,1172210;2967990,1162685;2933065,1383665;2831465,1104900;2928620,1380490;2985135,1389380;2928620,1380490;251460,426085;269240,417195;251460,426085;193675,417195;251460,426085;150495,211455;302260,386715;153670,212725;97155,203835;153670,212725;53975,6985;332740,354965;57785,8890;0,0;57785,8890" o:connectangles="0,0,0,0,0,0,0,0,0,0,0,0,0,0,0,0,0,0,0,0,0,0,0,0,0,0,0,0,0,0,0,0,0,0,0,0,0,0,0,0"/>
                  <o:lock v:ext="edit" verticies="t"/>
                </v:shape>
                <v:rect id="Rectangle 10" o:spid="_x0000_s1032" style="position:absolute;left:37445;top:2832;width:6465;height:30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HsL0A&#10;AADaAAAADwAAAGRycy9kb3ducmV2LnhtbERPy0rEMBTdD/gP4QrupqmzkKE2LcNAoYqb6fgBl+b2&#10;gclNSWJb/94sBJeH8y7r3Rqxkg+zYwXPWQ6CuHd65lHB5705nkGEiKzROCYFPxSgrh4OJRbabXyj&#10;tYujSCEcClQwxbgUUoZ+Ioshcwtx4gbnLcYE/Si1xy2FWyNPef4iLc6cGiZc6DpR/9V9WwXy3jXb&#10;uTM+d++n4cO8tbeBnFJPj/vlFUSkPf6L/9ytVpC2pivpBsj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d0HsL0AAADaAAAADwAAAAAAAAAAAAAAAACYAgAAZHJzL2Rvd25yZXYu&#10;eG1sUEsFBgAAAAAEAAQA9QAAAIIDAAAAAA=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0"/>
                            <w:lang w:val="en-US"/>
                          </w:rPr>
                          <w:t>България; 2</w:t>
                        </w:r>
                      </w:p>
                    </w:txbxContent>
                  </v:textbox>
                </v:rect>
                <v:rect id="Rectangle 11" o:spid="_x0000_s1033" style="position:absolute;left:37064;top:6070;width:7106;height:30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iK8EA&#10;AADaAAAADwAAAGRycy9kb3ducmV2LnhtbESPzWrDMBCE74W8g9hAb40cH4rrRgklEEhKLrb7AIu1&#10;/qHSykhK7L59VQj0OMzMN8zusFgj7uTD6FjBdpOBIG6dHrlX8NWcXgoQISJrNI5JwQ8FOOxXTzss&#10;tZu5onsde5EgHEpUMMQ4lVKGdiCLYeMm4uR1zluMSfpeao9zglsj8yx7lRZHTgsDTnQcqP2ub1aB&#10;bOrTXNTGZ+4z767mcq46cko9r5ePdxCRlvgffrTPWsEb/F1JN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RoivBAAAA2gAAAA8AAAAAAAAAAAAAAAAAmAIAAGRycy9kb3du&#10;cmV2LnhtbFBLBQYAAAAABAAEAPUAAACG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0"/>
                            <w:lang w:val="en-US"/>
                          </w:rPr>
                          <w:t>Хърватия; 20</w:t>
                        </w:r>
                      </w:p>
                    </w:txbxContent>
                  </v:textbox>
                </v:rect>
                <v:rect id="Rectangle 12" o:spid="_x0000_s1034" style="position:absolute;left:38881;top:8166;width:5442;height:30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Wgs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Qi+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2FoLBAAAA2wAAAA8AAAAAAAAAAAAAAAAAmAIAAGRycy9kb3du&#10;cmV2LnhtbFBLBQYAAAAABAAEAPUAAACG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0"/>
                            <w:lang w:val="en-US"/>
                          </w:rPr>
                          <w:t>Дания; 37</w:t>
                        </w:r>
                      </w:p>
                    </w:txbxContent>
                  </v:textbox>
                </v:rect>
                <v:rect id="Rectangle 13" o:spid="_x0000_s1035" style="position:absolute;left:38119;top:10166;width:6718;height:30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qzGb4A&#10;AADbAAAADwAAAGRycy9kb3ducmV2LnhtbERPzYrCMBC+C75DGGFvmtbDItUoIhTcZS9WH2Bopj+Y&#10;TEqStd233wiCt/n4fmd3mKwRD/Khd6wgX2UgiGune24V3K7lcgMiRGSNxjEp+KMAh/18tsNCu5Ev&#10;9KhiK1IIhwIVdDEOhZSh7shiWLmBOHGN8xZjgr6V2uOYwq2R6yz7lBZ7Tg0dDnTqqL5Xv1aBvFbl&#10;uKmMz9z3uvkxX+dLQ06pj8V03IKINMW3+OU+6zQ/h+cv6QC5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6sxm+AAAA2wAAAA8AAAAAAAAAAAAAAAAAmAIAAGRycy9kb3ducmV2&#10;LnhtbFBLBQYAAAAABAAEAPUAAACD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0"/>
                            <w:lang w:val="en-US"/>
                          </w:rPr>
                          <w:t>Германия; 2</w:t>
                        </w:r>
                      </w:p>
                    </w:txbxContent>
                  </v:textbox>
                </v:rect>
                <v:rect id="Rectangle 14" o:spid="_x0000_s1036" style="position:absolute;left:37731;top:12261;width:5277;height:30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tbr0A&#10;AADbAAAADwAAAGRycy9kb3ducmV2LnhtbERPzYrCMBC+L/gOYQRva2oPItUoIggqXqz7AEMz/cFk&#10;UpJo69ubhYW9zcf3O5vdaI14kQ+dYwWLeQaCuHK640bBz/34vQIRIrJG45gUvCnAbjv52mCh3cA3&#10;epWxESmEQ4EK2hj7QspQtWQxzF1PnLjaeYsxQd9I7XFI4dbIPMuW0mLHqaHFng4tVY/yaRXIe3kc&#10;VqXxmbvk9dWcT7eanFKz6bhfg4g0xn/xn/uk0/wcfn9JB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6gtbr0AAADbAAAADwAAAAAAAAAAAAAAAACYAgAAZHJzL2Rvd25yZXYu&#10;eG1sUEsFBgAAAAAEAAQA9QAAAIIDAAAAAA=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0"/>
                            <w:lang w:val="en-US"/>
                          </w:rPr>
                          <w:t>Гърция; 4</w:t>
                        </w:r>
                      </w:p>
                    </w:txbxContent>
                  </v:textbox>
                </v:rect>
                <v:rect id="Rectangle 15" o:spid="_x0000_s1037" style="position:absolute;left:37350;top:14357;width:6858;height:30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I9b4A&#10;AADbAAAADwAAAGRycy9kb3ducmV2LnhtbERP24rCMBB9F/Yfwiz4ZtNVE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kiPW+AAAA2wAAAA8AAAAAAAAAAAAAAAAAmAIAAGRycy9kb3ducmV2&#10;LnhtbFBLBQYAAAAABAAEAPUAAACD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0"/>
                            <w:lang w:val="en-US"/>
                          </w:rPr>
                          <w:t>Ирландия; 2</w:t>
                        </w:r>
                      </w:p>
                    </w:txbxContent>
                  </v:textbox>
                </v:rect>
                <v:rect id="Rectangle 16" o:spid="_x0000_s1038" style="position:absolute;left:24885;top:10833;width:6528;height:30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Qgb4A&#10;AADbAAAADwAAAGRycy9kb3ducmV2LnhtbERP24rCMBB9F/Yfwiz4ZtMVEa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NEIG+AAAA2wAAAA8AAAAAAAAAAAAAAAAAmAIAAGRycy9kb3ducmV2&#10;LnhtbFBLBQYAAAAABAAEAPUAAACD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0"/>
                            <w:lang w:val="en-US"/>
                          </w:rPr>
                          <w:t>Италия; 114</w:t>
                        </w:r>
                      </w:p>
                    </w:txbxContent>
                  </v:textbox>
                </v:rect>
                <v:rect id="Rectangle 17" o:spid="_x0000_s1039" style="position:absolute;left:11017;top:8680;width:7988;height:30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1Gr4A&#10;AADbAAAADwAAAGRycy9kb3ducmV2LnhtbERP24rCMBB9F/Yfwiz4ZtMVF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BtRq+AAAA2wAAAA8AAAAAAAAAAAAAAAAAmAIAAGRycy9kb3ducmV2&#10;LnhtbFBLBQYAAAAABAAEAPUAAACD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0"/>
                            <w:lang w:val="en-US"/>
                          </w:rPr>
                          <w:t xml:space="preserve">Нидерландия; </w:t>
                        </w:r>
                      </w:p>
                    </w:txbxContent>
                  </v:textbox>
                </v:rect>
                <v:rect id="Rectangle 18" o:spid="_x0000_s1040" style="position:absolute;left:14014;top:10236;width:1937;height:30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rbb4A&#10;AADbAAAADwAAAGRycy9kb3ducmV2LnhtbERPzYrCMBC+C/sOYYS9aaoHkWoUEQp12YvVBxia6Q8m&#10;k5JkbX37zcKCt/n4fmd/nKwRT/Khd6xgtcxAENdO99wquN+KxRZEiMgajWNS8KIAx8PHbI+5diNf&#10;6VnFVqQQDjkq6GIccilD3ZHFsHQDceIa5y3GBH0rtccxhVsj11m2kRZ7Tg0dDnTuqH5UP1aBvFXF&#10;uK2Mz9zXuvk2l/LakFPqcz6ddiAiTfEt/neXOs3fwN8v6QB5+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TK22+AAAA2wAAAA8AAAAAAAAAAAAAAAAAmAIAAGRycy9kb3ducmV2&#10;LnhtbFBLBQYAAAAABAAEAPUAAACD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0"/>
                            <w:lang w:val="en-US"/>
                          </w:rPr>
                          <w:t>154</w:t>
                        </w:r>
                      </w:p>
                    </w:txbxContent>
                  </v:textbox>
                </v:rect>
                <v:rect id="Rectangle 19" o:spid="_x0000_s1041" style="position:absolute;left:4038;top:4737;width:5029;height:30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0"/>
                            <w:lang w:val="en-US"/>
                          </w:rPr>
                          <w:t>Полша; 4</w:t>
                        </w:r>
                      </w:p>
                    </w:txbxContent>
                  </v:textbox>
                </v:rect>
                <v:rect id="Rectangle 20" o:spid="_x0000_s1042" style="position:absolute;left:1936;top:2641;width:6211;height:30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hM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Aiu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GoTBAAAA2wAAAA8AAAAAAAAAAAAAAAAAmAIAAGRycy9kb3du&#10;cmV2LnhtbFBLBQYAAAAABAAEAPUAAACG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0"/>
                            <w:lang w:val="en-US"/>
                          </w:rPr>
                          <w:t>Румъния; 7</w:t>
                        </w:r>
                      </w:p>
                    </w:txbxContent>
                  </v:textbox>
                </v:rect>
                <v:rect id="Rectangle 21" o:spid="_x0000_s1043" style="position:absolute;left:1187;top:546;width:5982;height:30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0"/>
                            <w:lang w:val="en-US"/>
                          </w:rPr>
                          <w:t>Испания; 4</w:t>
                        </w:r>
                      </w:p>
                    </w:txbxContent>
                  </v:textbox>
                </v:rect>
                <v:rect id="Rectangle 22" o:spid="_x0000_s1044" style="position:absolute;left:20034;top:1746;width:6331;height:30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0"/>
                            <w:lang w:val="en-US"/>
                          </w:rPr>
                          <w:t xml:space="preserve">Обединено </w:t>
                        </w:r>
                      </w:p>
                    </w:txbxContent>
                  </v:textbox>
                </v:rect>
                <v:rect id="Rectangle 23" o:spid="_x0000_s1045" style="position:absolute;left:19424;top:3295;width:7512;height:30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0"/>
                            <w:lang w:val="en-US"/>
                          </w:rPr>
                          <w:t>кралство; 257</w:t>
                        </w:r>
                      </w:p>
                    </w:txbxContent>
                  </v:textbox>
                </v:rect>
                <v:rect id="Rectangle 24" o:spid="_x0000_s1046" style="position:absolute;left:5016;top:-5645;width:692;height:32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    <v:textbox style="mso-fit-shape-to-text:t" inset="0,0,0,0">
                    <w:txbxContent>
                      <w:p/>
                    </w:txbxContent>
                  </v:textbox>
                </v:rect>
                <v:rect id="Rectangle 25" o:spid="_x0000_s1047" style="position:absolute;left:21863;top:-3162;width:692;height:3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CSM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QkjBAAAA2wAAAA8AAAAAAAAAAAAAAAAAmAIAAGRycy9kb3du&#10;cmV2LnhtbFBLBQYAAAAABAAEAPUAAACGAwAAAAA=&#10;" filled="f" stroked="f">
                  <v:textbox style="mso-fit-shape-to-text:t" inset="0,0,0,0">
                    <w:txbxContent>
                      <w:p/>
                    </w:txbxContent>
                  </v:textbox>
                </v:rect>
                <v:shape id="Freeform 26" o:spid="_x0000_s1048" style="position:absolute;left:-6;top:-6642;width:45732;height:27870;visibility:visible;mso-wrap-style:square;v-text-anchor:top" coordsize="24024,1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TScMA&#10;AADbAAAADwAAAGRycy9kb3ducmV2LnhtbESPzWrDMBCE74W+g9hCb40c05/gRAmtaSGHQInrB1is&#10;jWVirYykKu7bR4VCj8PMfMNsdrMdRSIfBscKlosCBHHn9MC9gvbr42EFIkRkjaNjUvBDAXbb25sN&#10;Vtpd+Eipib3IEA4VKjAxTpWUoTNkMSzcRJy9k/MWY5a+l9rjJcPtKMuieJYWB84LBieqDXXn5tsq&#10;6N/aRO1nKsPBvBzS03t9lr5W6v5ufl2DiDTH//Bfe68VlI/w+yX/AL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QTScMAAADbAAAADwAAAAAAAAAAAAAAAACYAgAAZHJzL2Rv&#10;d25yZXYueG1sUEsFBgAAAAAEAAQA9QAAAIgDAAAAAA==&#10;" path="m,24c,11,11,,24,l24000,v14,,24,11,24,24l24024,14608v,14,-10,24,-24,24l24,14632v-13,,-24,-10,-24,-24l,24xm48,14608r-24,-24l24000,14584r-24,24l23976,24r24,24l24,48,48,24r,14584xe" fillcolor="#868686" strokecolor="#868686" strokeweight="0">
                  <v:path arrowok="t" o:connecttype="custom" o:connectlocs="0,4571;4569,0;4568701,0;4573270,4571;4573270,2782444;4568701,2787015;4569,2787015;0,2782444;0,4571;9137,2782444;4569,2777872;4568701,2777872;4564133,2782444;4564133,4571;4568701,9143;4569,9143;9137,4571;9137,2782444" o:connectangles="0,0,0,0,0,0,0,0,0,0,0,0,0,0,0,0,0,0"/>
                  <o:lock v:ext="edit" verticies="t"/>
                </v:shape>
                <w10:anchorlock/>
              </v:group>
            </w:pict>
          </mc:Fallback>
        </mc:AlternateContent>
      </w:r>
      <w:r>
        <w:rPr>
          <w:noProof/>
          <w:lang w:val="bg-BG"/>
        </w:rPr>
        <w:t xml:space="preserve"> </w:t>
      </w:r>
    </w:p>
    <w:p w:rsidR="0085568D" w:rsidRDefault="0085568D">
      <w:pPr>
        <w:pStyle w:val="Default"/>
        <w:jc w:val="both"/>
        <w:rPr>
          <w:rFonts w:ascii="Times New Roman" w:hAnsi="Times New Roman" w:cs="Times New Roman"/>
          <w:b/>
          <w:noProof/>
          <w:lang w:val="bg-BG"/>
        </w:rPr>
      </w:pPr>
    </w:p>
    <w:p w:rsidR="0085568D" w:rsidRDefault="009C7237">
      <w:pPr>
        <w:rPr>
          <w:noProof/>
          <w:szCs w:val="24"/>
          <w:lang w:val="bg-BG" w:eastAsia="en-GB"/>
        </w:rPr>
      </w:pPr>
      <w:r>
        <w:rPr>
          <w:noProof/>
          <w:szCs w:val="24"/>
          <w:lang w:val="bg-BG" w:eastAsia="en-GB"/>
        </w:rPr>
        <w:t>Въз основа на размера на отрасъла на нефт и газ в крайбрежни води, т.е. на броя на инсталациите</w:t>
      </w:r>
      <w:r>
        <w:rPr>
          <w:noProof/>
          <w:szCs w:val="24"/>
          <w:lang w:val="bg-BG" w:eastAsia="en-GB"/>
        </w:rPr>
        <w:t xml:space="preserve"> в крайбрежни води, държавите членки може да бъдат разделени на три групи. В група </w:t>
      </w:r>
      <w:r>
        <w:rPr>
          <w:noProof/>
          <w:lang w:val="bg-BG" w:eastAsia="en-GB"/>
        </w:rPr>
        <w:t>1 са включени държавите членки с голям брой производствени инсталации за нефт и газ, държавите членки от група 2 притежават малък брой инсталации, а държавите членки от груп</w:t>
      </w:r>
      <w:r>
        <w:rPr>
          <w:noProof/>
          <w:lang w:val="bg-BG" w:eastAsia="en-GB"/>
        </w:rPr>
        <w:t>а </w:t>
      </w:r>
      <w:r>
        <w:rPr>
          <w:noProof/>
          <w:szCs w:val="24"/>
          <w:lang w:val="bg-BG"/>
        </w:rPr>
        <w:t>3 не разполагат с производствени инсталации, но планират или предвиждат проучвателни дейности:</w:t>
      </w:r>
      <w:r>
        <w:rPr>
          <w:noProof/>
          <w:szCs w:val="24"/>
          <w:lang w:val="bg-BG" w:eastAsia="en-GB"/>
        </w:rPr>
        <w:t xml:space="preserve"> </w:t>
      </w:r>
    </w:p>
    <w:p w:rsidR="0085568D" w:rsidRDefault="009C7237">
      <w:pPr>
        <w:pStyle w:val="ListParagraph"/>
        <w:numPr>
          <w:ilvl w:val="0"/>
          <w:numId w:val="19"/>
        </w:numPr>
        <w:rPr>
          <w:rFonts w:ascii="Times New Roman" w:hAnsi="Times New Roman"/>
          <w:noProof/>
          <w:sz w:val="24"/>
          <w:szCs w:val="24"/>
          <w:lang w:val="bg-BG" w:eastAsia="en-GB"/>
        </w:rPr>
      </w:pPr>
      <w:r>
        <w:rPr>
          <w:rFonts w:ascii="Times New Roman" w:hAnsi="Times New Roman"/>
          <w:noProof/>
          <w:sz w:val="24"/>
          <w:szCs w:val="24"/>
          <w:lang w:val="bg-BG" w:eastAsia="en-GB"/>
        </w:rPr>
        <w:t xml:space="preserve">група 1: Хърватия, Дания, Италия, Нидерландия, Обединено кралство, </w:t>
      </w:r>
    </w:p>
    <w:p w:rsidR="0085568D" w:rsidRDefault="009C7237">
      <w:pPr>
        <w:pStyle w:val="ListParagraph"/>
        <w:numPr>
          <w:ilvl w:val="0"/>
          <w:numId w:val="19"/>
        </w:numPr>
        <w:rPr>
          <w:rFonts w:ascii="Times New Roman" w:hAnsi="Times New Roman"/>
          <w:noProof/>
          <w:sz w:val="24"/>
          <w:szCs w:val="24"/>
          <w:lang w:val="bg-BG" w:eastAsia="en-GB"/>
        </w:rPr>
      </w:pPr>
      <w:r>
        <w:rPr>
          <w:rFonts w:ascii="Times New Roman" w:hAnsi="Times New Roman"/>
          <w:noProof/>
          <w:sz w:val="24"/>
          <w:szCs w:val="24"/>
          <w:lang w:val="bg-BG" w:eastAsia="en-GB"/>
        </w:rPr>
        <w:t>група 2: България, Германия, Гърция, Ирландия, Полша, Румъния и Испания,</w:t>
      </w:r>
    </w:p>
    <w:p w:rsidR="0085568D" w:rsidRDefault="009C7237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  <w:noProof/>
          <w:sz w:val="24"/>
          <w:szCs w:val="24"/>
          <w:lang w:val="bg-BG"/>
        </w:rPr>
      </w:pPr>
      <w:r>
        <w:rPr>
          <w:rFonts w:ascii="Times New Roman" w:hAnsi="Times New Roman"/>
          <w:noProof/>
          <w:sz w:val="24"/>
          <w:szCs w:val="24"/>
          <w:lang w:val="bg-BG" w:eastAsia="en-GB"/>
        </w:rPr>
        <w:t xml:space="preserve">група 3: Кипър, </w:t>
      </w:r>
      <w:r>
        <w:rPr>
          <w:rFonts w:ascii="Times New Roman" w:hAnsi="Times New Roman"/>
          <w:noProof/>
          <w:sz w:val="24"/>
          <w:szCs w:val="24"/>
          <w:lang w:val="bg-BG" w:eastAsia="en-GB"/>
        </w:rPr>
        <w:t>Франция, Малта, Португалия.</w:t>
      </w:r>
    </w:p>
    <w:p w:rsidR="0085568D" w:rsidRDefault="0085568D">
      <w:pPr>
        <w:pStyle w:val="ListParagraph"/>
        <w:spacing w:after="0"/>
        <w:jc w:val="both"/>
        <w:rPr>
          <w:rFonts w:ascii="Times New Roman" w:hAnsi="Times New Roman"/>
          <w:noProof/>
          <w:sz w:val="24"/>
          <w:szCs w:val="24"/>
          <w:lang w:val="bg-BG"/>
        </w:rPr>
      </w:pPr>
    </w:p>
    <w:p w:rsidR="0085568D" w:rsidRDefault="009C7237">
      <w:pPr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 xml:space="preserve">По-голямата част от инсталациите в ЕС понастоящем се намират в петте държави членки от група 1. </w:t>
      </w: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85568D" w:rsidRDefault="009C7237">
      <w:pPr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>В допълнение към броя на наличните инсталации в рамките на държавите членки, броят на проучвателните сондажи и броят на сондажнит</w:t>
      </w:r>
      <w:r>
        <w:rPr>
          <w:noProof/>
          <w:szCs w:val="24"/>
          <w:lang w:val="bg-BG"/>
        </w:rPr>
        <w:t>е дейности по действащи сондажи представляват важен предмет на дейност, свързана с нефт и газ в крайбрежни води. Събрани бяха данни за средните стойности на проучвателните сондажи в миналото и други сондажни дейности във всяка държава членка. Данни от този</w:t>
      </w:r>
      <w:r>
        <w:rPr>
          <w:noProof/>
          <w:szCs w:val="24"/>
          <w:lang w:val="bg-BG"/>
        </w:rPr>
        <w:t xml:space="preserve"> род се установяват трудно с точност, тъй като сондажните дейности са силно зависими от много фактори и подлежат на промени. По тази причина бяха разработени варианти на базова и интензивна дейност в крайбрежни води, за да може да се направят приблизителни</w:t>
      </w:r>
      <w:r>
        <w:rPr>
          <w:noProof/>
          <w:szCs w:val="24"/>
          <w:lang w:val="bg-BG"/>
        </w:rPr>
        <w:t xml:space="preserve"> оценки на изискваните ресурси от компетентните органи за изпълнение на техните регулаторни функции, свързани със сондажните дейности и проучвания в крайбрежни води. Тези приблизителни оценки бяха сравнени с настоящите и планираните ресурси за компетентнит</w:t>
      </w:r>
      <w:r>
        <w:rPr>
          <w:noProof/>
          <w:szCs w:val="24"/>
          <w:lang w:val="bg-BG"/>
        </w:rPr>
        <w:t xml:space="preserve">е </w:t>
      </w:r>
      <w:r>
        <w:rPr>
          <w:noProof/>
          <w:szCs w:val="24"/>
          <w:lang w:val="bg-BG"/>
        </w:rPr>
        <w:lastRenderedPageBreak/>
        <w:t xml:space="preserve">органи в държавите членки, за да се прецени адекватността на националните експертни ресурси. </w:t>
      </w: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85568D" w:rsidRDefault="009C7237">
      <w:pPr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>Освен това анализът беше базиран на допускането, че по-големите и развити отрасли на нефт и газ се очаква да имат относително устойчив брой сондажни дейности и</w:t>
      </w:r>
      <w:r>
        <w:rPr>
          <w:noProof/>
          <w:szCs w:val="24"/>
          <w:lang w:val="bg-BG"/>
        </w:rPr>
        <w:t xml:space="preserve"> проучвателни програми, докато при новите и бързо развиващи се отрасли на нефт и газ може да се наблюдават повече колебания в тези проучвателни дейности. Базовият вариант означава, че секторът на нефт и газ в крайбрежни води ще запази своята стабилност без</w:t>
      </w:r>
      <w:r>
        <w:rPr>
          <w:noProof/>
          <w:szCs w:val="24"/>
          <w:lang w:val="bg-BG"/>
        </w:rPr>
        <w:t xml:space="preserve"> промяна при настоящото ниво на дейност в крайбрежни води (проучване от юли 2014 г.), а вариантът с интензивна дейност в крайбрежни води се основава на допускането за увеличение от 20 % в проучвателните дейности на държавите членки с утвърден отрасъл на не</w:t>
      </w:r>
      <w:r>
        <w:rPr>
          <w:noProof/>
          <w:szCs w:val="24"/>
          <w:lang w:val="bg-BG"/>
        </w:rPr>
        <w:t>фт и газ в крайбрежни води и увеличение от 50 % в проучвателните и сондажните дейности на държавите членки с малки или развиващи се отрасли на нефт и газ в крайбрежни води.</w:t>
      </w: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85568D" w:rsidRDefault="009C7237">
      <w:pPr>
        <w:pStyle w:val="Heading1"/>
        <w:spacing w:before="0" w:after="0"/>
        <w:rPr>
          <w:noProof/>
          <w:lang w:val="bg-BG"/>
        </w:rPr>
      </w:pPr>
      <w:r>
        <w:rPr>
          <w:noProof/>
          <w:lang w:val="bg-BG"/>
        </w:rPr>
        <w:t>Изисквания по отношение на ресурсите на компетентните органи в ЕС за постигане на</w:t>
      </w:r>
      <w:r>
        <w:rPr>
          <w:noProof/>
          <w:lang w:val="bg-BG"/>
        </w:rPr>
        <w:t xml:space="preserve"> съответствие с ДБКВ </w:t>
      </w:r>
    </w:p>
    <w:p w:rsidR="0085568D" w:rsidRDefault="0085568D">
      <w:pPr>
        <w:pStyle w:val="Text1"/>
        <w:spacing w:after="0"/>
        <w:rPr>
          <w:noProof/>
          <w:lang w:val="bg-BG"/>
        </w:rPr>
      </w:pPr>
    </w:p>
    <w:p w:rsidR="0085568D" w:rsidRDefault="009C7237">
      <w:pPr>
        <w:rPr>
          <w:noProof/>
          <w:lang w:val="bg-BG"/>
        </w:rPr>
      </w:pPr>
      <w:r>
        <w:rPr>
          <w:rFonts w:eastAsia="Calibri"/>
          <w:noProof/>
          <w:szCs w:val="24"/>
          <w:lang w:val="bg-BG"/>
        </w:rPr>
        <w:t>Беше направен анализ на експертните човешки ресурси, нужни на компетентните органи на всяка държава членка за изпълнение на регулаторните функции във връзка с дейностите в крайбрежни води, като се използва възходящ подход („отдолу на</w:t>
      </w:r>
      <w:r>
        <w:rPr>
          <w:rFonts w:eastAsia="Calibri"/>
          <w:noProof/>
          <w:szCs w:val="24"/>
          <w:lang w:val="bg-BG"/>
        </w:rPr>
        <w:t xml:space="preserve">горе“) за приблизителната оценка на изискваните ресурси според регулаторните функции на компетентния орган. </w:t>
      </w:r>
    </w:p>
    <w:p w:rsidR="0085568D" w:rsidRDefault="009C7237">
      <w:pPr>
        <w:spacing w:after="0"/>
        <w:rPr>
          <w:rFonts w:eastAsia="Calibri"/>
          <w:noProof/>
          <w:szCs w:val="24"/>
          <w:lang w:val="bg-BG"/>
        </w:rPr>
      </w:pPr>
      <w:r>
        <w:rPr>
          <w:rFonts w:eastAsia="Calibri"/>
          <w:noProof/>
          <w:szCs w:val="24"/>
          <w:lang w:val="bg-BG"/>
        </w:rPr>
        <w:t>В рамките на приблизителната оценка на изискваните експертни човешки ресурси държавите членки представиха оценки на своите настоящи системи и проце</w:t>
      </w:r>
      <w:r>
        <w:rPr>
          <w:rFonts w:eastAsia="Calibri"/>
          <w:noProof/>
          <w:szCs w:val="24"/>
          <w:lang w:val="bg-BG"/>
        </w:rPr>
        <w:t>дури, основани на качествени показатели, както и очакваните оценки за тези системи за 2016 г. Част от ресурсите на компетентните органи са предназначени за развитието на тези регулаторни системи и механизми.</w:t>
      </w:r>
    </w:p>
    <w:p w:rsidR="0085568D" w:rsidRDefault="0085568D">
      <w:pPr>
        <w:spacing w:after="0"/>
        <w:rPr>
          <w:rFonts w:eastAsia="Calibri"/>
          <w:noProof/>
          <w:szCs w:val="24"/>
          <w:lang w:val="bg-BG"/>
        </w:rPr>
      </w:pPr>
    </w:p>
    <w:p w:rsidR="0085568D" w:rsidRDefault="009C7237">
      <w:pPr>
        <w:spacing w:after="0"/>
        <w:rPr>
          <w:noProof/>
          <w:szCs w:val="24"/>
          <w:lang w:val="bg-BG" w:eastAsia="de-DE"/>
        </w:rPr>
      </w:pPr>
      <w:r>
        <w:rPr>
          <w:rFonts w:eastAsia="Calibri"/>
          <w:noProof/>
          <w:szCs w:val="24"/>
          <w:lang w:val="bg-BG"/>
        </w:rPr>
        <w:t xml:space="preserve">Приблизителната оценка на изискваните ресурси </w:t>
      </w:r>
      <w:r>
        <w:rPr>
          <w:rFonts w:eastAsia="Calibri"/>
          <w:noProof/>
          <w:szCs w:val="24"/>
          <w:lang w:val="bg-BG"/>
        </w:rPr>
        <w:t>се отнася до бъдещите нужди на държавите членки, което неизбежно зависи от техните бъдещи дейности. Отново бяха взети предвид двата сценария, използвани за приблизителното оценяване на бъдещите нива на дейност в крайбрежни води (вж. глава 3), за да се разб</w:t>
      </w:r>
      <w:r>
        <w:rPr>
          <w:rFonts w:eastAsia="Calibri"/>
          <w:noProof/>
          <w:szCs w:val="24"/>
          <w:lang w:val="bg-BG"/>
        </w:rPr>
        <w:t>ере каква е зависимостта на тези приблизителни оценки от дейностите. За всяка от</w:t>
      </w:r>
      <w:r>
        <w:rPr>
          <w:noProof/>
          <w:szCs w:val="24"/>
          <w:lang w:val="bg-BG" w:eastAsia="de-DE"/>
        </w:rPr>
        <w:t xml:space="preserve"> 5-те основни категории регулаторни задачи беше направена приблизителна оценка на изискваните ресурси: </w:t>
      </w:r>
    </w:p>
    <w:p w:rsidR="0085568D" w:rsidRDefault="0085568D">
      <w:pPr>
        <w:spacing w:after="0"/>
        <w:rPr>
          <w:noProof/>
          <w:szCs w:val="24"/>
          <w:lang w:val="bg-BG" w:eastAsia="de-DE"/>
        </w:rPr>
      </w:pPr>
    </w:p>
    <w:p w:rsidR="0085568D" w:rsidRDefault="009C7237">
      <w:pPr>
        <w:spacing w:after="0"/>
        <w:ind w:firstLine="720"/>
        <w:rPr>
          <w:noProof/>
          <w:szCs w:val="24"/>
          <w:lang w:val="bg-BG" w:eastAsia="de-DE"/>
        </w:rPr>
      </w:pPr>
      <w:r>
        <w:rPr>
          <w:noProof/>
          <w:szCs w:val="24"/>
          <w:lang w:val="bg-BG" w:eastAsia="de-DE"/>
        </w:rPr>
        <w:t xml:space="preserve">- </w:t>
      </w:r>
      <w:r>
        <w:rPr>
          <w:noProof/>
          <w:szCs w:val="24"/>
          <w:lang w:val="bg-BG" w:eastAsia="de-DE"/>
        </w:rPr>
        <w:tab/>
        <w:t xml:space="preserve">оценка на документите за големите опасности, </w:t>
      </w:r>
    </w:p>
    <w:p w:rsidR="0085568D" w:rsidRDefault="009C7237">
      <w:pPr>
        <w:spacing w:after="0"/>
        <w:ind w:firstLine="720"/>
        <w:rPr>
          <w:noProof/>
          <w:szCs w:val="24"/>
          <w:lang w:val="bg-BG" w:eastAsia="de-DE"/>
        </w:rPr>
      </w:pPr>
      <w:r>
        <w:rPr>
          <w:noProof/>
          <w:szCs w:val="24"/>
          <w:lang w:val="bg-BG" w:eastAsia="de-DE"/>
        </w:rPr>
        <w:t>-</w:t>
      </w:r>
      <w:r>
        <w:rPr>
          <w:noProof/>
          <w:szCs w:val="24"/>
          <w:lang w:val="bg-BG" w:eastAsia="de-DE"/>
        </w:rPr>
        <w:tab/>
        <w:t>инспекция на инстала</w:t>
      </w:r>
      <w:r>
        <w:rPr>
          <w:noProof/>
          <w:szCs w:val="24"/>
          <w:lang w:val="bg-BG" w:eastAsia="de-DE"/>
        </w:rPr>
        <w:t xml:space="preserve">ции, </w:t>
      </w:r>
    </w:p>
    <w:p w:rsidR="0085568D" w:rsidRDefault="009C7237">
      <w:pPr>
        <w:spacing w:after="0"/>
        <w:ind w:firstLine="720"/>
        <w:rPr>
          <w:noProof/>
          <w:szCs w:val="24"/>
          <w:lang w:val="bg-BG" w:eastAsia="de-DE"/>
        </w:rPr>
      </w:pPr>
      <w:r>
        <w:rPr>
          <w:noProof/>
          <w:szCs w:val="24"/>
          <w:lang w:val="bg-BG" w:eastAsia="de-DE"/>
        </w:rPr>
        <w:t xml:space="preserve">- </w:t>
      </w:r>
      <w:r>
        <w:rPr>
          <w:noProof/>
          <w:szCs w:val="24"/>
          <w:lang w:val="bg-BG" w:eastAsia="de-DE"/>
        </w:rPr>
        <w:tab/>
        <w:t xml:space="preserve">разследване на инциденти, разработване на регулаторна политика, </w:t>
      </w:r>
    </w:p>
    <w:p w:rsidR="0085568D" w:rsidRDefault="009C7237">
      <w:pPr>
        <w:spacing w:after="0"/>
        <w:ind w:firstLine="720"/>
        <w:rPr>
          <w:noProof/>
          <w:szCs w:val="24"/>
          <w:lang w:val="bg-BG" w:eastAsia="de-DE"/>
        </w:rPr>
      </w:pPr>
      <w:r>
        <w:rPr>
          <w:noProof/>
          <w:szCs w:val="24"/>
          <w:lang w:val="bg-BG" w:eastAsia="de-DE"/>
        </w:rPr>
        <w:t xml:space="preserve">- </w:t>
      </w:r>
      <w:r>
        <w:rPr>
          <w:noProof/>
          <w:szCs w:val="24"/>
          <w:lang w:val="bg-BG" w:eastAsia="de-DE"/>
        </w:rPr>
        <w:tab/>
        <w:t xml:space="preserve">процеси и процедури, както и </w:t>
      </w:r>
    </w:p>
    <w:p w:rsidR="0085568D" w:rsidRDefault="009C7237">
      <w:pPr>
        <w:spacing w:after="0"/>
        <w:ind w:firstLine="720"/>
        <w:rPr>
          <w:noProof/>
          <w:szCs w:val="24"/>
          <w:lang w:val="bg-BG" w:eastAsia="de-DE"/>
        </w:rPr>
      </w:pPr>
      <w:r>
        <w:rPr>
          <w:noProof/>
          <w:szCs w:val="24"/>
          <w:lang w:val="bg-BG" w:eastAsia="de-DE"/>
        </w:rPr>
        <w:t xml:space="preserve">- </w:t>
      </w:r>
      <w:r>
        <w:rPr>
          <w:noProof/>
          <w:szCs w:val="24"/>
          <w:lang w:val="bg-BG" w:eastAsia="de-DE"/>
        </w:rPr>
        <w:tab/>
        <w:t>разработване на ръководства и стандарти със заинтересованите страни.</w:t>
      </w:r>
    </w:p>
    <w:p w:rsidR="0085568D" w:rsidRDefault="0085568D">
      <w:pPr>
        <w:spacing w:after="0"/>
        <w:ind w:firstLine="720"/>
        <w:rPr>
          <w:noProof/>
          <w:szCs w:val="24"/>
          <w:lang w:val="bg-BG" w:eastAsia="de-DE"/>
        </w:rPr>
      </w:pPr>
    </w:p>
    <w:p w:rsidR="0085568D" w:rsidRDefault="009C7237">
      <w:pPr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 w:eastAsia="de-DE"/>
        </w:rPr>
        <w:t xml:space="preserve">Изискваните ресурси бяха приблизително оценени въз основа на двата сценария </w:t>
      </w:r>
      <w:r>
        <w:rPr>
          <w:noProof/>
          <w:szCs w:val="24"/>
          <w:lang w:val="bg-BG" w:eastAsia="de-DE"/>
        </w:rPr>
        <w:t>за дейности в крайбрежни води.</w:t>
      </w:r>
    </w:p>
    <w:p w:rsidR="0085568D" w:rsidRDefault="0085568D">
      <w:pPr>
        <w:spacing w:after="0"/>
        <w:rPr>
          <w:rFonts w:eastAsia="Calibri"/>
          <w:noProof/>
          <w:szCs w:val="24"/>
          <w:lang w:val="bg-BG"/>
        </w:rPr>
      </w:pPr>
    </w:p>
    <w:p w:rsidR="0085568D" w:rsidRDefault="009C7237">
      <w:pPr>
        <w:spacing w:after="0"/>
        <w:rPr>
          <w:noProof/>
          <w:szCs w:val="24"/>
          <w:lang w:val="bg-BG" w:eastAsia="de-DE"/>
        </w:rPr>
      </w:pPr>
      <w:r>
        <w:rPr>
          <w:noProof/>
          <w:szCs w:val="24"/>
          <w:lang w:val="bg-BG" w:eastAsia="de-DE"/>
        </w:rPr>
        <w:lastRenderedPageBreak/>
        <w:t xml:space="preserve">При съпоставка между сценариите за 2014 г. и 2016 г. се наблюдава значително увеличаване на изискванията по отношение на ресурсите, тъй като се прилага Директивата относно безопасността в крайбрежните води. До голяма степен </w:t>
      </w:r>
      <w:r>
        <w:rPr>
          <w:noProof/>
          <w:szCs w:val="24"/>
          <w:lang w:val="bg-BG" w:eastAsia="de-DE"/>
        </w:rPr>
        <w:t>това се дължи на изискванията за оценяване на докладите за големите опасности (ДГО), тъй като компетентните органи ще получават всички доклади за големите опасности за нови и действащи инсталации между юли 2015 г. и юли 2018 г. След изтичането на този 3-го</w:t>
      </w:r>
      <w:r>
        <w:rPr>
          <w:noProof/>
          <w:szCs w:val="24"/>
          <w:lang w:val="bg-BG" w:eastAsia="de-DE"/>
        </w:rPr>
        <w:t xml:space="preserve">дишен период значително ще намалеят изискванията по отношение на ресурсите за оценяване на докладите за големите опасности. Изискванията за ресурси биха били по-големи, ако вместо базовия сценарий се приложи интензивното ниво на дейност в крайбрежни води. </w:t>
      </w:r>
      <w:r>
        <w:rPr>
          <w:noProof/>
          <w:szCs w:val="24"/>
          <w:lang w:val="bg-BG" w:eastAsia="de-DE"/>
        </w:rPr>
        <w:t>Базовият вариант обаче се счита за по-уместен с оглед на настоящата икономическа обстановка.</w:t>
      </w:r>
    </w:p>
    <w:p w:rsidR="0085568D" w:rsidRDefault="0085568D">
      <w:pPr>
        <w:spacing w:after="0"/>
        <w:rPr>
          <w:noProof/>
          <w:szCs w:val="24"/>
          <w:lang w:val="bg-BG" w:eastAsia="de-DE"/>
        </w:rPr>
      </w:pPr>
    </w:p>
    <w:p w:rsidR="0085568D" w:rsidRDefault="009C7237">
      <w:pPr>
        <w:spacing w:after="0"/>
        <w:rPr>
          <w:noProof/>
          <w:szCs w:val="24"/>
          <w:lang w:val="bg-BG" w:eastAsia="de-DE"/>
        </w:rPr>
      </w:pPr>
      <w:r>
        <w:rPr>
          <w:noProof/>
          <w:szCs w:val="24"/>
          <w:lang w:val="bg-BG" w:eastAsia="de-DE"/>
        </w:rPr>
        <w:t>Освен това високото ниво на изискванията по отношение на ресурсите за разработването на регулаторни политики (около 15 % от общите изисквания за ресурси) и за акт</w:t>
      </w:r>
      <w:r>
        <w:rPr>
          <w:noProof/>
          <w:szCs w:val="24"/>
          <w:lang w:val="bg-BG" w:eastAsia="de-DE"/>
        </w:rPr>
        <w:t xml:space="preserve">уализирането на ръководства и стандарти (около 20 %) отразява количеството на допълнителната работа, която е необходима за разработването на такива политики, процедури и процеси и на такива механизми за взаимодействие с всички заинтересовани страни, които </w:t>
      </w:r>
      <w:r>
        <w:rPr>
          <w:noProof/>
          <w:szCs w:val="24"/>
          <w:lang w:val="bg-BG" w:eastAsia="de-DE"/>
        </w:rPr>
        <w:t>са свързани с регулаторните функции по Директивата.</w:t>
      </w:r>
    </w:p>
    <w:p w:rsidR="0085568D" w:rsidRDefault="0085568D">
      <w:pPr>
        <w:spacing w:after="0"/>
        <w:rPr>
          <w:noProof/>
          <w:szCs w:val="24"/>
          <w:lang w:val="bg-BG" w:eastAsia="de-DE"/>
        </w:rPr>
      </w:pPr>
    </w:p>
    <w:p w:rsidR="0085568D" w:rsidRDefault="009C7237">
      <w:pPr>
        <w:spacing w:after="0"/>
        <w:rPr>
          <w:noProof/>
          <w:szCs w:val="24"/>
          <w:lang w:val="bg-BG" w:eastAsia="de-DE"/>
        </w:rPr>
      </w:pPr>
      <w:r>
        <w:rPr>
          <w:noProof/>
          <w:szCs w:val="24"/>
          <w:lang w:val="bg-BG" w:eastAsia="de-DE"/>
        </w:rPr>
        <w:t xml:space="preserve">Информацията за настоящото състояние и планираните промени на регулаторните процедури и процеси и на договореностите със заинтересованите страни, които са представени в следващия раздел, показва, че има </w:t>
      </w:r>
      <w:r>
        <w:rPr>
          <w:noProof/>
          <w:szCs w:val="24"/>
          <w:lang w:val="bg-BG" w:eastAsia="de-DE"/>
        </w:rPr>
        <w:t>вероятност изискванията по отношение на ресурсите за разработването на тези регулаторни процедури и механизми също да намалеят след първите години на прилагане на ДБКВ. В тези области все пак ще има нужда от преглед и допълнителни подобрения заедно с разви</w:t>
      </w:r>
      <w:r>
        <w:rPr>
          <w:noProof/>
          <w:szCs w:val="24"/>
          <w:lang w:val="bg-BG" w:eastAsia="de-DE"/>
        </w:rPr>
        <w:t>тието на компетентните органи.</w:t>
      </w: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85568D" w:rsidRDefault="009C7237">
      <w:pPr>
        <w:pStyle w:val="Heading1"/>
        <w:spacing w:before="0" w:after="0"/>
        <w:rPr>
          <w:noProof/>
          <w:lang w:val="bg-BG"/>
        </w:rPr>
      </w:pPr>
      <w:r>
        <w:rPr>
          <w:noProof/>
          <w:lang w:val="bg-BG"/>
        </w:rPr>
        <w:t xml:space="preserve">Настоящи и планирани нива на ресурсна обезпеченост на компетентните органи в държавите </w:t>
      </w:r>
      <w:r>
        <w:rPr>
          <w:rFonts w:ascii="Calibri" w:hAnsi="Calibri"/>
          <w:noProof/>
          <w:lang w:val="bg-BG"/>
        </w:rPr>
        <w:t>—</w:t>
      </w:r>
      <w:r>
        <w:rPr>
          <w:noProof/>
          <w:lang w:val="bg-BG"/>
        </w:rPr>
        <w:t xml:space="preserve"> членки на ЕС </w:t>
      </w:r>
    </w:p>
    <w:p w:rsidR="0085568D" w:rsidRDefault="0085568D">
      <w:pPr>
        <w:pStyle w:val="Text1"/>
        <w:spacing w:after="0"/>
        <w:rPr>
          <w:noProof/>
          <w:lang w:val="bg-BG"/>
        </w:rPr>
      </w:pPr>
    </w:p>
    <w:p w:rsidR="0085568D" w:rsidRDefault="009C7237">
      <w:pPr>
        <w:spacing w:after="0"/>
        <w:rPr>
          <w:rFonts w:eastAsia="Calibri"/>
          <w:noProof/>
          <w:szCs w:val="24"/>
          <w:lang w:val="bg-BG"/>
        </w:rPr>
      </w:pPr>
      <w:r>
        <w:rPr>
          <w:rFonts w:eastAsia="Calibri"/>
          <w:noProof/>
          <w:szCs w:val="24"/>
          <w:lang w:val="bg-BG"/>
        </w:rPr>
        <w:t xml:space="preserve">В сътрудничество със съществуващите компетентни органи, ако вече са създадени такива, или с помощта на отговорните </w:t>
      </w:r>
      <w:r>
        <w:rPr>
          <w:rFonts w:eastAsia="Calibri"/>
          <w:noProof/>
          <w:szCs w:val="24"/>
          <w:lang w:val="bg-BG"/>
        </w:rPr>
        <w:t>администрации, натоварени със създаването на компетентните органи, Комисията събра информация за големината и състава на настоящите и планираните бъдещи експертни ресурси на компетентните органи (2014 г. и 2016 г.).</w:t>
      </w:r>
    </w:p>
    <w:p w:rsidR="0085568D" w:rsidRDefault="0085568D">
      <w:pPr>
        <w:spacing w:after="0"/>
        <w:rPr>
          <w:rFonts w:eastAsia="Calibri"/>
          <w:noProof/>
          <w:szCs w:val="24"/>
          <w:lang w:val="bg-BG"/>
        </w:rPr>
      </w:pPr>
    </w:p>
    <w:p w:rsidR="0085568D" w:rsidRDefault="009C7237">
      <w:pPr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>Събрани бяха данни за настоящото и план</w:t>
      </w:r>
      <w:r>
        <w:rPr>
          <w:noProof/>
          <w:szCs w:val="24"/>
          <w:lang w:val="bg-BG"/>
        </w:rPr>
        <w:t xml:space="preserve">ираното състояние на регулаторните политики, процеси и процедури, като бяха съпоставени с изискванията по членове 8 и 9 от ДБКВ и приложение III към нея. </w:t>
      </w: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85568D" w:rsidRDefault="009C7237">
      <w:pPr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>При анализирането на данните бяха направени допускания за приблизителните ресурси, изисквани от държ</w:t>
      </w:r>
      <w:r>
        <w:rPr>
          <w:noProof/>
          <w:szCs w:val="24"/>
          <w:lang w:val="bg-BG"/>
        </w:rPr>
        <w:t>авите членки в съответствие с изискванията по ДБКВ.</w:t>
      </w:r>
    </w:p>
    <w:p w:rsidR="0085568D" w:rsidRDefault="0085568D">
      <w:pPr>
        <w:spacing w:after="0"/>
        <w:jc w:val="left"/>
        <w:rPr>
          <w:rFonts w:eastAsia="Calibri"/>
          <w:noProof/>
          <w:szCs w:val="24"/>
          <w:lang w:val="bg-BG"/>
        </w:rPr>
      </w:pPr>
    </w:p>
    <w:p w:rsidR="00A0412A" w:rsidRDefault="00A0412A">
      <w:pPr>
        <w:spacing w:after="0"/>
        <w:jc w:val="left"/>
        <w:rPr>
          <w:b/>
          <w:noProof/>
          <w:szCs w:val="24"/>
          <w:lang w:val="bg-BG"/>
        </w:rPr>
      </w:pPr>
      <w:r>
        <w:rPr>
          <w:b/>
          <w:noProof/>
          <w:szCs w:val="24"/>
          <w:lang w:val="bg-BG"/>
        </w:rPr>
        <w:br w:type="page"/>
      </w:r>
    </w:p>
    <w:p w:rsidR="0085568D" w:rsidRDefault="009C7237">
      <w:pPr>
        <w:spacing w:after="0"/>
        <w:ind w:left="1440" w:hanging="1440"/>
        <w:rPr>
          <w:b/>
          <w:noProof/>
          <w:szCs w:val="24"/>
          <w:lang w:val="bg-BG"/>
        </w:rPr>
      </w:pPr>
      <w:r>
        <w:rPr>
          <w:b/>
          <w:noProof/>
          <w:szCs w:val="24"/>
          <w:lang w:val="bg-BG"/>
        </w:rPr>
        <w:lastRenderedPageBreak/>
        <w:t>Фигура 2:</w:t>
      </w:r>
      <w:r>
        <w:rPr>
          <w:b/>
          <w:noProof/>
          <w:szCs w:val="24"/>
          <w:lang w:val="bg-BG"/>
        </w:rPr>
        <w:tab/>
        <w:t>Наличен и прогнозен персонал по държави членки (еквивалент на пълно работно време (FTE), 2014 г. и 2016 г.)</w:t>
      </w:r>
    </w:p>
    <w:p w:rsidR="0085568D" w:rsidRDefault="0085568D">
      <w:pPr>
        <w:spacing w:after="0"/>
        <w:ind w:left="1440" w:hanging="1440"/>
        <w:rPr>
          <w:b/>
          <w:noProof/>
          <w:szCs w:val="24"/>
          <w:lang w:val="bg-BG"/>
        </w:rPr>
      </w:pPr>
    </w:p>
    <w:p w:rsidR="0085568D" w:rsidRDefault="009C7237">
      <w:pPr>
        <w:spacing w:after="0"/>
        <w:ind w:left="1440" w:hanging="1440"/>
        <w:rPr>
          <w:b/>
          <w:noProof/>
          <w:szCs w:val="24"/>
          <w:lang w:val="bg-BG"/>
        </w:rPr>
      </w:pPr>
      <w:r>
        <w:rPr>
          <w:noProof/>
          <w:lang w:eastAsia="en-GB"/>
        </w:rPr>
        <mc:AlternateContent>
          <mc:Choice Requires="wpc">
            <w:drawing>
              <wp:inline distT="0" distB="0" distL="0" distR="0">
                <wp:extent cx="6247518" cy="2145933"/>
                <wp:effectExtent l="0" t="0" r="0" b="64135"/>
                <wp:docPr id="160" name="Canvas 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3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0" y="47625"/>
                            <a:ext cx="5248550" cy="2098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20" y="107315"/>
                            <a:ext cx="3745230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120" y="107315"/>
                            <a:ext cx="3745230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Freeform 79"/>
                        <wps:cNvSpPr>
                          <a:spLocks noEditPoints="1"/>
                        </wps:cNvSpPr>
                        <wps:spPr bwMode="auto">
                          <a:xfrm>
                            <a:off x="319405" y="165735"/>
                            <a:ext cx="16510" cy="1550670"/>
                          </a:xfrm>
                          <a:custGeom>
                            <a:avLst/>
                            <a:gdLst>
                              <a:gd name="T0" fmla="*/ 26 w 26"/>
                              <a:gd name="T1" fmla="*/ 2442 h 2442"/>
                              <a:gd name="T2" fmla="*/ 0 w 26"/>
                              <a:gd name="T3" fmla="*/ 2442 h 2442"/>
                              <a:gd name="T4" fmla="*/ 0 w 26"/>
                              <a:gd name="T5" fmla="*/ 2435 h 2442"/>
                              <a:gd name="T6" fmla="*/ 26 w 26"/>
                              <a:gd name="T7" fmla="*/ 2435 h 2442"/>
                              <a:gd name="T8" fmla="*/ 26 w 26"/>
                              <a:gd name="T9" fmla="*/ 2442 h 2442"/>
                              <a:gd name="T10" fmla="*/ 26 w 26"/>
                              <a:gd name="T11" fmla="*/ 2094 h 2442"/>
                              <a:gd name="T12" fmla="*/ 0 w 26"/>
                              <a:gd name="T13" fmla="*/ 2094 h 2442"/>
                              <a:gd name="T14" fmla="*/ 0 w 26"/>
                              <a:gd name="T15" fmla="*/ 2088 h 2442"/>
                              <a:gd name="T16" fmla="*/ 26 w 26"/>
                              <a:gd name="T17" fmla="*/ 2088 h 2442"/>
                              <a:gd name="T18" fmla="*/ 26 w 26"/>
                              <a:gd name="T19" fmla="*/ 2094 h 2442"/>
                              <a:gd name="T20" fmla="*/ 26 w 26"/>
                              <a:gd name="T21" fmla="*/ 1747 h 2442"/>
                              <a:gd name="T22" fmla="*/ 0 w 26"/>
                              <a:gd name="T23" fmla="*/ 1747 h 2442"/>
                              <a:gd name="T24" fmla="*/ 0 w 26"/>
                              <a:gd name="T25" fmla="*/ 1741 h 2442"/>
                              <a:gd name="T26" fmla="*/ 26 w 26"/>
                              <a:gd name="T27" fmla="*/ 1741 h 2442"/>
                              <a:gd name="T28" fmla="*/ 26 w 26"/>
                              <a:gd name="T29" fmla="*/ 1747 h 2442"/>
                              <a:gd name="T30" fmla="*/ 26 w 26"/>
                              <a:gd name="T31" fmla="*/ 1398 h 2442"/>
                              <a:gd name="T32" fmla="*/ 0 w 26"/>
                              <a:gd name="T33" fmla="*/ 1398 h 2442"/>
                              <a:gd name="T34" fmla="*/ 0 w 26"/>
                              <a:gd name="T35" fmla="*/ 1392 h 2442"/>
                              <a:gd name="T36" fmla="*/ 26 w 26"/>
                              <a:gd name="T37" fmla="*/ 1392 h 2442"/>
                              <a:gd name="T38" fmla="*/ 26 w 26"/>
                              <a:gd name="T39" fmla="*/ 1398 h 2442"/>
                              <a:gd name="T40" fmla="*/ 26 w 26"/>
                              <a:gd name="T41" fmla="*/ 1051 h 2442"/>
                              <a:gd name="T42" fmla="*/ 0 w 26"/>
                              <a:gd name="T43" fmla="*/ 1051 h 2442"/>
                              <a:gd name="T44" fmla="*/ 0 w 26"/>
                              <a:gd name="T45" fmla="*/ 1045 h 2442"/>
                              <a:gd name="T46" fmla="*/ 26 w 26"/>
                              <a:gd name="T47" fmla="*/ 1045 h 2442"/>
                              <a:gd name="T48" fmla="*/ 26 w 26"/>
                              <a:gd name="T49" fmla="*/ 1051 h 2442"/>
                              <a:gd name="T50" fmla="*/ 26 w 26"/>
                              <a:gd name="T51" fmla="*/ 702 h 2442"/>
                              <a:gd name="T52" fmla="*/ 0 w 26"/>
                              <a:gd name="T53" fmla="*/ 702 h 2442"/>
                              <a:gd name="T54" fmla="*/ 0 w 26"/>
                              <a:gd name="T55" fmla="*/ 696 h 2442"/>
                              <a:gd name="T56" fmla="*/ 26 w 26"/>
                              <a:gd name="T57" fmla="*/ 696 h 2442"/>
                              <a:gd name="T58" fmla="*/ 26 w 26"/>
                              <a:gd name="T59" fmla="*/ 702 h 2442"/>
                              <a:gd name="T60" fmla="*/ 26 w 26"/>
                              <a:gd name="T61" fmla="*/ 355 h 2442"/>
                              <a:gd name="T62" fmla="*/ 0 w 26"/>
                              <a:gd name="T63" fmla="*/ 355 h 2442"/>
                              <a:gd name="T64" fmla="*/ 0 w 26"/>
                              <a:gd name="T65" fmla="*/ 349 h 2442"/>
                              <a:gd name="T66" fmla="*/ 26 w 26"/>
                              <a:gd name="T67" fmla="*/ 349 h 2442"/>
                              <a:gd name="T68" fmla="*/ 26 w 26"/>
                              <a:gd name="T69" fmla="*/ 355 h 2442"/>
                              <a:gd name="T70" fmla="*/ 26 w 26"/>
                              <a:gd name="T71" fmla="*/ 6 h 2442"/>
                              <a:gd name="T72" fmla="*/ 0 w 26"/>
                              <a:gd name="T73" fmla="*/ 6 h 2442"/>
                              <a:gd name="T74" fmla="*/ 0 w 26"/>
                              <a:gd name="T75" fmla="*/ 0 h 2442"/>
                              <a:gd name="T76" fmla="*/ 26 w 26"/>
                              <a:gd name="T77" fmla="*/ 0 h 2442"/>
                              <a:gd name="T78" fmla="*/ 26 w 26"/>
                              <a:gd name="T79" fmla="*/ 6 h 2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6" h="2442">
                                <a:moveTo>
                                  <a:pt x="26" y="2442"/>
                                </a:moveTo>
                                <a:lnTo>
                                  <a:pt x="0" y="2442"/>
                                </a:lnTo>
                                <a:lnTo>
                                  <a:pt x="0" y="2435"/>
                                </a:lnTo>
                                <a:lnTo>
                                  <a:pt x="26" y="2435"/>
                                </a:lnTo>
                                <a:lnTo>
                                  <a:pt x="26" y="2442"/>
                                </a:lnTo>
                                <a:close/>
                                <a:moveTo>
                                  <a:pt x="26" y="2094"/>
                                </a:moveTo>
                                <a:lnTo>
                                  <a:pt x="0" y="2094"/>
                                </a:lnTo>
                                <a:lnTo>
                                  <a:pt x="0" y="2088"/>
                                </a:lnTo>
                                <a:lnTo>
                                  <a:pt x="26" y="2088"/>
                                </a:lnTo>
                                <a:lnTo>
                                  <a:pt x="26" y="2094"/>
                                </a:lnTo>
                                <a:close/>
                                <a:moveTo>
                                  <a:pt x="26" y="1747"/>
                                </a:moveTo>
                                <a:lnTo>
                                  <a:pt x="0" y="1747"/>
                                </a:lnTo>
                                <a:lnTo>
                                  <a:pt x="0" y="1741"/>
                                </a:lnTo>
                                <a:lnTo>
                                  <a:pt x="26" y="1741"/>
                                </a:lnTo>
                                <a:lnTo>
                                  <a:pt x="26" y="1747"/>
                                </a:lnTo>
                                <a:close/>
                                <a:moveTo>
                                  <a:pt x="26" y="1398"/>
                                </a:moveTo>
                                <a:lnTo>
                                  <a:pt x="0" y="1398"/>
                                </a:lnTo>
                                <a:lnTo>
                                  <a:pt x="0" y="1392"/>
                                </a:lnTo>
                                <a:lnTo>
                                  <a:pt x="26" y="1392"/>
                                </a:lnTo>
                                <a:lnTo>
                                  <a:pt x="26" y="1398"/>
                                </a:lnTo>
                                <a:close/>
                                <a:moveTo>
                                  <a:pt x="26" y="1051"/>
                                </a:moveTo>
                                <a:lnTo>
                                  <a:pt x="0" y="1051"/>
                                </a:lnTo>
                                <a:lnTo>
                                  <a:pt x="0" y="1045"/>
                                </a:lnTo>
                                <a:lnTo>
                                  <a:pt x="26" y="1045"/>
                                </a:lnTo>
                                <a:lnTo>
                                  <a:pt x="26" y="1051"/>
                                </a:lnTo>
                                <a:close/>
                                <a:moveTo>
                                  <a:pt x="26" y="702"/>
                                </a:moveTo>
                                <a:lnTo>
                                  <a:pt x="0" y="702"/>
                                </a:lnTo>
                                <a:lnTo>
                                  <a:pt x="0" y="696"/>
                                </a:lnTo>
                                <a:lnTo>
                                  <a:pt x="26" y="696"/>
                                </a:lnTo>
                                <a:lnTo>
                                  <a:pt x="26" y="702"/>
                                </a:lnTo>
                                <a:close/>
                                <a:moveTo>
                                  <a:pt x="26" y="355"/>
                                </a:moveTo>
                                <a:lnTo>
                                  <a:pt x="0" y="355"/>
                                </a:lnTo>
                                <a:lnTo>
                                  <a:pt x="0" y="349"/>
                                </a:lnTo>
                                <a:lnTo>
                                  <a:pt x="26" y="349"/>
                                </a:lnTo>
                                <a:lnTo>
                                  <a:pt x="26" y="355"/>
                                </a:lnTo>
                                <a:close/>
                                <a:moveTo>
                                  <a:pt x="26" y="6"/>
                                </a:move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solidFill>
                              <a:srgbClr val="8686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58445" y="1681480"/>
                            <a:ext cx="2603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30505" y="1460500"/>
                            <a:ext cx="5207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30505" y="1239520"/>
                            <a:ext cx="5207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30505" y="1018540"/>
                            <a:ext cx="5207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30505" y="797560"/>
                            <a:ext cx="5207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  <w:lang w:val="en-US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03200" y="576580"/>
                            <a:ext cx="7747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  <w:lang w:val="en-US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03200" y="356235"/>
                            <a:ext cx="7747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  <w:lang w:val="en-US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03200" y="135255"/>
                            <a:ext cx="7747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  <w:lang w:val="en-US"/>
                                </w:rPr>
                                <w:t>140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" name="Freeform 88"/>
                        <wps:cNvSpPr>
                          <a:spLocks noEditPoints="1"/>
                        </wps:cNvSpPr>
                        <wps:spPr bwMode="auto">
                          <a:xfrm>
                            <a:off x="97790" y="1772920"/>
                            <a:ext cx="360045" cy="354330"/>
                          </a:xfrm>
                          <a:custGeom>
                            <a:avLst/>
                            <a:gdLst>
                              <a:gd name="T0" fmla="*/ 16 w 4422"/>
                              <a:gd name="T1" fmla="*/ 4049 h 4356"/>
                              <a:gd name="T2" fmla="*/ 84 w 4422"/>
                              <a:gd name="T3" fmla="*/ 4120 h 4356"/>
                              <a:gd name="T4" fmla="*/ 685 w 4422"/>
                              <a:gd name="T5" fmla="*/ 3834 h 4356"/>
                              <a:gd name="T6" fmla="*/ 306 w 4422"/>
                              <a:gd name="T7" fmla="*/ 3759 h 4356"/>
                              <a:gd name="T8" fmla="*/ 461 w 4422"/>
                              <a:gd name="T9" fmla="*/ 3643 h 4356"/>
                              <a:gd name="T10" fmla="*/ 435 w 4422"/>
                              <a:gd name="T11" fmla="*/ 3785 h 4356"/>
                              <a:gd name="T12" fmla="*/ 467 w 4422"/>
                              <a:gd name="T13" fmla="*/ 3857 h 4356"/>
                              <a:gd name="T14" fmla="*/ 590 w 4422"/>
                              <a:gd name="T15" fmla="*/ 3839 h 4356"/>
                              <a:gd name="T16" fmla="*/ 921 w 4422"/>
                              <a:gd name="T17" fmla="*/ 3621 h 4356"/>
                              <a:gd name="T18" fmla="*/ 904 w 4422"/>
                              <a:gd name="T19" fmla="*/ 3753 h 4356"/>
                              <a:gd name="T20" fmla="*/ 865 w 4422"/>
                              <a:gd name="T21" fmla="*/ 3531 h 4356"/>
                              <a:gd name="T22" fmla="*/ 1134 w 4422"/>
                              <a:gd name="T23" fmla="*/ 3659 h 4356"/>
                              <a:gd name="T24" fmla="*/ 965 w 4422"/>
                              <a:gd name="T25" fmla="*/ 3483 h 4356"/>
                              <a:gd name="T26" fmla="*/ 1229 w 4422"/>
                              <a:gd name="T27" fmla="*/ 3328 h 4356"/>
                              <a:gd name="T28" fmla="*/ 1066 w 4422"/>
                              <a:gd name="T29" fmla="*/ 3581 h 4356"/>
                              <a:gd name="T30" fmla="*/ 1508 w 4422"/>
                              <a:gd name="T31" fmla="*/ 3138 h 4356"/>
                              <a:gd name="T32" fmla="*/ 1358 w 4422"/>
                              <a:gd name="T33" fmla="*/ 3274 h 4356"/>
                              <a:gd name="T34" fmla="*/ 1105 w 4422"/>
                              <a:gd name="T35" fmla="*/ 3101 h 4356"/>
                              <a:gd name="T36" fmla="*/ 1255 w 4422"/>
                              <a:gd name="T37" fmla="*/ 2950 h 4356"/>
                              <a:gd name="T38" fmla="*/ 1727 w 4422"/>
                              <a:gd name="T39" fmla="*/ 2921 h 4356"/>
                              <a:gd name="T40" fmla="*/ 1576 w 4422"/>
                              <a:gd name="T41" fmla="*/ 3069 h 4356"/>
                              <a:gd name="T42" fmla="*/ 1493 w 4422"/>
                              <a:gd name="T43" fmla="*/ 2882 h 4356"/>
                              <a:gd name="T44" fmla="*/ 1899 w 4422"/>
                              <a:gd name="T45" fmla="*/ 2516 h 4356"/>
                              <a:gd name="T46" fmla="*/ 1950 w 4422"/>
                              <a:gd name="T47" fmla="*/ 2594 h 4356"/>
                              <a:gd name="T48" fmla="*/ 1874 w 4422"/>
                              <a:gd name="T49" fmla="*/ 2770 h 4356"/>
                              <a:gd name="T50" fmla="*/ 1899 w 4422"/>
                              <a:gd name="T51" fmla="*/ 2516 h 4356"/>
                              <a:gd name="T52" fmla="*/ 2247 w 4422"/>
                              <a:gd name="T53" fmla="*/ 2401 h 4356"/>
                              <a:gd name="T54" fmla="*/ 2093 w 4422"/>
                              <a:gd name="T55" fmla="*/ 2556 h 4356"/>
                              <a:gd name="T56" fmla="*/ 1903 w 4422"/>
                              <a:gd name="T57" fmla="*/ 2311 h 4356"/>
                              <a:gd name="T58" fmla="*/ 2049 w 4422"/>
                              <a:gd name="T59" fmla="*/ 2173 h 4356"/>
                              <a:gd name="T60" fmla="*/ 2140 w 4422"/>
                              <a:gd name="T61" fmla="*/ 2121 h 4356"/>
                              <a:gd name="T62" fmla="*/ 2218 w 4422"/>
                              <a:gd name="T63" fmla="*/ 2079 h 4356"/>
                              <a:gd name="T64" fmla="*/ 2878 w 4422"/>
                              <a:gd name="T65" fmla="*/ 1758 h 4356"/>
                              <a:gd name="T66" fmla="*/ 2686 w 4422"/>
                              <a:gd name="T67" fmla="*/ 1784 h 4356"/>
                              <a:gd name="T68" fmla="*/ 2477 w 4422"/>
                              <a:gd name="T69" fmla="*/ 1742 h 4356"/>
                              <a:gd name="T70" fmla="*/ 2642 w 4422"/>
                              <a:gd name="T71" fmla="*/ 1721 h 4356"/>
                              <a:gd name="T72" fmla="*/ 2667 w 4422"/>
                              <a:gd name="T73" fmla="*/ 1562 h 4356"/>
                              <a:gd name="T74" fmla="*/ 2860 w 4422"/>
                              <a:gd name="T75" fmla="*/ 1748 h 4356"/>
                              <a:gd name="T76" fmla="*/ 2984 w 4422"/>
                              <a:gd name="T77" fmla="*/ 1641 h 4356"/>
                              <a:gd name="T78" fmla="*/ 2708 w 4422"/>
                              <a:gd name="T79" fmla="*/ 1506 h 4356"/>
                              <a:gd name="T80" fmla="*/ 2820 w 4422"/>
                              <a:gd name="T81" fmla="*/ 1376 h 4356"/>
                              <a:gd name="T82" fmla="*/ 2835 w 4422"/>
                              <a:gd name="T83" fmla="*/ 1494 h 4356"/>
                              <a:gd name="T84" fmla="*/ 3329 w 4422"/>
                              <a:gd name="T85" fmla="*/ 1320 h 4356"/>
                              <a:gd name="T86" fmla="*/ 3079 w 4422"/>
                              <a:gd name="T87" fmla="*/ 1340 h 4356"/>
                              <a:gd name="T88" fmla="*/ 3026 w 4422"/>
                              <a:gd name="T89" fmla="*/ 1299 h 4356"/>
                              <a:gd name="T90" fmla="*/ 3125 w 4422"/>
                              <a:gd name="T91" fmla="*/ 1110 h 4356"/>
                              <a:gd name="T92" fmla="*/ 3233 w 4422"/>
                              <a:gd name="T93" fmla="*/ 1331 h 4356"/>
                              <a:gd name="T94" fmla="*/ 3368 w 4422"/>
                              <a:gd name="T95" fmla="*/ 933 h 4356"/>
                              <a:gd name="T96" fmla="*/ 3350 w 4422"/>
                              <a:gd name="T97" fmla="*/ 1226 h 4356"/>
                              <a:gd name="T98" fmla="*/ 3363 w 4422"/>
                              <a:gd name="T99" fmla="*/ 844 h 4356"/>
                              <a:gd name="T100" fmla="*/ 3749 w 4422"/>
                              <a:gd name="T101" fmla="*/ 908 h 4356"/>
                              <a:gd name="T102" fmla="*/ 3599 w 4422"/>
                              <a:gd name="T103" fmla="*/ 634 h 4356"/>
                              <a:gd name="T104" fmla="*/ 3595 w 4422"/>
                              <a:gd name="T105" fmla="*/ 831 h 4356"/>
                              <a:gd name="T106" fmla="*/ 3773 w 4422"/>
                              <a:gd name="T107" fmla="*/ 793 h 4356"/>
                              <a:gd name="T108" fmla="*/ 3906 w 4422"/>
                              <a:gd name="T109" fmla="*/ 743 h 4356"/>
                              <a:gd name="T110" fmla="*/ 3616 w 4422"/>
                              <a:gd name="T111" fmla="*/ 593 h 4356"/>
                              <a:gd name="T112" fmla="*/ 4105 w 4422"/>
                              <a:gd name="T113" fmla="*/ 548 h 4356"/>
                              <a:gd name="T114" fmla="*/ 3898 w 4422"/>
                              <a:gd name="T115" fmla="*/ 302 h 4356"/>
                              <a:gd name="T116" fmla="*/ 3958 w 4422"/>
                              <a:gd name="T117" fmla="*/ 324 h 4356"/>
                              <a:gd name="T118" fmla="*/ 4024 w 4422"/>
                              <a:gd name="T119" fmla="*/ 428 h 4356"/>
                              <a:gd name="T120" fmla="*/ 4405 w 4422"/>
                              <a:gd name="T121" fmla="*/ 113 h 4356"/>
                              <a:gd name="T122" fmla="*/ 4199 w 4422"/>
                              <a:gd name="T123" fmla="*/ 12 h 4356"/>
                              <a:gd name="T124" fmla="*/ 4206 w 4422"/>
                              <a:gd name="T125" fmla="*/ 220 h 4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422" h="4356">
                                <a:moveTo>
                                  <a:pt x="355" y="3989"/>
                                </a:moveTo>
                                <a:cubicBezTo>
                                  <a:pt x="379" y="4013"/>
                                  <a:pt x="398" y="4038"/>
                                  <a:pt x="411" y="4064"/>
                                </a:cubicBezTo>
                                <a:cubicBezTo>
                                  <a:pt x="425" y="4089"/>
                                  <a:pt x="432" y="4115"/>
                                  <a:pt x="434" y="4141"/>
                                </a:cubicBezTo>
                                <a:cubicBezTo>
                                  <a:pt x="435" y="4166"/>
                                  <a:pt x="430" y="4191"/>
                                  <a:pt x="420" y="4216"/>
                                </a:cubicBezTo>
                                <a:cubicBezTo>
                                  <a:pt x="409" y="4241"/>
                                  <a:pt x="392" y="4265"/>
                                  <a:pt x="369" y="4289"/>
                                </a:cubicBezTo>
                                <a:cubicBezTo>
                                  <a:pt x="345" y="4312"/>
                                  <a:pt x="322" y="4329"/>
                                  <a:pt x="299" y="4340"/>
                                </a:cubicBezTo>
                                <a:cubicBezTo>
                                  <a:pt x="276" y="4351"/>
                                  <a:pt x="252" y="4356"/>
                                  <a:pt x="228" y="4356"/>
                                </a:cubicBezTo>
                                <a:cubicBezTo>
                                  <a:pt x="205" y="4355"/>
                                  <a:pt x="180" y="4348"/>
                                  <a:pt x="155" y="4334"/>
                                </a:cubicBezTo>
                                <a:cubicBezTo>
                                  <a:pt x="131" y="4321"/>
                                  <a:pt x="105" y="4301"/>
                                  <a:pt x="79" y="4275"/>
                                </a:cubicBezTo>
                                <a:cubicBezTo>
                                  <a:pt x="55" y="4251"/>
                                  <a:pt x="36" y="4226"/>
                                  <a:pt x="23" y="4201"/>
                                </a:cubicBezTo>
                                <a:cubicBezTo>
                                  <a:pt x="10" y="4176"/>
                                  <a:pt x="3" y="4150"/>
                                  <a:pt x="2" y="4125"/>
                                </a:cubicBezTo>
                                <a:cubicBezTo>
                                  <a:pt x="0" y="4099"/>
                                  <a:pt x="5" y="4074"/>
                                  <a:pt x="16" y="4049"/>
                                </a:cubicBezTo>
                                <a:cubicBezTo>
                                  <a:pt x="26" y="4024"/>
                                  <a:pt x="43" y="4000"/>
                                  <a:pt x="67" y="3976"/>
                                </a:cubicBezTo>
                                <a:cubicBezTo>
                                  <a:pt x="89" y="3954"/>
                                  <a:pt x="112" y="3937"/>
                                  <a:pt x="135" y="3926"/>
                                </a:cubicBezTo>
                                <a:cubicBezTo>
                                  <a:pt x="158" y="3914"/>
                                  <a:pt x="182" y="3909"/>
                                  <a:pt x="206" y="3910"/>
                                </a:cubicBezTo>
                                <a:cubicBezTo>
                                  <a:pt x="230" y="3911"/>
                                  <a:pt x="254" y="3918"/>
                                  <a:pt x="279" y="3931"/>
                                </a:cubicBezTo>
                                <a:cubicBezTo>
                                  <a:pt x="304" y="3944"/>
                                  <a:pt x="329" y="3963"/>
                                  <a:pt x="355" y="3989"/>
                                </a:cubicBezTo>
                                <a:close/>
                                <a:moveTo>
                                  <a:pt x="294" y="4055"/>
                                </a:moveTo>
                                <a:cubicBezTo>
                                  <a:pt x="279" y="4040"/>
                                  <a:pt x="264" y="4027"/>
                                  <a:pt x="248" y="4016"/>
                                </a:cubicBezTo>
                                <a:cubicBezTo>
                                  <a:pt x="233" y="4006"/>
                                  <a:pt x="218" y="3999"/>
                                  <a:pt x="203" y="3996"/>
                                </a:cubicBezTo>
                                <a:cubicBezTo>
                                  <a:pt x="188" y="3993"/>
                                  <a:pt x="173" y="3994"/>
                                  <a:pt x="158" y="3998"/>
                                </a:cubicBezTo>
                                <a:cubicBezTo>
                                  <a:pt x="144" y="4003"/>
                                  <a:pt x="129" y="4013"/>
                                  <a:pt x="114" y="4028"/>
                                </a:cubicBezTo>
                                <a:cubicBezTo>
                                  <a:pt x="99" y="4043"/>
                                  <a:pt x="90" y="4058"/>
                                  <a:pt x="86" y="4073"/>
                                </a:cubicBezTo>
                                <a:cubicBezTo>
                                  <a:pt x="81" y="4089"/>
                                  <a:pt x="81" y="4104"/>
                                  <a:pt x="84" y="4120"/>
                                </a:cubicBezTo>
                                <a:cubicBezTo>
                                  <a:pt x="87" y="4135"/>
                                  <a:pt x="94" y="4150"/>
                                  <a:pt x="104" y="4165"/>
                                </a:cubicBezTo>
                                <a:cubicBezTo>
                                  <a:pt x="113" y="4180"/>
                                  <a:pt x="125" y="4195"/>
                                  <a:pt x="139" y="4209"/>
                                </a:cubicBezTo>
                                <a:cubicBezTo>
                                  <a:pt x="155" y="4225"/>
                                  <a:pt x="171" y="4238"/>
                                  <a:pt x="187" y="4249"/>
                                </a:cubicBezTo>
                                <a:cubicBezTo>
                                  <a:pt x="202" y="4259"/>
                                  <a:pt x="217" y="4266"/>
                                  <a:pt x="232" y="4269"/>
                                </a:cubicBezTo>
                                <a:cubicBezTo>
                                  <a:pt x="247" y="4273"/>
                                  <a:pt x="262" y="4272"/>
                                  <a:pt x="276" y="4267"/>
                                </a:cubicBezTo>
                                <a:cubicBezTo>
                                  <a:pt x="291" y="4262"/>
                                  <a:pt x="306" y="4252"/>
                                  <a:pt x="321" y="4237"/>
                                </a:cubicBezTo>
                                <a:cubicBezTo>
                                  <a:pt x="335" y="4222"/>
                                  <a:pt x="345" y="4207"/>
                                  <a:pt x="350" y="4192"/>
                                </a:cubicBezTo>
                                <a:cubicBezTo>
                                  <a:pt x="354" y="4176"/>
                                  <a:pt x="354" y="4161"/>
                                  <a:pt x="351" y="4145"/>
                                </a:cubicBezTo>
                                <a:cubicBezTo>
                                  <a:pt x="348" y="4130"/>
                                  <a:pt x="341" y="4114"/>
                                  <a:pt x="331" y="4099"/>
                                </a:cubicBezTo>
                                <a:cubicBezTo>
                                  <a:pt x="321" y="4084"/>
                                  <a:pt x="309" y="4069"/>
                                  <a:pt x="294" y="4055"/>
                                </a:cubicBezTo>
                                <a:close/>
                                <a:moveTo>
                                  <a:pt x="645" y="3778"/>
                                </a:moveTo>
                                <a:cubicBezTo>
                                  <a:pt x="663" y="3795"/>
                                  <a:pt x="676" y="3814"/>
                                  <a:pt x="685" y="3834"/>
                                </a:cubicBezTo>
                                <a:cubicBezTo>
                                  <a:pt x="694" y="3854"/>
                                  <a:pt x="699" y="3873"/>
                                  <a:pt x="700" y="3893"/>
                                </a:cubicBezTo>
                                <a:cubicBezTo>
                                  <a:pt x="700" y="3913"/>
                                  <a:pt x="697" y="3933"/>
                                  <a:pt x="689" y="3952"/>
                                </a:cubicBezTo>
                                <a:cubicBezTo>
                                  <a:pt x="681" y="3971"/>
                                  <a:pt x="669" y="3989"/>
                                  <a:pt x="652" y="4005"/>
                                </a:cubicBezTo>
                                <a:cubicBezTo>
                                  <a:pt x="634" y="4024"/>
                                  <a:pt x="615" y="4037"/>
                                  <a:pt x="596" y="4044"/>
                                </a:cubicBezTo>
                                <a:cubicBezTo>
                                  <a:pt x="578" y="4051"/>
                                  <a:pt x="558" y="4054"/>
                                  <a:pt x="539" y="4051"/>
                                </a:cubicBezTo>
                                <a:cubicBezTo>
                                  <a:pt x="519" y="4048"/>
                                  <a:pt x="498" y="4040"/>
                                  <a:pt x="477" y="4026"/>
                                </a:cubicBezTo>
                                <a:cubicBezTo>
                                  <a:pt x="456" y="4013"/>
                                  <a:pt x="433" y="3994"/>
                                  <a:pt x="410" y="3971"/>
                                </a:cubicBezTo>
                                <a:cubicBezTo>
                                  <a:pt x="393" y="3954"/>
                                  <a:pt x="378" y="3937"/>
                                  <a:pt x="365" y="3920"/>
                                </a:cubicBezTo>
                                <a:cubicBezTo>
                                  <a:pt x="351" y="3904"/>
                                  <a:pt x="340" y="3887"/>
                                  <a:pt x="331" y="3871"/>
                                </a:cubicBezTo>
                                <a:cubicBezTo>
                                  <a:pt x="322" y="3856"/>
                                  <a:pt x="316" y="3840"/>
                                  <a:pt x="311" y="3826"/>
                                </a:cubicBezTo>
                                <a:cubicBezTo>
                                  <a:pt x="307" y="3811"/>
                                  <a:pt x="305" y="3799"/>
                                  <a:pt x="304" y="3788"/>
                                </a:cubicBezTo>
                                <a:cubicBezTo>
                                  <a:pt x="304" y="3777"/>
                                  <a:pt x="305" y="3767"/>
                                  <a:pt x="306" y="3759"/>
                                </a:cubicBezTo>
                                <a:cubicBezTo>
                                  <a:pt x="308" y="3750"/>
                                  <a:pt x="310" y="3741"/>
                                  <a:pt x="314" y="3733"/>
                                </a:cubicBezTo>
                                <a:cubicBezTo>
                                  <a:pt x="317" y="3724"/>
                                  <a:pt x="322" y="3715"/>
                                  <a:pt x="327" y="3705"/>
                                </a:cubicBezTo>
                                <a:cubicBezTo>
                                  <a:pt x="333" y="3696"/>
                                  <a:pt x="339" y="3686"/>
                                  <a:pt x="347" y="3676"/>
                                </a:cubicBezTo>
                                <a:lnTo>
                                  <a:pt x="409" y="3592"/>
                                </a:lnTo>
                                <a:cubicBezTo>
                                  <a:pt x="412" y="3589"/>
                                  <a:pt x="414" y="3587"/>
                                  <a:pt x="416" y="3585"/>
                                </a:cubicBezTo>
                                <a:cubicBezTo>
                                  <a:pt x="418" y="3584"/>
                                  <a:pt x="420" y="3583"/>
                                  <a:pt x="422" y="3584"/>
                                </a:cubicBezTo>
                                <a:cubicBezTo>
                                  <a:pt x="425" y="3585"/>
                                  <a:pt x="428" y="3586"/>
                                  <a:pt x="432" y="3590"/>
                                </a:cubicBezTo>
                                <a:cubicBezTo>
                                  <a:pt x="435" y="3593"/>
                                  <a:pt x="440" y="3597"/>
                                  <a:pt x="446" y="3603"/>
                                </a:cubicBezTo>
                                <a:cubicBezTo>
                                  <a:pt x="451" y="3608"/>
                                  <a:pt x="454" y="3612"/>
                                  <a:pt x="457" y="3615"/>
                                </a:cubicBezTo>
                                <a:cubicBezTo>
                                  <a:pt x="460" y="3618"/>
                                  <a:pt x="462" y="3622"/>
                                  <a:pt x="463" y="3625"/>
                                </a:cubicBezTo>
                                <a:cubicBezTo>
                                  <a:pt x="465" y="3628"/>
                                  <a:pt x="465" y="3631"/>
                                  <a:pt x="465" y="3634"/>
                                </a:cubicBezTo>
                                <a:cubicBezTo>
                                  <a:pt x="465" y="3637"/>
                                  <a:pt x="463" y="3640"/>
                                  <a:pt x="461" y="3643"/>
                                </a:cubicBezTo>
                                <a:lnTo>
                                  <a:pt x="404" y="3720"/>
                                </a:lnTo>
                                <a:cubicBezTo>
                                  <a:pt x="399" y="3727"/>
                                  <a:pt x="394" y="3734"/>
                                  <a:pt x="391" y="3740"/>
                                </a:cubicBezTo>
                                <a:cubicBezTo>
                                  <a:pt x="387" y="3746"/>
                                  <a:pt x="384" y="3751"/>
                                  <a:pt x="382" y="3756"/>
                                </a:cubicBezTo>
                                <a:cubicBezTo>
                                  <a:pt x="380" y="3761"/>
                                  <a:pt x="378" y="3766"/>
                                  <a:pt x="378" y="3770"/>
                                </a:cubicBezTo>
                                <a:cubicBezTo>
                                  <a:pt x="377" y="3775"/>
                                  <a:pt x="376" y="3780"/>
                                  <a:pt x="376" y="3785"/>
                                </a:cubicBezTo>
                                <a:cubicBezTo>
                                  <a:pt x="376" y="3790"/>
                                  <a:pt x="377" y="3796"/>
                                  <a:pt x="379" y="3802"/>
                                </a:cubicBezTo>
                                <a:cubicBezTo>
                                  <a:pt x="381" y="3808"/>
                                  <a:pt x="383" y="3814"/>
                                  <a:pt x="387" y="3821"/>
                                </a:cubicBezTo>
                                <a:cubicBezTo>
                                  <a:pt x="390" y="3827"/>
                                  <a:pt x="394" y="3833"/>
                                  <a:pt x="398" y="3840"/>
                                </a:cubicBezTo>
                                <a:cubicBezTo>
                                  <a:pt x="403" y="3847"/>
                                  <a:pt x="408" y="3854"/>
                                  <a:pt x="413" y="3861"/>
                                </a:cubicBezTo>
                                <a:cubicBezTo>
                                  <a:pt x="413" y="3852"/>
                                  <a:pt x="414" y="3844"/>
                                  <a:pt x="415" y="3835"/>
                                </a:cubicBezTo>
                                <a:cubicBezTo>
                                  <a:pt x="417" y="3826"/>
                                  <a:pt x="419" y="3818"/>
                                  <a:pt x="422" y="3809"/>
                                </a:cubicBezTo>
                                <a:cubicBezTo>
                                  <a:pt x="426" y="3801"/>
                                  <a:pt x="430" y="3793"/>
                                  <a:pt x="435" y="3785"/>
                                </a:cubicBezTo>
                                <a:cubicBezTo>
                                  <a:pt x="440" y="3777"/>
                                  <a:pt x="446" y="3769"/>
                                  <a:pt x="453" y="3762"/>
                                </a:cubicBezTo>
                                <a:cubicBezTo>
                                  <a:pt x="468" y="3747"/>
                                  <a:pt x="483" y="3737"/>
                                  <a:pt x="499" y="3730"/>
                                </a:cubicBezTo>
                                <a:cubicBezTo>
                                  <a:pt x="515" y="3724"/>
                                  <a:pt x="531" y="3722"/>
                                  <a:pt x="547" y="3723"/>
                                </a:cubicBezTo>
                                <a:cubicBezTo>
                                  <a:pt x="564" y="3725"/>
                                  <a:pt x="580" y="3730"/>
                                  <a:pt x="596" y="3740"/>
                                </a:cubicBezTo>
                                <a:cubicBezTo>
                                  <a:pt x="612" y="3749"/>
                                  <a:pt x="629" y="3761"/>
                                  <a:pt x="645" y="3778"/>
                                </a:cubicBezTo>
                                <a:close/>
                                <a:moveTo>
                                  <a:pt x="590" y="3839"/>
                                </a:moveTo>
                                <a:cubicBezTo>
                                  <a:pt x="581" y="3831"/>
                                  <a:pt x="572" y="3824"/>
                                  <a:pt x="564" y="3818"/>
                                </a:cubicBezTo>
                                <a:cubicBezTo>
                                  <a:pt x="555" y="3812"/>
                                  <a:pt x="546" y="3808"/>
                                  <a:pt x="537" y="3806"/>
                                </a:cubicBezTo>
                                <a:cubicBezTo>
                                  <a:pt x="529" y="3804"/>
                                  <a:pt x="520" y="3804"/>
                                  <a:pt x="511" y="3807"/>
                                </a:cubicBezTo>
                                <a:cubicBezTo>
                                  <a:pt x="502" y="3809"/>
                                  <a:pt x="494" y="3814"/>
                                  <a:pt x="486" y="3822"/>
                                </a:cubicBezTo>
                                <a:cubicBezTo>
                                  <a:pt x="481" y="3827"/>
                                  <a:pt x="477" y="3833"/>
                                  <a:pt x="474" y="3839"/>
                                </a:cubicBezTo>
                                <a:cubicBezTo>
                                  <a:pt x="471" y="3844"/>
                                  <a:pt x="468" y="3851"/>
                                  <a:pt x="467" y="3857"/>
                                </a:cubicBezTo>
                                <a:cubicBezTo>
                                  <a:pt x="465" y="3864"/>
                                  <a:pt x="464" y="3871"/>
                                  <a:pt x="464" y="3879"/>
                                </a:cubicBezTo>
                                <a:cubicBezTo>
                                  <a:pt x="463" y="3887"/>
                                  <a:pt x="463" y="3896"/>
                                  <a:pt x="463" y="3905"/>
                                </a:cubicBezTo>
                                <a:cubicBezTo>
                                  <a:pt x="465" y="3907"/>
                                  <a:pt x="467" y="3909"/>
                                  <a:pt x="469" y="3911"/>
                                </a:cubicBezTo>
                                <a:cubicBezTo>
                                  <a:pt x="471" y="3913"/>
                                  <a:pt x="473" y="3916"/>
                                  <a:pt x="476" y="3918"/>
                                </a:cubicBezTo>
                                <a:cubicBezTo>
                                  <a:pt x="490" y="3932"/>
                                  <a:pt x="503" y="3944"/>
                                  <a:pt x="516" y="3953"/>
                                </a:cubicBezTo>
                                <a:cubicBezTo>
                                  <a:pt x="528" y="3962"/>
                                  <a:pt x="540" y="3968"/>
                                  <a:pt x="550" y="3971"/>
                                </a:cubicBezTo>
                                <a:cubicBezTo>
                                  <a:pt x="561" y="3975"/>
                                  <a:pt x="571" y="3975"/>
                                  <a:pt x="581" y="3972"/>
                                </a:cubicBezTo>
                                <a:cubicBezTo>
                                  <a:pt x="590" y="3970"/>
                                  <a:pt x="599" y="3964"/>
                                  <a:pt x="608" y="3955"/>
                                </a:cubicBezTo>
                                <a:cubicBezTo>
                                  <a:pt x="616" y="3947"/>
                                  <a:pt x="621" y="3939"/>
                                  <a:pt x="624" y="3930"/>
                                </a:cubicBezTo>
                                <a:cubicBezTo>
                                  <a:pt x="627" y="3921"/>
                                  <a:pt x="628" y="3911"/>
                                  <a:pt x="627" y="3901"/>
                                </a:cubicBezTo>
                                <a:cubicBezTo>
                                  <a:pt x="625" y="3891"/>
                                  <a:pt x="621" y="3881"/>
                                  <a:pt x="615" y="3871"/>
                                </a:cubicBezTo>
                                <a:cubicBezTo>
                                  <a:pt x="609" y="3860"/>
                                  <a:pt x="600" y="3850"/>
                                  <a:pt x="590" y="3839"/>
                                </a:cubicBezTo>
                                <a:close/>
                                <a:moveTo>
                                  <a:pt x="875" y="3540"/>
                                </a:moveTo>
                                <a:cubicBezTo>
                                  <a:pt x="882" y="3547"/>
                                  <a:pt x="885" y="3554"/>
                                  <a:pt x="886" y="3561"/>
                                </a:cubicBezTo>
                                <a:cubicBezTo>
                                  <a:pt x="886" y="3567"/>
                                  <a:pt x="883" y="3573"/>
                                  <a:pt x="878" y="3579"/>
                                </a:cubicBezTo>
                                <a:lnTo>
                                  <a:pt x="753" y="3703"/>
                                </a:lnTo>
                                <a:cubicBezTo>
                                  <a:pt x="762" y="3712"/>
                                  <a:pt x="771" y="3719"/>
                                  <a:pt x="780" y="3724"/>
                                </a:cubicBezTo>
                                <a:cubicBezTo>
                                  <a:pt x="789" y="3729"/>
                                  <a:pt x="798" y="3731"/>
                                  <a:pt x="808" y="3732"/>
                                </a:cubicBezTo>
                                <a:cubicBezTo>
                                  <a:pt x="817" y="3732"/>
                                  <a:pt x="827" y="3730"/>
                                  <a:pt x="837" y="3726"/>
                                </a:cubicBezTo>
                                <a:cubicBezTo>
                                  <a:pt x="846" y="3721"/>
                                  <a:pt x="856" y="3714"/>
                                  <a:pt x="866" y="3704"/>
                                </a:cubicBezTo>
                                <a:cubicBezTo>
                                  <a:pt x="876" y="3694"/>
                                  <a:pt x="884" y="3684"/>
                                  <a:pt x="891" y="3675"/>
                                </a:cubicBezTo>
                                <a:cubicBezTo>
                                  <a:pt x="897" y="3666"/>
                                  <a:pt x="902" y="3658"/>
                                  <a:pt x="906" y="3651"/>
                                </a:cubicBezTo>
                                <a:cubicBezTo>
                                  <a:pt x="909" y="3643"/>
                                  <a:pt x="912" y="3637"/>
                                  <a:pt x="915" y="3632"/>
                                </a:cubicBezTo>
                                <a:cubicBezTo>
                                  <a:pt x="917" y="3627"/>
                                  <a:pt x="919" y="3623"/>
                                  <a:pt x="921" y="3621"/>
                                </a:cubicBezTo>
                                <a:cubicBezTo>
                                  <a:pt x="923" y="3620"/>
                                  <a:pt x="924" y="3619"/>
                                  <a:pt x="926" y="3618"/>
                                </a:cubicBezTo>
                                <a:cubicBezTo>
                                  <a:pt x="927" y="3618"/>
                                  <a:pt x="929" y="3618"/>
                                  <a:pt x="931" y="3619"/>
                                </a:cubicBezTo>
                                <a:cubicBezTo>
                                  <a:pt x="933" y="3620"/>
                                  <a:pt x="935" y="3621"/>
                                  <a:pt x="938" y="3623"/>
                                </a:cubicBezTo>
                                <a:cubicBezTo>
                                  <a:pt x="941" y="3626"/>
                                  <a:pt x="944" y="3629"/>
                                  <a:pt x="948" y="3633"/>
                                </a:cubicBezTo>
                                <a:cubicBezTo>
                                  <a:pt x="951" y="3636"/>
                                  <a:pt x="954" y="3639"/>
                                  <a:pt x="956" y="3641"/>
                                </a:cubicBezTo>
                                <a:cubicBezTo>
                                  <a:pt x="958" y="3644"/>
                                  <a:pt x="960" y="3646"/>
                                  <a:pt x="962" y="3648"/>
                                </a:cubicBezTo>
                                <a:cubicBezTo>
                                  <a:pt x="963" y="3650"/>
                                  <a:pt x="964" y="3652"/>
                                  <a:pt x="964" y="3654"/>
                                </a:cubicBezTo>
                                <a:cubicBezTo>
                                  <a:pt x="965" y="3656"/>
                                  <a:pt x="965" y="3657"/>
                                  <a:pt x="965" y="3660"/>
                                </a:cubicBezTo>
                                <a:cubicBezTo>
                                  <a:pt x="965" y="3662"/>
                                  <a:pt x="964" y="3666"/>
                                  <a:pt x="962" y="3672"/>
                                </a:cubicBezTo>
                                <a:cubicBezTo>
                                  <a:pt x="959" y="3678"/>
                                  <a:pt x="955" y="3686"/>
                                  <a:pt x="950" y="3694"/>
                                </a:cubicBezTo>
                                <a:cubicBezTo>
                                  <a:pt x="945" y="3703"/>
                                  <a:pt x="938" y="3712"/>
                                  <a:pt x="931" y="3723"/>
                                </a:cubicBezTo>
                                <a:cubicBezTo>
                                  <a:pt x="923" y="3733"/>
                                  <a:pt x="915" y="3743"/>
                                  <a:pt x="904" y="3753"/>
                                </a:cubicBezTo>
                                <a:cubicBezTo>
                                  <a:pt x="886" y="3771"/>
                                  <a:pt x="868" y="3785"/>
                                  <a:pt x="850" y="3794"/>
                                </a:cubicBezTo>
                                <a:cubicBezTo>
                                  <a:pt x="831" y="3803"/>
                                  <a:pt x="813" y="3807"/>
                                  <a:pt x="795" y="3807"/>
                                </a:cubicBezTo>
                                <a:cubicBezTo>
                                  <a:pt x="776" y="3807"/>
                                  <a:pt x="758" y="3802"/>
                                  <a:pt x="739" y="3793"/>
                                </a:cubicBezTo>
                                <a:cubicBezTo>
                                  <a:pt x="720" y="3783"/>
                                  <a:pt x="701" y="3768"/>
                                  <a:pt x="682" y="3749"/>
                                </a:cubicBezTo>
                                <a:cubicBezTo>
                                  <a:pt x="664" y="3731"/>
                                  <a:pt x="650" y="3712"/>
                                  <a:pt x="640" y="3693"/>
                                </a:cubicBezTo>
                                <a:cubicBezTo>
                                  <a:pt x="630" y="3674"/>
                                  <a:pt x="625" y="3654"/>
                                  <a:pt x="623" y="3635"/>
                                </a:cubicBezTo>
                                <a:cubicBezTo>
                                  <a:pt x="622" y="3616"/>
                                  <a:pt x="626" y="3597"/>
                                  <a:pt x="633" y="3579"/>
                                </a:cubicBezTo>
                                <a:cubicBezTo>
                                  <a:pt x="641" y="3561"/>
                                  <a:pt x="653" y="3544"/>
                                  <a:pt x="669" y="3527"/>
                                </a:cubicBezTo>
                                <a:cubicBezTo>
                                  <a:pt x="686" y="3510"/>
                                  <a:pt x="703" y="3498"/>
                                  <a:pt x="720" y="3491"/>
                                </a:cubicBezTo>
                                <a:cubicBezTo>
                                  <a:pt x="737" y="3484"/>
                                  <a:pt x="754" y="3481"/>
                                  <a:pt x="771" y="3482"/>
                                </a:cubicBezTo>
                                <a:cubicBezTo>
                                  <a:pt x="788" y="3483"/>
                                  <a:pt x="804" y="3488"/>
                                  <a:pt x="820" y="3497"/>
                                </a:cubicBezTo>
                                <a:cubicBezTo>
                                  <a:pt x="836" y="3505"/>
                                  <a:pt x="851" y="3517"/>
                                  <a:pt x="865" y="3531"/>
                                </a:cubicBezTo>
                                <a:lnTo>
                                  <a:pt x="875" y="3540"/>
                                </a:lnTo>
                                <a:close/>
                                <a:moveTo>
                                  <a:pt x="802" y="3580"/>
                                </a:moveTo>
                                <a:cubicBezTo>
                                  <a:pt x="786" y="3563"/>
                                  <a:pt x="770" y="3554"/>
                                  <a:pt x="754" y="3551"/>
                                </a:cubicBezTo>
                                <a:cubicBezTo>
                                  <a:pt x="738" y="3549"/>
                                  <a:pt x="723" y="3555"/>
                                  <a:pt x="708" y="3570"/>
                                </a:cubicBezTo>
                                <a:cubicBezTo>
                                  <a:pt x="701" y="3577"/>
                                  <a:pt x="696" y="3585"/>
                                  <a:pt x="693" y="3593"/>
                                </a:cubicBezTo>
                                <a:cubicBezTo>
                                  <a:pt x="690" y="3601"/>
                                  <a:pt x="690" y="3609"/>
                                  <a:pt x="691" y="3617"/>
                                </a:cubicBezTo>
                                <a:cubicBezTo>
                                  <a:pt x="692" y="3626"/>
                                  <a:pt x="695" y="3634"/>
                                  <a:pt x="699" y="3642"/>
                                </a:cubicBezTo>
                                <a:cubicBezTo>
                                  <a:pt x="703" y="3650"/>
                                  <a:pt x="709" y="3658"/>
                                  <a:pt x="716" y="3666"/>
                                </a:cubicBezTo>
                                <a:lnTo>
                                  <a:pt x="802" y="3580"/>
                                </a:lnTo>
                                <a:close/>
                                <a:moveTo>
                                  <a:pt x="1133" y="3648"/>
                                </a:moveTo>
                                <a:cubicBezTo>
                                  <a:pt x="1134" y="3649"/>
                                  <a:pt x="1135" y="3651"/>
                                  <a:pt x="1135" y="3652"/>
                                </a:cubicBezTo>
                                <a:cubicBezTo>
                                  <a:pt x="1136" y="3654"/>
                                  <a:pt x="1135" y="3656"/>
                                  <a:pt x="1134" y="3659"/>
                                </a:cubicBezTo>
                                <a:cubicBezTo>
                                  <a:pt x="1133" y="3662"/>
                                  <a:pt x="1131" y="3665"/>
                                  <a:pt x="1128" y="3668"/>
                                </a:cubicBezTo>
                                <a:cubicBezTo>
                                  <a:pt x="1125" y="3672"/>
                                  <a:pt x="1121" y="3676"/>
                                  <a:pt x="1117" y="3681"/>
                                </a:cubicBezTo>
                                <a:cubicBezTo>
                                  <a:pt x="1112" y="3686"/>
                                  <a:pt x="1107" y="3689"/>
                                  <a:pt x="1104" y="3692"/>
                                </a:cubicBezTo>
                                <a:cubicBezTo>
                                  <a:pt x="1100" y="3695"/>
                                  <a:pt x="1097" y="3697"/>
                                  <a:pt x="1094" y="3698"/>
                                </a:cubicBezTo>
                                <a:cubicBezTo>
                                  <a:pt x="1092" y="3700"/>
                                  <a:pt x="1090" y="3700"/>
                                  <a:pt x="1088" y="3700"/>
                                </a:cubicBezTo>
                                <a:cubicBezTo>
                                  <a:pt x="1086" y="3700"/>
                                  <a:pt x="1084" y="3699"/>
                                  <a:pt x="1083" y="3698"/>
                                </a:cubicBezTo>
                                <a:lnTo>
                                  <a:pt x="981" y="3595"/>
                                </a:lnTo>
                                <a:cubicBezTo>
                                  <a:pt x="976" y="3591"/>
                                  <a:pt x="974" y="3587"/>
                                  <a:pt x="974" y="3584"/>
                                </a:cubicBezTo>
                                <a:cubicBezTo>
                                  <a:pt x="974" y="3580"/>
                                  <a:pt x="976" y="3577"/>
                                  <a:pt x="980" y="3572"/>
                                </a:cubicBezTo>
                                <a:lnTo>
                                  <a:pt x="991" y="3561"/>
                                </a:lnTo>
                                <a:cubicBezTo>
                                  <a:pt x="990" y="3550"/>
                                  <a:pt x="987" y="3538"/>
                                  <a:pt x="983" y="3525"/>
                                </a:cubicBezTo>
                                <a:cubicBezTo>
                                  <a:pt x="980" y="3513"/>
                                  <a:pt x="974" y="3499"/>
                                  <a:pt x="965" y="3483"/>
                                </a:cubicBezTo>
                                <a:cubicBezTo>
                                  <a:pt x="957" y="3468"/>
                                  <a:pt x="946" y="3450"/>
                                  <a:pt x="932" y="3430"/>
                                </a:cubicBezTo>
                                <a:cubicBezTo>
                                  <a:pt x="919" y="3410"/>
                                  <a:pt x="902" y="3387"/>
                                  <a:pt x="881" y="3361"/>
                                </a:cubicBezTo>
                                <a:cubicBezTo>
                                  <a:pt x="879" y="3358"/>
                                  <a:pt x="877" y="3355"/>
                                  <a:pt x="875" y="3352"/>
                                </a:cubicBezTo>
                                <a:cubicBezTo>
                                  <a:pt x="874" y="3349"/>
                                  <a:pt x="873" y="3346"/>
                                  <a:pt x="872" y="3343"/>
                                </a:cubicBezTo>
                                <a:cubicBezTo>
                                  <a:pt x="872" y="3341"/>
                                  <a:pt x="873" y="3338"/>
                                  <a:pt x="874" y="3335"/>
                                </a:cubicBezTo>
                                <a:cubicBezTo>
                                  <a:pt x="875" y="3333"/>
                                  <a:pt x="877" y="3330"/>
                                  <a:pt x="880" y="3327"/>
                                </a:cubicBezTo>
                                <a:lnTo>
                                  <a:pt x="1006" y="3201"/>
                                </a:lnTo>
                                <a:cubicBezTo>
                                  <a:pt x="1011" y="3195"/>
                                  <a:pt x="1017" y="3193"/>
                                  <a:pt x="1023" y="3193"/>
                                </a:cubicBezTo>
                                <a:cubicBezTo>
                                  <a:pt x="1028" y="3194"/>
                                  <a:pt x="1034" y="3197"/>
                                  <a:pt x="1040" y="3203"/>
                                </a:cubicBezTo>
                                <a:lnTo>
                                  <a:pt x="1195" y="3358"/>
                                </a:lnTo>
                                <a:lnTo>
                                  <a:pt x="1218" y="3334"/>
                                </a:lnTo>
                                <a:cubicBezTo>
                                  <a:pt x="1222" y="3330"/>
                                  <a:pt x="1226" y="3328"/>
                                  <a:pt x="1229" y="3328"/>
                                </a:cubicBezTo>
                                <a:cubicBezTo>
                                  <a:pt x="1233" y="3328"/>
                                  <a:pt x="1237" y="3330"/>
                                  <a:pt x="1241" y="3334"/>
                                </a:cubicBezTo>
                                <a:lnTo>
                                  <a:pt x="1344" y="3437"/>
                                </a:lnTo>
                                <a:cubicBezTo>
                                  <a:pt x="1345" y="3438"/>
                                  <a:pt x="1346" y="3440"/>
                                  <a:pt x="1346" y="3442"/>
                                </a:cubicBezTo>
                                <a:cubicBezTo>
                                  <a:pt x="1346" y="3443"/>
                                  <a:pt x="1346" y="3446"/>
                                  <a:pt x="1345" y="3448"/>
                                </a:cubicBezTo>
                                <a:cubicBezTo>
                                  <a:pt x="1343" y="3451"/>
                                  <a:pt x="1341" y="3454"/>
                                  <a:pt x="1338" y="3458"/>
                                </a:cubicBezTo>
                                <a:cubicBezTo>
                                  <a:pt x="1336" y="3461"/>
                                  <a:pt x="1332" y="3466"/>
                                  <a:pt x="1327" y="3470"/>
                                </a:cubicBezTo>
                                <a:cubicBezTo>
                                  <a:pt x="1322" y="3475"/>
                                  <a:pt x="1318" y="3479"/>
                                  <a:pt x="1314" y="3482"/>
                                </a:cubicBezTo>
                                <a:cubicBezTo>
                                  <a:pt x="1311" y="3485"/>
                                  <a:pt x="1308" y="3487"/>
                                  <a:pt x="1305" y="3488"/>
                                </a:cubicBezTo>
                                <a:cubicBezTo>
                                  <a:pt x="1302" y="3489"/>
                                  <a:pt x="1300" y="3490"/>
                                  <a:pt x="1298" y="3489"/>
                                </a:cubicBezTo>
                                <a:cubicBezTo>
                                  <a:pt x="1297" y="3489"/>
                                  <a:pt x="1295" y="3489"/>
                                  <a:pt x="1294" y="3487"/>
                                </a:cubicBezTo>
                                <a:lnTo>
                                  <a:pt x="1227" y="3420"/>
                                </a:lnTo>
                                <a:lnTo>
                                  <a:pt x="1066" y="3581"/>
                                </a:lnTo>
                                <a:lnTo>
                                  <a:pt x="1133" y="3648"/>
                                </a:lnTo>
                                <a:close/>
                                <a:moveTo>
                                  <a:pt x="1010" y="3289"/>
                                </a:moveTo>
                                <a:lnTo>
                                  <a:pt x="961" y="3338"/>
                                </a:lnTo>
                                <a:cubicBezTo>
                                  <a:pt x="978" y="3360"/>
                                  <a:pt x="992" y="3379"/>
                                  <a:pt x="1002" y="3396"/>
                                </a:cubicBezTo>
                                <a:cubicBezTo>
                                  <a:pt x="1013" y="3413"/>
                                  <a:pt x="1022" y="3428"/>
                                  <a:pt x="1028" y="3441"/>
                                </a:cubicBezTo>
                                <a:cubicBezTo>
                                  <a:pt x="1035" y="3454"/>
                                  <a:pt x="1039" y="3466"/>
                                  <a:pt x="1042" y="3476"/>
                                </a:cubicBezTo>
                                <a:cubicBezTo>
                                  <a:pt x="1045" y="3486"/>
                                  <a:pt x="1047" y="3496"/>
                                  <a:pt x="1048" y="3504"/>
                                </a:cubicBezTo>
                                <a:lnTo>
                                  <a:pt x="1137" y="3416"/>
                                </a:lnTo>
                                <a:lnTo>
                                  <a:pt x="1010" y="3289"/>
                                </a:lnTo>
                                <a:close/>
                                <a:moveTo>
                                  <a:pt x="1507" y="3125"/>
                                </a:moveTo>
                                <a:cubicBezTo>
                                  <a:pt x="1509" y="3127"/>
                                  <a:pt x="1510" y="3129"/>
                                  <a:pt x="1510" y="3130"/>
                                </a:cubicBezTo>
                                <a:cubicBezTo>
                                  <a:pt x="1510" y="3132"/>
                                  <a:pt x="1510" y="3135"/>
                                  <a:pt x="1508" y="3138"/>
                                </a:cubicBezTo>
                                <a:cubicBezTo>
                                  <a:pt x="1507" y="3140"/>
                                  <a:pt x="1504" y="3144"/>
                                  <a:pt x="1501" y="3148"/>
                                </a:cubicBezTo>
                                <a:cubicBezTo>
                                  <a:pt x="1498" y="3152"/>
                                  <a:pt x="1493" y="3156"/>
                                  <a:pt x="1488" y="3162"/>
                                </a:cubicBezTo>
                                <a:cubicBezTo>
                                  <a:pt x="1482" y="3167"/>
                                  <a:pt x="1478" y="3172"/>
                                  <a:pt x="1473" y="3175"/>
                                </a:cubicBezTo>
                                <a:cubicBezTo>
                                  <a:pt x="1469" y="3179"/>
                                  <a:pt x="1466" y="3181"/>
                                  <a:pt x="1463" y="3183"/>
                                </a:cubicBezTo>
                                <a:cubicBezTo>
                                  <a:pt x="1460" y="3185"/>
                                  <a:pt x="1457" y="3185"/>
                                  <a:pt x="1455" y="3185"/>
                                </a:cubicBezTo>
                                <a:cubicBezTo>
                                  <a:pt x="1453" y="3185"/>
                                  <a:pt x="1451" y="3184"/>
                                  <a:pt x="1450" y="3183"/>
                                </a:cubicBezTo>
                                <a:lnTo>
                                  <a:pt x="1359" y="3092"/>
                                </a:lnTo>
                                <a:cubicBezTo>
                                  <a:pt x="1352" y="3085"/>
                                  <a:pt x="1346" y="3078"/>
                                  <a:pt x="1339" y="3071"/>
                                </a:cubicBezTo>
                                <a:cubicBezTo>
                                  <a:pt x="1333" y="3064"/>
                                  <a:pt x="1326" y="3057"/>
                                  <a:pt x="1321" y="3049"/>
                                </a:cubicBezTo>
                                <a:cubicBezTo>
                                  <a:pt x="1323" y="3059"/>
                                  <a:pt x="1326" y="3070"/>
                                  <a:pt x="1328" y="3080"/>
                                </a:cubicBezTo>
                                <a:cubicBezTo>
                                  <a:pt x="1330" y="3091"/>
                                  <a:pt x="1331" y="3101"/>
                                  <a:pt x="1333" y="3112"/>
                                </a:cubicBezTo>
                                <a:lnTo>
                                  <a:pt x="1358" y="3274"/>
                                </a:lnTo>
                                <a:cubicBezTo>
                                  <a:pt x="1358" y="3277"/>
                                  <a:pt x="1358" y="3280"/>
                                  <a:pt x="1358" y="3282"/>
                                </a:cubicBezTo>
                                <a:cubicBezTo>
                                  <a:pt x="1358" y="3285"/>
                                  <a:pt x="1357" y="3287"/>
                                  <a:pt x="1356" y="3290"/>
                                </a:cubicBezTo>
                                <a:cubicBezTo>
                                  <a:pt x="1355" y="3293"/>
                                  <a:pt x="1353" y="3295"/>
                                  <a:pt x="1350" y="3299"/>
                                </a:cubicBezTo>
                                <a:cubicBezTo>
                                  <a:pt x="1348" y="3302"/>
                                  <a:pt x="1344" y="3306"/>
                                  <a:pt x="1339" y="3310"/>
                                </a:cubicBezTo>
                                <a:cubicBezTo>
                                  <a:pt x="1334" y="3316"/>
                                  <a:pt x="1329" y="3320"/>
                                  <a:pt x="1326" y="3323"/>
                                </a:cubicBezTo>
                                <a:cubicBezTo>
                                  <a:pt x="1322" y="3326"/>
                                  <a:pt x="1319" y="3328"/>
                                  <a:pt x="1316" y="3330"/>
                                </a:cubicBezTo>
                                <a:cubicBezTo>
                                  <a:pt x="1313" y="3331"/>
                                  <a:pt x="1311" y="3332"/>
                                  <a:pt x="1309" y="3331"/>
                                </a:cubicBezTo>
                                <a:cubicBezTo>
                                  <a:pt x="1307" y="3331"/>
                                  <a:pt x="1305" y="3330"/>
                                  <a:pt x="1303" y="3329"/>
                                </a:cubicBezTo>
                                <a:lnTo>
                                  <a:pt x="1098" y="3123"/>
                                </a:lnTo>
                                <a:cubicBezTo>
                                  <a:pt x="1097" y="3122"/>
                                  <a:pt x="1096" y="3120"/>
                                  <a:pt x="1096" y="3118"/>
                                </a:cubicBezTo>
                                <a:cubicBezTo>
                                  <a:pt x="1095" y="3116"/>
                                  <a:pt x="1096" y="3114"/>
                                  <a:pt x="1098" y="3111"/>
                                </a:cubicBezTo>
                                <a:cubicBezTo>
                                  <a:pt x="1099" y="3108"/>
                                  <a:pt x="1101" y="3105"/>
                                  <a:pt x="1105" y="3101"/>
                                </a:cubicBezTo>
                                <a:cubicBezTo>
                                  <a:pt x="1108" y="3097"/>
                                  <a:pt x="1112" y="3092"/>
                                  <a:pt x="1118" y="3086"/>
                                </a:cubicBezTo>
                                <a:cubicBezTo>
                                  <a:pt x="1128" y="3076"/>
                                  <a:pt x="1137" y="3069"/>
                                  <a:pt x="1143" y="3066"/>
                                </a:cubicBezTo>
                                <a:cubicBezTo>
                                  <a:pt x="1149" y="3063"/>
                                  <a:pt x="1153" y="3063"/>
                                  <a:pt x="1156" y="3066"/>
                                </a:cubicBezTo>
                                <a:lnTo>
                                  <a:pt x="1247" y="3157"/>
                                </a:lnTo>
                                <a:cubicBezTo>
                                  <a:pt x="1253" y="3163"/>
                                  <a:pt x="1259" y="3169"/>
                                  <a:pt x="1266" y="3177"/>
                                </a:cubicBezTo>
                                <a:cubicBezTo>
                                  <a:pt x="1272" y="3184"/>
                                  <a:pt x="1278" y="3191"/>
                                  <a:pt x="1283" y="3198"/>
                                </a:cubicBezTo>
                                <a:cubicBezTo>
                                  <a:pt x="1281" y="3188"/>
                                  <a:pt x="1279" y="3178"/>
                                  <a:pt x="1276" y="3169"/>
                                </a:cubicBezTo>
                                <a:cubicBezTo>
                                  <a:pt x="1274" y="3159"/>
                                  <a:pt x="1272" y="3149"/>
                                  <a:pt x="1271" y="3139"/>
                                </a:cubicBezTo>
                                <a:lnTo>
                                  <a:pt x="1247" y="2975"/>
                                </a:lnTo>
                                <a:cubicBezTo>
                                  <a:pt x="1246" y="2972"/>
                                  <a:pt x="1246" y="2970"/>
                                  <a:pt x="1246" y="2967"/>
                                </a:cubicBezTo>
                                <a:cubicBezTo>
                                  <a:pt x="1247" y="2965"/>
                                  <a:pt x="1247" y="2962"/>
                                  <a:pt x="1249" y="2959"/>
                                </a:cubicBezTo>
                                <a:cubicBezTo>
                                  <a:pt x="1250" y="2956"/>
                                  <a:pt x="1252" y="2953"/>
                                  <a:pt x="1255" y="2950"/>
                                </a:cubicBezTo>
                                <a:cubicBezTo>
                                  <a:pt x="1257" y="2947"/>
                                  <a:pt x="1261" y="2943"/>
                                  <a:pt x="1266" y="2938"/>
                                </a:cubicBezTo>
                                <a:cubicBezTo>
                                  <a:pt x="1271" y="2933"/>
                                  <a:pt x="1276" y="2928"/>
                                  <a:pt x="1280" y="2925"/>
                                </a:cubicBezTo>
                                <a:cubicBezTo>
                                  <a:pt x="1283" y="2922"/>
                                  <a:pt x="1287" y="2920"/>
                                  <a:pt x="1290" y="2918"/>
                                </a:cubicBezTo>
                                <a:cubicBezTo>
                                  <a:pt x="1292" y="2917"/>
                                  <a:pt x="1295" y="2917"/>
                                  <a:pt x="1297" y="2917"/>
                                </a:cubicBezTo>
                                <a:cubicBezTo>
                                  <a:pt x="1299" y="2918"/>
                                  <a:pt x="1301" y="2919"/>
                                  <a:pt x="1302" y="2920"/>
                                </a:cubicBezTo>
                                <a:lnTo>
                                  <a:pt x="1507" y="3125"/>
                                </a:lnTo>
                                <a:close/>
                                <a:moveTo>
                                  <a:pt x="1761" y="2870"/>
                                </a:moveTo>
                                <a:cubicBezTo>
                                  <a:pt x="1763" y="2871"/>
                                  <a:pt x="1764" y="2873"/>
                                  <a:pt x="1764" y="2875"/>
                                </a:cubicBezTo>
                                <a:cubicBezTo>
                                  <a:pt x="1764" y="2877"/>
                                  <a:pt x="1764" y="2880"/>
                                  <a:pt x="1762" y="2883"/>
                                </a:cubicBezTo>
                                <a:cubicBezTo>
                                  <a:pt x="1761" y="2886"/>
                                  <a:pt x="1759" y="2889"/>
                                  <a:pt x="1755" y="2893"/>
                                </a:cubicBezTo>
                                <a:cubicBezTo>
                                  <a:pt x="1752" y="2897"/>
                                  <a:pt x="1747" y="2902"/>
                                  <a:pt x="1742" y="2908"/>
                                </a:cubicBezTo>
                                <a:cubicBezTo>
                                  <a:pt x="1736" y="2913"/>
                                  <a:pt x="1731" y="2918"/>
                                  <a:pt x="1727" y="2921"/>
                                </a:cubicBezTo>
                                <a:cubicBezTo>
                                  <a:pt x="1723" y="2925"/>
                                  <a:pt x="1720" y="2927"/>
                                  <a:pt x="1717" y="2928"/>
                                </a:cubicBezTo>
                                <a:cubicBezTo>
                                  <a:pt x="1714" y="2930"/>
                                  <a:pt x="1711" y="2930"/>
                                  <a:pt x="1709" y="2930"/>
                                </a:cubicBezTo>
                                <a:cubicBezTo>
                                  <a:pt x="1707" y="2930"/>
                                  <a:pt x="1705" y="2929"/>
                                  <a:pt x="1704" y="2927"/>
                                </a:cubicBezTo>
                                <a:lnTo>
                                  <a:pt x="1623" y="2847"/>
                                </a:lnTo>
                                <a:lnTo>
                                  <a:pt x="1541" y="2930"/>
                                </a:lnTo>
                                <a:lnTo>
                                  <a:pt x="1621" y="3010"/>
                                </a:lnTo>
                                <a:cubicBezTo>
                                  <a:pt x="1623" y="3012"/>
                                  <a:pt x="1623" y="3014"/>
                                  <a:pt x="1624" y="3016"/>
                                </a:cubicBezTo>
                                <a:cubicBezTo>
                                  <a:pt x="1624" y="3018"/>
                                  <a:pt x="1623" y="3020"/>
                                  <a:pt x="1622" y="3023"/>
                                </a:cubicBezTo>
                                <a:cubicBezTo>
                                  <a:pt x="1620" y="3026"/>
                                  <a:pt x="1618" y="3030"/>
                                  <a:pt x="1615" y="3034"/>
                                </a:cubicBezTo>
                                <a:cubicBezTo>
                                  <a:pt x="1611" y="3038"/>
                                  <a:pt x="1607" y="3043"/>
                                  <a:pt x="1601" y="3048"/>
                                </a:cubicBezTo>
                                <a:cubicBezTo>
                                  <a:pt x="1596" y="3054"/>
                                  <a:pt x="1591" y="3058"/>
                                  <a:pt x="1587" y="3062"/>
                                </a:cubicBezTo>
                                <a:cubicBezTo>
                                  <a:pt x="1583" y="3065"/>
                                  <a:pt x="1579" y="3067"/>
                                  <a:pt x="1576" y="3069"/>
                                </a:cubicBezTo>
                                <a:cubicBezTo>
                                  <a:pt x="1573" y="3070"/>
                                  <a:pt x="1571" y="3071"/>
                                  <a:pt x="1569" y="3071"/>
                                </a:cubicBezTo>
                                <a:cubicBezTo>
                                  <a:pt x="1567" y="3070"/>
                                  <a:pt x="1565" y="3070"/>
                                  <a:pt x="1563" y="3068"/>
                                </a:cubicBezTo>
                                <a:lnTo>
                                  <a:pt x="1359" y="2864"/>
                                </a:lnTo>
                                <a:cubicBezTo>
                                  <a:pt x="1357" y="2862"/>
                                  <a:pt x="1356" y="2860"/>
                                  <a:pt x="1356" y="2858"/>
                                </a:cubicBezTo>
                                <a:cubicBezTo>
                                  <a:pt x="1356" y="2856"/>
                                  <a:pt x="1357" y="2854"/>
                                  <a:pt x="1358" y="2851"/>
                                </a:cubicBezTo>
                                <a:cubicBezTo>
                                  <a:pt x="1359" y="2848"/>
                                  <a:pt x="1362" y="2844"/>
                                  <a:pt x="1365" y="2840"/>
                                </a:cubicBezTo>
                                <a:cubicBezTo>
                                  <a:pt x="1368" y="2836"/>
                                  <a:pt x="1373" y="2831"/>
                                  <a:pt x="1378" y="2825"/>
                                </a:cubicBezTo>
                                <a:cubicBezTo>
                                  <a:pt x="1384" y="2820"/>
                                  <a:pt x="1389" y="2815"/>
                                  <a:pt x="1393" y="2812"/>
                                </a:cubicBezTo>
                                <a:cubicBezTo>
                                  <a:pt x="1397" y="2809"/>
                                  <a:pt x="1401" y="2806"/>
                                  <a:pt x="1404" y="2805"/>
                                </a:cubicBezTo>
                                <a:cubicBezTo>
                                  <a:pt x="1407" y="2803"/>
                                  <a:pt x="1409" y="2803"/>
                                  <a:pt x="1411" y="2803"/>
                                </a:cubicBezTo>
                                <a:cubicBezTo>
                                  <a:pt x="1413" y="2803"/>
                                  <a:pt x="1415" y="2804"/>
                                  <a:pt x="1417" y="2806"/>
                                </a:cubicBezTo>
                                <a:lnTo>
                                  <a:pt x="1493" y="2882"/>
                                </a:lnTo>
                                <a:lnTo>
                                  <a:pt x="1576" y="2800"/>
                                </a:lnTo>
                                <a:lnTo>
                                  <a:pt x="1499" y="2723"/>
                                </a:lnTo>
                                <a:cubicBezTo>
                                  <a:pt x="1498" y="2721"/>
                                  <a:pt x="1497" y="2720"/>
                                  <a:pt x="1497" y="2718"/>
                                </a:cubicBezTo>
                                <a:cubicBezTo>
                                  <a:pt x="1496" y="2716"/>
                                  <a:pt x="1497" y="2713"/>
                                  <a:pt x="1498" y="2710"/>
                                </a:cubicBezTo>
                                <a:cubicBezTo>
                                  <a:pt x="1500" y="2707"/>
                                  <a:pt x="1502" y="2704"/>
                                  <a:pt x="1505" y="2700"/>
                                </a:cubicBezTo>
                                <a:cubicBezTo>
                                  <a:pt x="1509" y="2695"/>
                                  <a:pt x="1513" y="2691"/>
                                  <a:pt x="1519" y="2685"/>
                                </a:cubicBezTo>
                                <a:cubicBezTo>
                                  <a:pt x="1525" y="2679"/>
                                  <a:pt x="1529" y="2675"/>
                                  <a:pt x="1533" y="2672"/>
                                </a:cubicBezTo>
                                <a:cubicBezTo>
                                  <a:pt x="1538" y="2668"/>
                                  <a:pt x="1541" y="2666"/>
                                  <a:pt x="1544" y="2665"/>
                                </a:cubicBezTo>
                                <a:cubicBezTo>
                                  <a:pt x="1547" y="2663"/>
                                  <a:pt x="1549" y="2663"/>
                                  <a:pt x="1551" y="2663"/>
                                </a:cubicBezTo>
                                <a:cubicBezTo>
                                  <a:pt x="1554" y="2663"/>
                                  <a:pt x="1555" y="2664"/>
                                  <a:pt x="1557" y="2665"/>
                                </a:cubicBezTo>
                                <a:lnTo>
                                  <a:pt x="1761" y="2870"/>
                                </a:lnTo>
                                <a:close/>
                                <a:moveTo>
                                  <a:pt x="1899" y="2516"/>
                                </a:moveTo>
                                <a:cubicBezTo>
                                  <a:pt x="1906" y="2523"/>
                                  <a:pt x="1909" y="2530"/>
                                  <a:pt x="1909" y="2537"/>
                                </a:cubicBezTo>
                                <a:cubicBezTo>
                                  <a:pt x="1910" y="2543"/>
                                  <a:pt x="1907" y="2549"/>
                                  <a:pt x="1901" y="2555"/>
                                </a:cubicBezTo>
                                <a:lnTo>
                                  <a:pt x="1777" y="2679"/>
                                </a:lnTo>
                                <a:cubicBezTo>
                                  <a:pt x="1786" y="2688"/>
                                  <a:pt x="1795" y="2695"/>
                                  <a:pt x="1804" y="2700"/>
                                </a:cubicBezTo>
                                <a:cubicBezTo>
                                  <a:pt x="1813" y="2705"/>
                                  <a:pt x="1822" y="2708"/>
                                  <a:pt x="1832" y="2708"/>
                                </a:cubicBezTo>
                                <a:cubicBezTo>
                                  <a:pt x="1841" y="2708"/>
                                  <a:pt x="1851" y="2706"/>
                                  <a:pt x="1861" y="2702"/>
                                </a:cubicBezTo>
                                <a:cubicBezTo>
                                  <a:pt x="1870" y="2697"/>
                                  <a:pt x="1880" y="2690"/>
                                  <a:pt x="1890" y="2680"/>
                                </a:cubicBezTo>
                                <a:cubicBezTo>
                                  <a:pt x="1900" y="2670"/>
                                  <a:pt x="1908" y="2661"/>
                                  <a:pt x="1914" y="2651"/>
                                </a:cubicBezTo>
                                <a:cubicBezTo>
                                  <a:pt x="1921" y="2642"/>
                                  <a:pt x="1926" y="2634"/>
                                  <a:pt x="1929" y="2627"/>
                                </a:cubicBezTo>
                                <a:cubicBezTo>
                                  <a:pt x="1933" y="2619"/>
                                  <a:pt x="1936" y="2613"/>
                                  <a:pt x="1939" y="2608"/>
                                </a:cubicBezTo>
                                <a:cubicBezTo>
                                  <a:pt x="1941" y="2603"/>
                                  <a:pt x="1943" y="2599"/>
                                  <a:pt x="1945" y="2597"/>
                                </a:cubicBezTo>
                                <a:cubicBezTo>
                                  <a:pt x="1947" y="2596"/>
                                  <a:pt x="1948" y="2595"/>
                                  <a:pt x="1950" y="2594"/>
                                </a:cubicBezTo>
                                <a:cubicBezTo>
                                  <a:pt x="1951" y="2594"/>
                                  <a:pt x="1953" y="2594"/>
                                  <a:pt x="1955" y="2595"/>
                                </a:cubicBezTo>
                                <a:cubicBezTo>
                                  <a:pt x="1957" y="2596"/>
                                  <a:pt x="1959" y="2597"/>
                                  <a:pt x="1962" y="2600"/>
                                </a:cubicBezTo>
                                <a:cubicBezTo>
                                  <a:pt x="1965" y="2602"/>
                                  <a:pt x="1968" y="2605"/>
                                  <a:pt x="1972" y="2609"/>
                                </a:cubicBezTo>
                                <a:cubicBezTo>
                                  <a:pt x="1975" y="2612"/>
                                  <a:pt x="1978" y="2615"/>
                                  <a:pt x="1980" y="2618"/>
                                </a:cubicBezTo>
                                <a:cubicBezTo>
                                  <a:pt x="1982" y="2620"/>
                                  <a:pt x="1984" y="2622"/>
                                  <a:pt x="1985" y="2624"/>
                                </a:cubicBezTo>
                                <a:cubicBezTo>
                                  <a:pt x="1987" y="2626"/>
                                  <a:pt x="1988" y="2628"/>
                                  <a:pt x="1988" y="2630"/>
                                </a:cubicBezTo>
                                <a:cubicBezTo>
                                  <a:pt x="1989" y="2632"/>
                                  <a:pt x="1989" y="2634"/>
                                  <a:pt x="1989" y="2636"/>
                                </a:cubicBezTo>
                                <a:cubicBezTo>
                                  <a:pt x="1989" y="2638"/>
                                  <a:pt x="1988" y="2642"/>
                                  <a:pt x="1985" y="2648"/>
                                </a:cubicBezTo>
                                <a:cubicBezTo>
                                  <a:pt x="1983" y="2654"/>
                                  <a:pt x="1979" y="2662"/>
                                  <a:pt x="1974" y="2671"/>
                                </a:cubicBezTo>
                                <a:cubicBezTo>
                                  <a:pt x="1969" y="2679"/>
                                  <a:pt x="1962" y="2689"/>
                                  <a:pt x="1955" y="2699"/>
                                </a:cubicBezTo>
                                <a:cubicBezTo>
                                  <a:pt x="1947" y="2709"/>
                                  <a:pt x="1938" y="2719"/>
                                  <a:pt x="1928" y="2729"/>
                                </a:cubicBezTo>
                                <a:cubicBezTo>
                                  <a:pt x="1910" y="2747"/>
                                  <a:pt x="1892" y="2761"/>
                                  <a:pt x="1874" y="2770"/>
                                </a:cubicBezTo>
                                <a:cubicBezTo>
                                  <a:pt x="1855" y="2779"/>
                                  <a:pt x="1837" y="2784"/>
                                  <a:pt x="1818" y="2783"/>
                                </a:cubicBezTo>
                                <a:cubicBezTo>
                                  <a:pt x="1800" y="2783"/>
                                  <a:pt x="1781" y="2778"/>
                                  <a:pt x="1763" y="2769"/>
                                </a:cubicBezTo>
                                <a:cubicBezTo>
                                  <a:pt x="1744" y="2759"/>
                                  <a:pt x="1725" y="2745"/>
                                  <a:pt x="1706" y="2725"/>
                                </a:cubicBezTo>
                                <a:cubicBezTo>
                                  <a:pt x="1688" y="2707"/>
                                  <a:pt x="1674" y="2688"/>
                                  <a:pt x="1664" y="2669"/>
                                </a:cubicBezTo>
                                <a:cubicBezTo>
                                  <a:pt x="1654" y="2650"/>
                                  <a:pt x="1649" y="2631"/>
                                  <a:pt x="1647" y="2611"/>
                                </a:cubicBezTo>
                                <a:cubicBezTo>
                                  <a:pt x="1646" y="2592"/>
                                  <a:pt x="1649" y="2573"/>
                                  <a:pt x="1657" y="2555"/>
                                </a:cubicBezTo>
                                <a:cubicBezTo>
                                  <a:pt x="1665" y="2537"/>
                                  <a:pt x="1676" y="2520"/>
                                  <a:pt x="1693" y="2503"/>
                                </a:cubicBezTo>
                                <a:cubicBezTo>
                                  <a:pt x="1710" y="2486"/>
                                  <a:pt x="1727" y="2474"/>
                                  <a:pt x="1744" y="2467"/>
                                </a:cubicBezTo>
                                <a:cubicBezTo>
                                  <a:pt x="1761" y="2460"/>
                                  <a:pt x="1778" y="2457"/>
                                  <a:pt x="1795" y="2458"/>
                                </a:cubicBezTo>
                                <a:cubicBezTo>
                                  <a:pt x="1812" y="2459"/>
                                  <a:pt x="1828" y="2464"/>
                                  <a:pt x="1844" y="2473"/>
                                </a:cubicBezTo>
                                <a:cubicBezTo>
                                  <a:pt x="1860" y="2481"/>
                                  <a:pt x="1875" y="2493"/>
                                  <a:pt x="1889" y="2507"/>
                                </a:cubicBezTo>
                                <a:lnTo>
                                  <a:pt x="1899" y="2516"/>
                                </a:lnTo>
                                <a:close/>
                                <a:moveTo>
                                  <a:pt x="1826" y="2556"/>
                                </a:moveTo>
                                <a:cubicBezTo>
                                  <a:pt x="1810" y="2539"/>
                                  <a:pt x="1794" y="2530"/>
                                  <a:pt x="1778" y="2527"/>
                                </a:cubicBezTo>
                                <a:cubicBezTo>
                                  <a:pt x="1762" y="2525"/>
                                  <a:pt x="1747" y="2531"/>
                                  <a:pt x="1732" y="2546"/>
                                </a:cubicBezTo>
                                <a:cubicBezTo>
                                  <a:pt x="1725" y="2553"/>
                                  <a:pt x="1720" y="2561"/>
                                  <a:pt x="1717" y="2569"/>
                                </a:cubicBezTo>
                                <a:cubicBezTo>
                                  <a:pt x="1714" y="2577"/>
                                  <a:pt x="1714" y="2585"/>
                                  <a:pt x="1715" y="2594"/>
                                </a:cubicBezTo>
                                <a:cubicBezTo>
                                  <a:pt x="1716" y="2602"/>
                                  <a:pt x="1718" y="2610"/>
                                  <a:pt x="1723" y="2618"/>
                                </a:cubicBezTo>
                                <a:cubicBezTo>
                                  <a:pt x="1727" y="2627"/>
                                  <a:pt x="1733" y="2634"/>
                                  <a:pt x="1740" y="2642"/>
                                </a:cubicBezTo>
                                <a:lnTo>
                                  <a:pt x="1826" y="2556"/>
                                </a:lnTo>
                                <a:close/>
                                <a:moveTo>
                                  <a:pt x="2253" y="2378"/>
                                </a:moveTo>
                                <a:cubicBezTo>
                                  <a:pt x="2255" y="2379"/>
                                  <a:pt x="2256" y="2381"/>
                                  <a:pt x="2256" y="2383"/>
                                </a:cubicBezTo>
                                <a:cubicBezTo>
                                  <a:pt x="2256" y="2385"/>
                                  <a:pt x="2256" y="2388"/>
                                  <a:pt x="2254" y="2391"/>
                                </a:cubicBezTo>
                                <a:cubicBezTo>
                                  <a:pt x="2253" y="2394"/>
                                  <a:pt x="2251" y="2397"/>
                                  <a:pt x="2247" y="2401"/>
                                </a:cubicBezTo>
                                <a:cubicBezTo>
                                  <a:pt x="2244" y="2405"/>
                                  <a:pt x="2239" y="2410"/>
                                  <a:pt x="2234" y="2416"/>
                                </a:cubicBezTo>
                                <a:cubicBezTo>
                                  <a:pt x="2228" y="2421"/>
                                  <a:pt x="2223" y="2426"/>
                                  <a:pt x="2219" y="2429"/>
                                </a:cubicBezTo>
                                <a:cubicBezTo>
                                  <a:pt x="2215" y="2432"/>
                                  <a:pt x="2212" y="2435"/>
                                  <a:pt x="2209" y="2436"/>
                                </a:cubicBezTo>
                                <a:cubicBezTo>
                                  <a:pt x="2206" y="2438"/>
                                  <a:pt x="2203" y="2438"/>
                                  <a:pt x="2201" y="2438"/>
                                </a:cubicBezTo>
                                <a:cubicBezTo>
                                  <a:pt x="2199" y="2438"/>
                                  <a:pt x="2197" y="2437"/>
                                  <a:pt x="2196" y="2435"/>
                                </a:cubicBezTo>
                                <a:lnTo>
                                  <a:pt x="2115" y="2355"/>
                                </a:lnTo>
                                <a:lnTo>
                                  <a:pt x="2033" y="2438"/>
                                </a:lnTo>
                                <a:lnTo>
                                  <a:pt x="2113" y="2518"/>
                                </a:lnTo>
                                <a:cubicBezTo>
                                  <a:pt x="2115" y="2520"/>
                                  <a:pt x="2116" y="2521"/>
                                  <a:pt x="2116" y="2523"/>
                                </a:cubicBezTo>
                                <a:cubicBezTo>
                                  <a:pt x="2116" y="2526"/>
                                  <a:pt x="2115" y="2528"/>
                                  <a:pt x="2114" y="2531"/>
                                </a:cubicBezTo>
                                <a:cubicBezTo>
                                  <a:pt x="2113" y="2534"/>
                                  <a:pt x="2110" y="2538"/>
                                  <a:pt x="2107" y="2542"/>
                                </a:cubicBezTo>
                                <a:cubicBezTo>
                                  <a:pt x="2104" y="2546"/>
                                  <a:pt x="2099" y="2550"/>
                                  <a:pt x="2093" y="2556"/>
                                </a:cubicBezTo>
                                <a:cubicBezTo>
                                  <a:pt x="2088" y="2562"/>
                                  <a:pt x="2083" y="2566"/>
                                  <a:pt x="2079" y="2570"/>
                                </a:cubicBezTo>
                                <a:cubicBezTo>
                                  <a:pt x="2075" y="2573"/>
                                  <a:pt x="2071" y="2575"/>
                                  <a:pt x="2068" y="2577"/>
                                </a:cubicBezTo>
                                <a:cubicBezTo>
                                  <a:pt x="2065" y="2578"/>
                                  <a:pt x="2063" y="2579"/>
                                  <a:pt x="2061" y="2578"/>
                                </a:cubicBezTo>
                                <a:cubicBezTo>
                                  <a:pt x="2059" y="2578"/>
                                  <a:pt x="2057" y="2577"/>
                                  <a:pt x="2055" y="2576"/>
                                </a:cubicBezTo>
                                <a:lnTo>
                                  <a:pt x="1851" y="2371"/>
                                </a:lnTo>
                                <a:cubicBezTo>
                                  <a:pt x="1849" y="2370"/>
                                  <a:pt x="1848" y="2368"/>
                                  <a:pt x="1848" y="2366"/>
                                </a:cubicBezTo>
                                <a:cubicBezTo>
                                  <a:pt x="1848" y="2364"/>
                                  <a:pt x="1849" y="2361"/>
                                  <a:pt x="1850" y="2358"/>
                                </a:cubicBezTo>
                                <a:cubicBezTo>
                                  <a:pt x="1852" y="2355"/>
                                  <a:pt x="1854" y="2352"/>
                                  <a:pt x="1857" y="2348"/>
                                </a:cubicBezTo>
                                <a:cubicBezTo>
                                  <a:pt x="1860" y="2344"/>
                                  <a:pt x="1865" y="2339"/>
                                  <a:pt x="1871" y="2333"/>
                                </a:cubicBezTo>
                                <a:cubicBezTo>
                                  <a:pt x="1876" y="2328"/>
                                  <a:pt x="1881" y="2323"/>
                                  <a:pt x="1885" y="2320"/>
                                </a:cubicBezTo>
                                <a:cubicBezTo>
                                  <a:pt x="1889" y="2317"/>
                                  <a:pt x="1893" y="2314"/>
                                  <a:pt x="1896" y="2313"/>
                                </a:cubicBezTo>
                                <a:cubicBezTo>
                                  <a:pt x="1899" y="2311"/>
                                  <a:pt x="1901" y="2311"/>
                                  <a:pt x="1903" y="2311"/>
                                </a:cubicBezTo>
                                <a:cubicBezTo>
                                  <a:pt x="1905" y="2311"/>
                                  <a:pt x="1907" y="2312"/>
                                  <a:pt x="1909" y="2314"/>
                                </a:cubicBezTo>
                                <a:lnTo>
                                  <a:pt x="1985" y="2390"/>
                                </a:lnTo>
                                <a:lnTo>
                                  <a:pt x="2068" y="2307"/>
                                </a:lnTo>
                                <a:lnTo>
                                  <a:pt x="1991" y="2231"/>
                                </a:lnTo>
                                <a:cubicBezTo>
                                  <a:pt x="1990" y="2229"/>
                                  <a:pt x="1989" y="2228"/>
                                  <a:pt x="1989" y="2225"/>
                                </a:cubicBezTo>
                                <a:cubicBezTo>
                                  <a:pt x="1989" y="2223"/>
                                  <a:pt x="1989" y="2221"/>
                                  <a:pt x="1991" y="2218"/>
                                </a:cubicBezTo>
                                <a:cubicBezTo>
                                  <a:pt x="1992" y="2215"/>
                                  <a:pt x="1994" y="2212"/>
                                  <a:pt x="1998" y="2207"/>
                                </a:cubicBezTo>
                                <a:cubicBezTo>
                                  <a:pt x="2001" y="2203"/>
                                  <a:pt x="2005" y="2198"/>
                                  <a:pt x="2011" y="2193"/>
                                </a:cubicBezTo>
                                <a:cubicBezTo>
                                  <a:pt x="2017" y="2187"/>
                                  <a:pt x="2021" y="2183"/>
                                  <a:pt x="2026" y="2179"/>
                                </a:cubicBezTo>
                                <a:cubicBezTo>
                                  <a:pt x="2030" y="2176"/>
                                  <a:pt x="2033" y="2174"/>
                                  <a:pt x="2036" y="2172"/>
                                </a:cubicBezTo>
                                <a:cubicBezTo>
                                  <a:pt x="2039" y="2171"/>
                                  <a:pt x="2042" y="2170"/>
                                  <a:pt x="2044" y="2171"/>
                                </a:cubicBezTo>
                                <a:cubicBezTo>
                                  <a:pt x="2046" y="2171"/>
                                  <a:pt x="2047" y="2172"/>
                                  <a:pt x="2049" y="2173"/>
                                </a:cubicBezTo>
                                <a:lnTo>
                                  <a:pt x="2253" y="2378"/>
                                </a:lnTo>
                                <a:close/>
                                <a:moveTo>
                                  <a:pt x="2412" y="2010"/>
                                </a:moveTo>
                                <a:cubicBezTo>
                                  <a:pt x="2430" y="2028"/>
                                  <a:pt x="2443" y="2046"/>
                                  <a:pt x="2453" y="2065"/>
                                </a:cubicBezTo>
                                <a:cubicBezTo>
                                  <a:pt x="2463" y="2084"/>
                                  <a:pt x="2468" y="2103"/>
                                  <a:pt x="2470" y="2123"/>
                                </a:cubicBezTo>
                                <a:cubicBezTo>
                                  <a:pt x="2471" y="2142"/>
                                  <a:pt x="2467" y="2162"/>
                                  <a:pt x="2459" y="2182"/>
                                </a:cubicBezTo>
                                <a:cubicBezTo>
                                  <a:pt x="2450" y="2202"/>
                                  <a:pt x="2437" y="2221"/>
                                  <a:pt x="2418" y="2240"/>
                                </a:cubicBezTo>
                                <a:cubicBezTo>
                                  <a:pt x="2400" y="2258"/>
                                  <a:pt x="2381" y="2271"/>
                                  <a:pt x="2363" y="2280"/>
                                </a:cubicBezTo>
                                <a:cubicBezTo>
                                  <a:pt x="2344" y="2288"/>
                                  <a:pt x="2326" y="2292"/>
                                  <a:pt x="2307" y="2291"/>
                                </a:cubicBezTo>
                                <a:cubicBezTo>
                                  <a:pt x="2289" y="2290"/>
                                  <a:pt x="2270" y="2285"/>
                                  <a:pt x="2252" y="2275"/>
                                </a:cubicBezTo>
                                <a:cubicBezTo>
                                  <a:pt x="2234" y="2265"/>
                                  <a:pt x="2215" y="2252"/>
                                  <a:pt x="2197" y="2233"/>
                                </a:cubicBezTo>
                                <a:cubicBezTo>
                                  <a:pt x="2180" y="2216"/>
                                  <a:pt x="2166" y="2198"/>
                                  <a:pt x="2157" y="2179"/>
                                </a:cubicBezTo>
                                <a:cubicBezTo>
                                  <a:pt x="2147" y="2160"/>
                                  <a:pt x="2141" y="2140"/>
                                  <a:pt x="2140" y="2121"/>
                                </a:cubicBezTo>
                                <a:cubicBezTo>
                                  <a:pt x="2139" y="2101"/>
                                  <a:pt x="2143" y="2081"/>
                                  <a:pt x="2151" y="2062"/>
                                </a:cubicBezTo>
                                <a:cubicBezTo>
                                  <a:pt x="2160" y="2042"/>
                                  <a:pt x="2173" y="2023"/>
                                  <a:pt x="2192" y="2004"/>
                                </a:cubicBezTo>
                                <a:cubicBezTo>
                                  <a:pt x="2210" y="1986"/>
                                  <a:pt x="2229" y="1972"/>
                                  <a:pt x="2247" y="1964"/>
                                </a:cubicBezTo>
                                <a:cubicBezTo>
                                  <a:pt x="2266" y="1955"/>
                                  <a:pt x="2284" y="1951"/>
                                  <a:pt x="2303" y="1952"/>
                                </a:cubicBezTo>
                                <a:cubicBezTo>
                                  <a:pt x="2321" y="1953"/>
                                  <a:pt x="2339" y="1958"/>
                                  <a:pt x="2358" y="1968"/>
                                </a:cubicBezTo>
                                <a:cubicBezTo>
                                  <a:pt x="2376" y="1978"/>
                                  <a:pt x="2394" y="1992"/>
                                  <a:pt x="2412" y="2010"/>
                                </a:cubicBezTo>
                                <a:close/>
                                <a:moveTo>
                                  <a:pt x="2355" y="2072"/>
                                </a:moveTo>
                                <a:cubicBezTo>
                                  <a:pt x="2345" y="2062"/>
                                  <a:pt x="2335" y="2053"/>
                                  <a:pt x="2325" y="2046"/>
                                </a:cubicBezTo>
                                <a:cubicBezTo>
                                  <a:pt x="2315" y="2040"/>
                                  <a:pt x="2305" y="2035"/>
                                  <a:pt x="2295" y="2032"/>
                                </a:cubicBezTo>
                                <a:cubicBezTo>
                                  <a:pt x="2285" y="2030"/>
                                  <a:pt x="2275" y="2030"/>
                                  <a:pt x="2265" y="2033"/>
                                </a:cubicBezTo>
                                <a:cubicBezTo>
                                  <a:pt x="2255" y="2036"/>
                                  <a:pt x="2245" y="2042"/>
                                  <a:pt x="2236" y="2052"/>
                                </a:cubicBezTo>
                                <a:cubicBezTo>
                                  <a:pt x="2227" y="2060"/>
                                  <a:pt x="2221" y="2069"/>
                                  <a:pt x="2218" y="2079"/>
                                </a:cubicBezTo>
                                <a:cubicBezTo>
                                  <a:pt x="2215" y="2088"/>
                                  <a:pt x="2214" y="2098"/>
                                  <a:pt x="2216" y="2108"/>
                                </a:cubicBezTo>
                                <a:cubicBezTo>
                                  <a:pt x="2218" y="2119"/>
                                  <a:pt x="2222" y="2129"/>
                                  <a:pt x="2228" y="2139"/>
                                </a:cubicBezTo>
                                <a:cubicBezTo>
                                  <a:pt x="2235" y="2150"/>
                                  <a:pt x="2243" y="2161"/>
                                  <a:pt x="2254" y="2172"/>
                                </a:cubicBezTo>
                                <a:cubicBezTo>
                                  <a:pt x="2264" y="2182"/>
                                  <a:pt x="2274" y="2190"/>
                                  <a:pt x="2285" y="2197"/>
                                </a:cubicBezTo>
                                <a:cubicBezTo>
                                  <a:pt x="2295" y="2204"/>
                                  <a:pt x="2305" y="2208"/>
                                  <a:pt x="2315" y="2211"/>
                                </a:cubicBezTo>
                                <a:cubicBezTo>
                                  <a:pt x="2325" y="2213"/>
                                  <a:pt x="2335" y="2213"/>
                                  <a:pt x="2345" y="2210"/>
                                </a:cubicBezTo>
                                <a:cubicBezTo>
                                  <a:pt x="2355" y="2207"/>
                                  <a:pt x="2364" y="2201"/>
                                  <a:pt x="2374" y="2192"/>
                                </a:cubicBezTo>
                                <a:cubicBezTo>
                                  <a:pt x="2382" y="2183"/>
                                  <a:pt x="2388" y="2174"/>
                                  <a:pt x="2392" y="2164"/>
                                </a:cubicBezTo>
                                <a:cubicBezTo>
                                  <a:pt x="2395" y="2155"/>
                                  <a:pt x="2396" y="2145"/>
                                  <a:pt x="2394" y="2135"/>
                                </a:cubicBezTo>
                                <a:cubicBezTo>
                                  <a:pt x="2392" y="2125"/>
                                  <a:pt x="2388" y="2114"/>
                                  <a:pt x="2381" y="2104"/>
                                </a:cubicBezTo>
                                <a:cubicBezTo>
                                  <a:pt x="2375" y="2093"/>
                                  <a:pt x="2366" y="2083"/>
                                  <a:pt x="2355" y="2072"/>
                                </a:cubicBezTo>
                                <a:close/>
                                <a:moveTo>
                                  <a:pt x="2878" y="1758"/>
                                </a:moveTo>
                                <a:cubicBezTo>
                                  <a:pt x="2879" y="1759"/>
                                  <a:pt x="2880" y="1761"/>
                                  <a:pt x="2880" y="1762"/>
                                </a:cubicBezTo>
                                <a:cubicBezTo>
                                  <a:pt x="2880" y="1764"/>
                                  <a:pt x="2879" y="1766"/>
                                  <a:pt x="2877" y="1769"/>
                                </a:cubicBezTo>
                                <a:cubicBezTo>
                                  <a:pt x="2876" y="1772"/>
                                  <a:pt x="2873" y="1775"/>
                                  <a:pt x="2870" y="1779"/>
                                </a:cubicBezTo>
                                <a:cubicBezTo>
                                  <a:pt x="2866" y="1783"/>
                                  <a:pt x="2862" y="1788"/>
                                  <a:pt x="2856" y="1794"/>
                                </a:cubicBezTo>
                                <a:cubicBezTo>
                                  <a:pt x="2850" y="1800"/>
                                  <a:pt x="2844" y="1805"/>
                                  <a:pt x="2840" y="1809"/>
                                </a:cubicBezTo>
                                <a:cubicBezTo>
                                  <a:pt x="2835" y="1813"/>
                                  <a:pt x="2832" y="1816"/>
                                  <a:pt x="2829" y="1818"/>
                                </a:cubicBezTo>
                                <a:cubicBezTo>
                                  <a:pt x="2826" y="1820"/>
                                  <a:pt x="2823" y="1820"/>
                                  <a:pt x="2821" y="1820"/>
                                </a:cubicBezTo>
                                <a:cubicBezTo>
                                  <a:pt x="2819" y="1820"/>
                                  <a:pt x="2817" y="1820"/>
                                  <a:pt x="2814" y="1819"/>
                                </a:cubicBezTo>
                                <a:lnTo>
                                  <a:pt x="2747" y="1789"/>
                                </a:lnTo>
                                <a:cubicBezTo>
                                  <a:pt x="2738" y="1785"/>
                                  <a:pt x="2730" y="1782"/>
                                  <a:pt x="2723" y="1780"/>
                                </a:cubicBezTo>
                                <a:cubicBezTo>
                                  <a:pt x="2716" y="1778"/>
                                  <a:pt x="2709" y="1778"/>
                                  <a:pt x="2703" y="1778"/>
                                </a:cubicBezTo>
                                <a:cubicBezTo>
                                  <a:pt x="2697" y="1779"/>
                                  <a:pt x="2692" y="1781"/>
                                  <a:pt x="2686" y="1784"/>
                                </a:cubicBezTo>
                                <a:cubicBezTo>
                                  <a:pt x="2681" y="1787"/>
                                  <a:pt x="2676" y="1791"/>
                                  <a:pt x="2670" y="1796"/>
                                </a:cubicBezTo>
                                <a:lnTo>
                                  <a:pt x="2659" y="1808"/>
                                </a:lnTo>
                                <a:lnTo>
                                  <a:pt x="2742" y="1891"/>
                                </a:lnTo>
                                <a:cubicBezTo>
                                  <a:pt x="2743" y="1892"/>
                                  <a:pt x="2744" y="1894"/>
                                  <a:pt x="2744" y="1896"/>
                                </a:cubicBezTo>
                                <a:cubicBezTo>
                                  <a:pt x="2744" y="1898"/>
                                  <a:pt x="2743" y="1901"/>
                                  <a:pt x="2741" y="1904"/>
                                </a:cubicBezTo>
                                <a:cubicBezTo>
                                  <a:pt x="2740" y="1907"/>
                                  <a:pt x="2737" y="1910"/>
                                  <a:pt x="2734" y="1914"/>
                                </a:cubicBezTo>
                                <a:cubicBezTo>
                                  <a:pt x="2731" y="1918"/>
                                  <a:pt x="2727" y="1923"/>
                                  <a:pt x="2721" y="1928"/>
                                </a:cubicBezTo>
                                <a:cubicBezTo>
                                  <a:pt x="2716" y="1934"/>
                                  <a:pt x="2711" y="1938"/>
                                  <a:pt x="2707" y="1941"/>
                                </a:cubicBezTo>
                                <a:cubicBezTo>
                                  <a:pt x="2703" y="1944"/>
                                  <a:pt x="2700" y="1947"/>
                                  <a:pt x="2697" y="1948"/>
                                </a:cubicBezTo>
                                <a:cubicBezTo>
                                  <a:pt x="2694" y="1950"/>
                                  <a:pt x="2691" y="1951"/>
                                  <a:pt x="2689" y="1951"/>
                                </a:cubicBezTo>
                                <a:cubicBezTo>
                                  <a:pt x="2687" y="1951"/>
                                  <a:pt x="2686" y="1950"/>
                                  <a:pt x="2684" y="1949"/>
                                </a:cubicBezTo>
                                <a:lnTo>
                                  <a:pt x="2477" y="1742"/>
                                </a:lnTo>
                                <a:cubicBezTo>
                                  <a:pt x="2476" y="1741"/>
                                  <a:pt x="2476" y="1739"/>
                                  <a:pt x="2476" y="1737"/>
                                </a:cubicBezTo>
                                <a:cubicBezTo>
                                  <a:pt x="2476" y="1736"/>
                                  <a:pt x="2477" y="1733"/>
                                  <a:pt x="2478" y="1730"/>
                                </a:cubicBezTo>
                                <a:cubicBezTo>
                                  <a:pt x="2480" y="1727"/>
                                  <a:pt x="2482" y="1724"/>
                                  <a:pt x="2486" y="1719"/>
                                </a:cubicBezTo>
                                <a:cubicBezTo>
                                  <a:pt x="2489" y="1715"/>
                                  <a:pt x="2493" y="1711"/>
                                  <a:pt x="2499" y="1705"/>
                                </a:cubicBezTo>
                                <a:cubicBezTo>
                                  <a:pt x="2504" y="1700"/>
                                  <a:pt x="2508" y="1696"/>
                                  <a:pt x="2512" y="1693"/>
                                </a:cubicBezTo>
                                <a:cubicBezTo>
                                  <a:pt x="2516" y="1689"/>
                                  <a:pt x="2520" y="1687"/>
                                  <a:pt x="2523" y="1685"/>
                                </a:cubicBezTo>
                                <a:cubicBezTo>
                                  <a:pt x="2526" y="1684"/>
                                  <a:pt x="2528" y="1683"/>
                                  <a:pt x="2531" y="1683"/>
                                </a:cubicBezTo>
                                <a:cubicBezTo>
                                  <a:pt x="2533" y="1683"/>
                                  <a:pt x="2534" y="1683"/>
                                  <a:pt x="2535" y="1684"/>
                                </a:cubicBezTo>
                                <a:lnTo>
                                  <a:pt x="2615" y="1764"/>
                                </a:lnTo>
                                <a:lnTo>
                                  <a:pt x="2626" y="1752"/>
                                </a:lnTo>
                                <a:cubicBezTo>
                                  <a:pt x="2631" y="1747"/>
                                  <a:pt x="2635" y="1743"/>
                                  <a:pt x="2638" y="1738"/>
                                </a:cubicBezTo>
                                <a:cubicBezTo>
                                  <a:pt x="2640" y="1733"/>
                                  <a:pt x="2642" y="1727"/>
                                  <a:pt x="2642" y="1721"/>
                                </a:cubicBezTo>
                                <a:cubicBezTo>
                                  <a:pt x="2643" y="1716"/>
                                  <a:pt x="2642" y="1709"/>
                                  <a:pt x="2640" y="1702"/>
                                </a:cubicBezTo>
                                <a:cubicBezTo>
                                  <a:pt x="2639" y="1695"/>
                                  <a:pt x="2636" y="1687"/>
                                  <a:pt x="2631" y="1678"/>
                                </a:cubicBezTo>
                                <a:lnTo>
                                  <a:pt x="2605" y="1617"/>
                                </a:lnTo>
                                <a:cubicBezTo>
                                  <a:pt x="2604" y="1615"/>
                                  <a:pt x="2603" y="1613"/>
                                  <a:pt x="2603" y="1610"/>
                                </a:cubicBezTo>
                                <a:cubicBezTo>
                                  <a:pt x="2603" y="1608"/>
                                  <a:pt x="2604" y="1606"/>
                                  <a:pt x="2605" y="1603"/>
                                </a:cubicBezTo>
                                <a:cubicBezTo>
                                  <a:pt x="2607" y="1600"/>
                                  <a:pt x="2609" y="1596"/>
                                  <a:pt x="2613" y="1592"/>
                                </a:cubicBezTo>
                                <a:cubicBezTo>
                                  <a:pt x="2616" y="1588"/>
                                  <a:pt x="2621" y="1583"/>
                                  <a:pt x="2628" y="1576"/>
                                </a:cubicBezTo>
                                <a:cubicBezTo>
                                  <a:pt x="2633" y="1570"/>
                                  <a:pt x="2638" y="1566"/>
                                  <a:pt x="2642" y="1563"/>
                                </a:cubicBezTo>
                                <a:cubicBezTo>
                                  <a:pt x="2646" y="1559"/>
                                  <a:pt x="2649" y="1557"/>
                                  <a:pt x="2652" y="1556"/>
                                </a:cubicBezTo>
                                <a:cubicBezTo>
                                  <a:pt x="2655" y="1554"/>
                                  <a:pt x="2657" y="1553"/>
                                  <a:pt x="2658" y="1554"/>
                                </a:cubicBezTo>
                                <a:cubicBezTo>
                                  <a:pt x="2660" y="1554"/>
                                  <a:pt x="2661" y="1554"/>
                                  <a:pt x="2663" y="1555"/>
                                </a:cubicBezTo>
                                <a:cubicBezTo>
                                  <a:pt x="2664" y="1557"/>
                                  <a:pt x="2666" y="1559"/>
                                  <a:pt x="2667" y="1562"/>
                                </a:cubicBezTo>
                                <a:cubicBezTo>
                                  <a:pt x="2669" y="1565"/>
                                  <a:pt x="2671" y="1569"/>
                                  <a:pt x="2673" y="1574"/>
                                </a:cubicBezTo>
                                <a:lnTo>
                                  <a:pt x="2695" y="1629"/>
                                </a:lnTo>
                                <a:cubicBezTo>
                                  <a:pt x="2700" y="1640"/>
                                  <a:pt x="2703" y="1650"/>
                                  <a:pt x="2705" y="1659"/>
                                </a:cubicBezTo>
                                <a:cubicBezTo>
                                  <a:pt x="2707" y="1668"/>
                                  <a:pt x="2708" y="1676"/>
                                  <a:pt x="2707" y="1683"/>
                                </a:cubicBezTo>
                                <a:cubicBezTo>
                                  <a:pt x="2707" y="1691"/>
                                  <a:pt x="2706" y="1697"/>
                                  <a:pt x="2705" y="1703"/>
                                </a:cubicBezTo>
                                <a:cubicBezTo>
                                  <a:pt x="2703" y="1709"/>
                                  <a:pt x="2701" y="1715"/>
                                  <a:pt x="2699" y="1719"/>
                                </a:cubicBezTo>
                                <a:lnTo>
                                  <a:pt x="2699" y="1720"/>
                                </a:lnTo>
                                <a:cubicBezTo>
                                  <a:pt x="2706" y="1717"/>
                                  <a:pt x="2712" y="1715"/>
                                  <a:pt x="2719" y="1713"/>
                                </a:cubicBezTo>
                                <a:cubicBezTo>
                                  <a:pt x="2725" y="1711"/>
                                  <a:pt x="2732" y="1710"/>
                                  <a:pt x="2740" y="1710"/>
                                </a:cubicBezTo>
                                <a:cubicBezTo>
                                  <a:pt x="2747" y="1710"/>
                                  <a:pt x="2755" y="1711"/>
                                  <a:pt x="2764" y="1713"/>
                                </a:cubicBezTo>
                                <a:cubicBezTo>
                                  <a:pt x="2773" y="1715"/>
                                  <a:pt x="2783" y="1718"/>
                                  <a:pt x="2794" y="1722"/>
                                </a:cubicBezTo>
                                <a:lnTo>
                                  <a:pt x="2860" y="1748"/>
                                </a:lnTo>
                                <a:cubicBezTo>
                                  <a:pt x="2863" y="1749"/>
                                  <a:pt x="2865" y="1750"/>
                                  <a:pt x="2867" y="1751"/>
                                </a:cubicBezTo>
                                <a:cubicBezTo>
                                  <a:pt x="2869" y="1752"/>
                                  <a:pt x="2871" y="1753"/>
                                  <a:pt x="2872" y="1754"/>
                                </a:cubicBezTo>
                                <a:cubicBezTo>
                                  <a:pt x="2874" y="1755"/>
                                  <a:pt x="2875" y="1755"/>
                                  <a:pt x="2876" y="1756"/>
                                </a:cubicBezTo>
                                <a:cubicBezTo>
                                  <a:pt x="2876" y="1757"/>
                                  <a:pt x="2877" y="1758"/>
                                  <a:pt x="2878" y="1758"/>
                                </a:cubicBezTo>
                                <a:close/>
                                <a:moveTo>
                                  <a:pt x="3016" y="1405"/>
                                </a:moveTo>
                                <a:cubicBezTo>
                                  <a:pt x="3034" y="1423"/>
                                  <a:pt x="3049" y="1441"/>
                                  <a:pt x="3059" y="1460"/>
                                </a:cubicBezTo>
                                <a:cubicBezTo>
                                  <a:pt x="3070" y="1478"/>
                                  <a:pt x="3077" y="1497"/>
                                  <a:pt x="3079" y="1514"/>
                                </a:cubicBezTo>
                                <a:cubicBezTo>
                                  <a:pt x="3082" y="1532"/>
                                  <a:pt x="3081" y="1549"/>
                                  <a:pt x="3075" y="1566"/>
                                </a:cubicBezTo>
                                <a:cubicBezTo>
                                  <a:pt x="3069" y="1583"/>
                                  <a:pt x="3059" y="1598"/>
                                  <a:pt x="3045" y="1612"/>
                                </a:cubicBezTo>
                                <a:cubicBezTo>
                                  <a:pt x="3039" y="1618"/>
                                  <a:pt x="3033" y="1623"/>
                                  <a:pt x="3027" y="1627"/>
                                </a:cubicBezTo>
                                <a:cubicBezTo>
                                  <a:pt x="3021" y="1631"/>
                                  <a:pt x="3014" y="1634"/>
                                  <a:pt x="3007" y="1636"/>
                                </a:cubicBezTo>
                                <a:cubicBezTo>
                                  <a:pt x="3000" y="1639"/>
                                  <a:pt x="2993" y="1640"/>
                                  <a:pt x="2984" y="1641"/>
                                </a:cubicBezTo>
                                <a:cubicBezTo>
                                  <a:pt x="2976" y="1642"/>
                                  <a:pt x="2968" y="1643"/>
                                  <a:pt x="2958" y="1643"/>
                                </a:cubicBezTo>
                                <a:lnTo>
                                  <a:pt x="3054" y="1739"/>
                                </a:lnTo>
                                <a:cubicBezTo>
                                  <a:pt x="3056" y="1741"/>
                                  <a:pt x="3057" y="1743"/>
                                  <a:pt x="3057" y="1745"/>
                                </a:cubicBezTo>
                                <a:cubicBezTo>
                                  <a:pt x="3057" y="1747"/>
                                  <a:pt x="3057" y="1750"/>
                                  <a:pt x="3055" y="1753"/>
                                </a:cubicBezTo>
                                <a:cubicBezTo>
                                  <a:pt x="3054" y="1756"/>
                                  <a:pt x="3052" y="1759"/>
                                  <a:pt x="3048" y="1763"/>
                                </a:cubicBezTo>
                                <a:cubicBezTo>
                                  <a:pt x="3045" y="1768"/>
                                  <a:pt x="3041" y="1772"/>
                                  <a:pt x="3035" y="1778"/>
                                </a:cubicBezTo>
                                <a:cubicBezTo>
                                  <a:pt x="3029" y="1784"/>
                                  <a:pt x="3025" y="1788"/>
                                  <a:pt x="3020" y="1791"/>
                                </a:cubicBezTo>
                                <a:cubicBezTo>
                                  <a:pt x="3016" y="1795"/>
                                  <a:pt x="3013" y="1797"/>
                                  <a:pt x="3010" y="1798"/>
                                </a:cubicBezTo>
                                <a:cubicBezTo>
                                  <a:pt x="3007" y="1800"/>
                                  <a:pt x="3004" y="1800"/>
                                  <a:pt x="3002" y="1800"/>
                                </a:cubicBezTo>
                                <a:cubicBezTo>
                                  <a:pt x="3000" y="1800"/>
                                  <a:pt x="2998" y="1799"/>
                                  <a:pt x="2996" y="1797"/>
                                </a:cubicBezTo>
                                <a:lnTo>
                                  <a:pt x="2711" y="1512"/>
                                </a:lnTo>
                                <a:cubicBezTo>
                                  <a:pt x="2709" y="1510"/>
                                  <a:pt x="2708" y="1508"/>
                                  <a:pt x="2708" y="1506"/>
                                </a:cubicBezTo>
                                <a:cubicBezTo>
                                  <a:pt x="2707" y="1504"/>
                                  <a:pt x="2708" y="1502"/>
                                  <a:pt x="2709" y="1499"/>
                                </a:cubicBezTo>
                                <a:cubicBezTo>
                                  <a:pt x="2710" y="1497"/>
                                  <a:pt x="2712" y="1494"/>
                                  <a:pt x="2715" y="1490"/>
                                </a:cubicBezTo>
                                <a:cubicBezTo>
                                  <a:pt x="2718" y="1487"/>
                                  <a:pt x="2721" y="1483"/>
                                  <a:pt x="2726" y="1478"/>
                                </a:cubicBezTo>
                                <a:cubicBezTo>
                                  <a:pt x="2731" y="1473"/>
                                  <a:pt x="2735" y="1470"/>
                                  <a:pt x="2738" y="1467"/>
                                </a:cubicBezTo>
                                <a:cubicBezTo>
                                  <a:pt x="2742" y="1464"/>
                                  <a:pt x="2745" y="1462"/>
                                  <a:pt x="2748" y="1461"/>
                                </a:cubicBezTo>
                                <a:cubicBezTo>
                                  <a:pt x="2750" y="1460"/>
                                  <a:pt x="2753" y="1459"/>
                                  <a:pt x="2754" y="1460"/>
                                </a:cubicBezTo>
                                <a:cubicBezTo>
                                  <a:pt x="2756" y="1460"/>
                                  <a:pt x="2758" y="1461"/>
                                  <a:pt x="2760" y="1463"/>
                                </a:cubicBezTo>
                                <a:lnTo>
                                  <a:pt x="2784" y="1487"/>
                                </a:lnTo>
                                <a:cubicBezTo>
                                  <a:pt x="2783" y="1475"/>
                                  <a:pt x="2784" y="1463"/>
                                  <a:pt x="2785" y="1453"/>
                                </a:cubicBezTo>
                                <a:cubicBezTo>
                                  <a:pt x="2786" y="1443"/>
                                  <a:pt x="2788" y="1433"/>
                                  <a:pt x="2791" y="1424"/>
                                </a:cubicBezTo>
                                <a:cubicBezTo>
                                  <a:pt x="2794" y="1415"/>
                                  <a:pt x="2798" y="1406"/>
                                  <a:pt x="2802" y="1398"/>
                                </a:cubicBezTo>
                                <a:cubicBezTo>
                                  <a:pt x="2807" y="1391"/>
                                  <a:pt x="2813" y="1383"/>
                                  <a:pt x="2820" y="1376"/>
                                </a:cubicBezTo>
                                <a:cubicBezTo>
                                  <a:pt x="2835" y="1361"/>
                                  <a:pt x="2851" y="1351"/>
                                  <a:pt x="2867" y="1346"/>
                                </a:cubicBezTo>
                                <a:cubicBezTo>
                                  <a:pt x="2884" y="1342"/>
                                  <a:pt x="2901" y="1341"/>
                                  <a:pt x="2917" y="1345"/>
                                </a:cubicBezTo>
                                <a:cubicBezTo>
                                  <a:pt x="2934" y="1348"/>
                                  <a:pt x="2951" y="1355"/>
                                  <a:pt x="2968" y="1366"/>
                                </a:cubicBezTo>
                                <a:cubicBezTo>
                                  <a:pt x="2984" y="1376"/>
                                  <a:pt x="3000" y="1389"/>
                                  <a:pt x="3016" y="1405"/>
                                </a:cubicBezTo>
                                <a:close/>
                                <a:moveTo>
                                  <a:pt x="2960" y="1469"/>
                                </a:moveTo>
                                <a:cubicBezTo>
                                  <a:pt x="2951" y="1460"/>
                                  <a:pt x="2942" y="1453"/>
                                  <a:pt x="2933" y="1446"/>
                                </a:cubicBezTo>
                                <a:cubicBezTo>
                                  <a:pt x="2924" y="1439"/>
                                  <a:pt x="2914" y="1434"/>
                                  <a:pt x="2905" y="1431"/>
                                </a:cubicBezTo>
                                <a:cubicBezTo>
                                  <a:pt x="2895" y="1428"/>
                                  <a:pt x="2886" y="1427"/>
                                  <a:pt x="2877" y="1429"/>
                                </a:cubicBezTo>
                                <a:cubicBezTo>
                                  <a:pt x="2869" y="1430"/>
                                  <a:pt x="2860" y="1434"/>
                                  <a:pt x="2853" y="1442"/>
                                </a:cubicBezTo>
                                <a:cubicBezTo>
                                  <a:pt x="2849" y="1446"/>
                                  <a:pt x="2846" y="1450"/>
                                  <a:pt x="2843" y="1455"/>
                                </a:cubicBezTo>
                                <a:cubicBezTo>
                                  <a:pt x="2840" y="1460"/>
                                  <a:pt x="2838" y="1466"/>
                                  <a:pt x="2837" y="1472"/>
                                </a:cubicBezTo>
                                <a:cubicBezTo>
                                  <a:pt x="2836" y="1479"/>
                                  <a:pt x="2835" y="1486"/>
                                  <a:pt x="2835" y="1494"/>
                                </a:cubicBezTo>
                                <a:cubicBezTo>
                                  <a:pt x="2835" y="1503"/>
                                  <a:pt x="2836" y="1512"/>
                                  <a:pt x="2838" y="1523"/>
                                </a:cubicBezTo>
                                <a:lnTo>
                                  <a:pt x="2905" y="1590"/>
                                </a:lnTo>
                                <a:cubicBezTo>
                                  <a:pt x="2923" y="1592"/>
                                  <a:pt x="2939" y="1592"/>
                                  <a:pt x="2952" y="1591"/>
                                </a:cubicBezTo>
                                <a:cubicBezTo>
                                  <a:pt x="2965" y="1589"/>
                                  <a:pt x="2975" y="1584"/>
                                  <a:pt x="2983" y="1576"/>
                                </a:cubicBezTo>
                                <a:cubicBezTo>
                                  <a:pt x="2991" y="1569"/>
                                  <a:pt x="2995" y="1560"/>
                                  <a:pt x="2997" y="1551"/>
                                </a:cubicBezTo>
                                <a:cubicBezTo>
                                  <a:pt x="2998" y="1542"/>
                                  <a:pt x="2997" y="1533"/>
                                  <a:pt x="2994" y="1523"/>
                                </a:cubicBezTo>
                                <a:cubicBezTo>
                                  <a:pt x="2992" y="1514"/>
                                  <a:pt x="2987" y="1504"/>
                                  <a:pt x="2981" y="1495"/>
                                </a:cubicBezTo>
                                <a:cubicBezTo>
                                  <a:pt x="2975" y="1485"/>
                                  <a:pt x="2968" y="1477"/>
                                  <a:pt x="2960" y="1469"/>
                                </a:cubicBezTo>
                                <a:close/>
                                <a:moveTo>
                                  <a:pt x="3345" y="1288"/>
                                </a:moveTo>
                                <a:cubicBezTo>
                                  <a:pt x="3347" y="1290"/>
                                  <a:pt x="3348" y="1292"/>
                                  <a:pt x="3347" y="1295"/>
                                </a:cubicBezTo>
                                <a:cubicBezTo>
                                  <a:pt x="3347" y="1298"/>
                                  <a:pt x="3346" y="1301"/>
                                  <a:pt x="3343" y="1305"/>
                                </a:cubicBezTo>
                                <a:cubicBezTo>
                                  <a:pt x="3340" y="1309"/>
                                  <a:pt x="3336" y="1314"/>
                                  <a:pt x="3329" y="1320"/>
                                </a:cubicBezTo>
                                <a:cubicBezTo>
                                  <a:pt x="3322" y="1327"/>
                                  <a:pt x="3317" y="1332"/>
                                  <a:pt x="3313" y="1335"/>
                                </a:cubicBezTo>
                                <a:cubicBezTo>
                                  <a:pt x="3310" y="1337"/>
                                  <a:pt x="3307" y="1339"/>
                                  <a:pt x="3304" y="1339"/>
                                </a:cubicBezTo>
                                <a:cubicBezTo>
                                  <a:pt x="3302" y="1339"/>
                                  <a:pt x="3299" y="1338"/>
                                  <a:pt x="3297" y="1336"/>
                                </a:cubicBezTo>
                                <a:lnTo>
                                  <a:pt x="3281" y="1319"/>
                                </a:lnTo>
                                <a:cubicBezTo>
                                  <a:pt x="3281" y="1337"/>
                                  <a:pt x="3279" y="1353"/>
                                  <a:pt x="3273" y="1369"/>
                                </a:cubicBezTo>
                                <a:cubicBezTo>
                                  <a:pt x="3267" y="1385"/>
                                  <a:pt x="3258" y="1399"/>
                                  <a:pt x="3245" y="1413"/>
                                </a:cubicBezTo>
                                <a:cubicBezTo>
                                  <a:pt x="3234" y="1423"/>
                                  <a:pt x="3223" y="1432"/>
                                  <a:pt x="3211" y="1438"/>
                                </a:cubicBezTo>
                                <a:cubicBezTo>
                                  <a:pt x="3199" y="1445"/>
                                  <a:pt x="3187" y="1448"/>
                                  <a:pt x="3174" y="1449"/>
                                </a:cubicBezTo>
                                <a:cubicBezTo>
                                  <a:pt x="3162" y="1450"/>
                                  <a:pt x="3150" y="1449"/>
                                  <a:pt x="3138" y="1444"/>
                                </a:cubicBezTo>
                                <a:cubicBezTo>
                                  <a:pt x="3126" y="1439"/>
                                  <a:pt x="3115" y="1432"/>
                                  <a:pt x="3104" y="1421"/>
                                </a:cubicBezTo>
                                <a:cubicBezTo>
                                  <a:pt x="3092" y="1409"/>
                                  <a:pt x="3084" y="1396"/>
                                  <a:pt x="3080" y="1383"/>
                                </a:cubicBezTo>
                                <a:cubicBezTo>
                                  <a:pt x="3076" y="1369"/>
                                  <a:pt x="3075" y="1355"/>
                                  <a:pt x="3079" y="1340"/>
                                </a:cubicBezTo>
                                <a:cubicBezTo>
                                  <a:pt x="3082" y="1325"/>
                                  <a:pt x="3090" y="1309"/>
                                  <a:pt x="3101" y="1293"/>
                                </a:cubicBezTo>
                                <a:cubicBezTo>
                                  <a:pt x="3112" y="1276"/>
                                  <a:pt x="3126" y="1259"/>
                                  <a:pt x="3144" y="1241"/>
                                </a:cubicBezTo>
                                <a:lnTo>
                                  <a:pt x="3164" y="1221"/>
                                </a:lnTo>
                                <a:lnTo>
                                  <a:pt x="3152" y="1208"/>
                                </a:lnTo>
                                <a:cubicBezTo>
                                  <a:pt x="3145" y="1202"/>
                                  <a:pt x="3139" y="1197"/>
                                  <a:pt x="3133" y="1193"/>
                                </a:cubicBezTo>
                                <a:cubicBezTo>
                                  <a:pt x="3127" y="1190"/>
                                  <a:pt x="3121" y="1188"/>
                                  <a:pt x="3115" y="1188"/>
                                </a:cubicBezTo>
                                <a:cubicBezTo>
                                  <a:pt x="3108" y="1188"/>
                                  <a:pt x="3102" y="1189"/>
                                  <a:pt x="3096" y="1193"/>
                                </a:cubicBezTo>
                                <a:cubicBezTo>
                                  <a:pt x="3089" y="1196"/>
                                  <a:pt x="3082" y="1201"/>
                                  <a:pt x="3075" y="1209"/>
                                </a:cubicBezTo>
                                <a:cubicBezTo>
                                  <a:pt x="3065" y="1218"/>
                                  <a:pt x="3058" y="1228"/>
                                  <a:pt x="3052" y="1238"/>
                                </a:cubicBezTo>
                                <a:cubicBezTo>
                                  <a:pt x="3047" y="1248"/>
                                  <a:pt x="3043" y="1257"/>
                                  <a:pt x="3039" y="1265"/>
                                </a:cubicBezTo>
                                <a:cubicBezTo>
                                  <a:pt x="3036" y="1273"/>
                                  <a:pt x="3034" y="1281"/>
                                  <a:pt x="3032" y="1287"/>
                                </a:cubicBezTo>
                                <a:cubicBezTo>
                                  <a:pt x="3030" y="1293"/>
                                  <a:pt x="3028" y="1297"/>
                                  <a:pt x="3026" y="1299"/>
                                </a:cubicBezTo>
                                <a:cubicBezTo>
                                  <a:pt x="3024" y="1301"/>
                                  <a:pt x="3022" y="1302"/>
                                  <a:pt x="3020" y="1302"/>
                                </a:cubicBezTo>
                                <a:cubicBezTo>
                                  <a:pt x="3017" y="1302"/>
                                  <a:pt x="3015" y="1302"/>
                                  <a:pt x="3012" y="1301"/>
                                </a:cubicBezTo>
                                <a:cubicBezTo>
                                  <a:pt x="3009" y="1300"/>
                                  <a:pt x="3006" y="1298"/>
                                  <a:pt x="3002" y="1295"/>
                                </a:cubicBezTo>
                                <a:cubicBezTo>
                                  <a:pt x="2999" y="1293"/>
                                  <a:pt x="2996" y="1290"/>
                                  <a:pt x="2992" y="1287"/>
                                </a:cubicBezTo>
                                <a:cubicBezTo>
                                  <a:pt x="2987" y="1282"/>
                                  <a:pt x="2984" y="1278"/>
                                  <a:pt x="2982" y="1274"/>
                                </a:cubicBezTo>
                                <a:cubicBezTo>
                                  <a:pt x="2980" y="1271"/>
                                  <a:pt x="2979" y="1267"/>
                                  <a:pt x="2979" y="1262"/>
                                </a:cubicBezTo>
                                <a:cubicBezTo>
                                  <a:pt x="2979" y="1258"/>
                                  <a:pt x="2980" y="1252"/>
                                  <a:pt x="2983" y="1244"/>
                                </a:cubicBezTo>
                                <a:cubicBezTo>
                                  <a:pt x="2986" y="1236"/>
                                  <a:pt x="2989" y="1227"/>
                                  <a:pt x="2994" y="1218"/>
                                </a:cubicBezTo>
                                <a:cubicBezTo>
                                  <a:pt x="2999" y="1208"/>
                                  <a:pt x="3005" y="1198"/>
                                  <a:pt x="3012" y="1188"/>
                                </a:cubicBezTo>
                                <a:cubicBezTo>
                                  <a:pt x="3019" y="1178"/>
                                  <a:pt x="3027" y="1169"/>
                                  <a:pt x="3036" y="1160"/>
                                </a:cubicBezTo>
                                <a:cubicBezTo>
                                  <a:pt x="3052" y="1144"/>
                                  <a:pt x="3067" y="1132"/>
                                  <a:pt x="3082" y="1124"/>
                                </a:cubicBezTo>
                                <a:cubicBezTo>
                                  <a:pt x="3097" y="1115"/>
                                  <a:pt x="3111" y="1111"/>
                                  <a:pt x="3125" y="1110"/>
                                </a:cubicBezTo>
                                <a:cubicBezTo>
                                  <a:pt x="3138" y="1109"/>
                                  <a:pt x="3152" y="1112"/>
                                  <a:pt x="3166" y="1119"/>
                                </a:cubicBezTo>
                                <a:cubicBezTo>
                                  <a:pt x="3179" y="1126"/>
                                  <a:pt x="3193" y="1136"/>
                                  <a:pt x="3207" y="1150"/>
                                </a:cubicBezTo>
                                <a:lnTo>
                                  <a:pt x="3345" y="1288"/>
                                </a:lnTo>
                                <a:close/>
                                <a:moveTo>
                                  <a:pt x="3201" y="1257"/>
                                </a:moveTo>
                                <a:lnTo>
                                  <a:pt x="3179" y="1279"/>
                                </a:lnTo>
                                <a:cubicBezTo>
                                  <a:pt x="3169" y="1288"/>
                                  <a:pt x="3162" y="1297"/>
                                  <a:pt x="3157" y="1305"/>
                                </a:cubicBezTo>
                                <a:cubicBezTo>
                                  <a:pt x="3152" y="1313"/>
                                  <a:pt x="3148" y="1320"/>
                                  <a:pt x="3147" y="1327"/>
                                </a:cubicBezTo>
                                <a:cubicBezTo>
                                  <a:pt x="3145" y="1334"/>
                                  <a:pt x="3146" y="1340"/>
                                  <a:pt x="3148" y="1346"/>
                                </a:cubicBezTo>
                                <a:cubicBezTo>
                                  <a:pt x="3150" y="1352"/>
                                  <a:pt x="3153" y="1357"/>
                                  <a:pt x="3158" y="1362"/>
                                </a:cubicBezTo>
                                <a:cubicBezTo>
                                  <a:pt x="3167" y="1371"/>
                                  <a:pt x="3176" y="1375"/>
                                  <a:pt x="3187" y="1374"/>
                                </a:cubicBezTo>
                                <a:cubicBezTo>
                                  <a:pt x="3197" y="1374"/>
                                  <a:pt x="3207" y="1369"/>
                                  <a:pt x="3217" y="1359"/>
                                </a:cubicBezTo>
                                <a:cubicBezTo>
                                  <a:pt x="3225" y="1351"/>
                                  <a:pt x="3230" y="1342"/>
                                  <a:pt x="3233" y="1331"/>
                                </a:cubicBezTo>
                                <a:cubicBezTo>
                                  <a:pt x="3235" y="1320"/>
                                  <a:pt x="3236" y="1307"/>
                                  <a:pt x="3235" y="1292"/>
                                </a:cubicBezTo>
                                <a:lnTo>
                                  <a:pt x="3201" y="1257"/>
                                </a:lnTo>
                                <a:close/>
                                <a:moveTo>
                                  <a:pt x="3591" y="1040"/>
                                </a:moveTo>
                                <a:cubicBezTo>
                                  <a:pt x="3592" y="1042"/>
                                  <a:pt x="3593" y="1044"/>
                                  <a:pt x="3594" y="1046"/>
                                </a:cubicBezTo>
                                <a:cubicBezTo>
                                  <a:pt x="3594" y="1048"/>
                                  <a:pt x="3593" y="1050"/>
                                  <a:pt x="3592" y="1053"/>
                                </a:cubicBezTo>
                                <a:cubicBezTo>
                                  <a:pt x="3590" y="1056"/>
                                  <a:pt x="3588" y="1060"/>
                                  <a:pt x="3585" y="1064"/>
                                </a:cubicBezTo>
                                <a:cubicBezTo>
                                  <a:pt x="3581" y="1068"/>
                                  <a:pt x="3577" y="1073"/>
                                  <a:pt x="3571" y="1078"/>
                                </a:cubicBezTo>
                                <a:cubicBezTo>
                                  <a:pt x="3566" y="1084"/>
                                  <a:pt x="3561" y="1088"/>
                                  <a:pt x="3557" y="1092"/>
                                </a:cubicBezTo>
                                <a:cubicBezTo>
                                  <a:pt x="3553" y="1095"/>
                                  <a:pt x="3549" y="1098"/>
                                  <a:pt x="3546" y="1099"/>
                                </a:cubicBezTo>
                                <a:cubicBezTo>
                                  <a:pt x="3543" y="1100"/>
                                  <a:pt x="3541" y="1101"/>
                                  <a:pt x="3539" y="1101"/>
                                </a:cubicBezTo>
                                <a:cubicBezTo>
                                  <a:pt x="3537" y="1100"/>
                                  <a:pt x="3535" y="1099"/>
                                  <a:pt x="3533" y="1098"/>
                                </a:cubicBezTo>
                                <a:lnTo>
                                  <a:pt x="3368" y="933"/>
                                </a:lnTo>
                                <a:lnTo>
                                  <a:pt x="3327" y="974"/>
                                </a:lnTo>
                                <a:cubicBezTo>
                                  <a:pt x="3348" y="1001"/>
                                  <a:pt x="3366" y="1025"/>
                                  <a:pt x="3381" y="1046"/>
                                </a:cubicBezTo>
                                <a:cubicBezTo>
                                  <a:pt x="3395" y="1068"/>
                                  <a:pt x="3407" y="1088"/>
                                  <a:pt x="3415" y="1106"/>
                                </a:cubicBezTo>
                                <a:cubicBezTo>
                                  <a:pt x="3423" y="1124"/>
                                  <a:pt x="3429" y="1140"/>
                                  <a:pt x="3432" y="1154"/>
                                </a:cubicBezTo>
                                <a:cubicBezTo>
                                  <a:pt x="3435" y="1168"/>
                                  <a:pt x="3435" y="1182"/>
                                  <a:pt x="3434" y="1194"/>
                                </a:cubicBezTo>
                                <a:cubicBezTo>
                                  <a:pt x="3432" y="1205"/>
                                  <a:pt x="3428" y="1216"/>
                                  <a:pt x="3422" y="1227"/>
                                </a:cubicBezTo>
                                <a:cubicBezTo>
                                  <a:pt x="3416" y="1237"/>
                                  <a:pt x="3409" y="1246"/>
                                  <a:pt x="3400" y="1255"/>
                                </a:cubicBezTo>
                                <a:cubicBezTo>
                                  <a:pt x="3398" y="1257"/>
                                  <a:pt x="3396" y="1259"/>
                                  <a:pt x="3394" y="1260"/>
                                </a:cubicBezTo>
                                <a:cubicBezTo>
                                  <a:pt x="3392" y="1260"/>
                                  <a:pt x="3389" y="1260"/>
                                  <a:pt x="3387" y="1259"/>
                                </a:cubicBezTo>
                                <a:cubicBezTo>
                                  <a:pt x="3384" y="1258"/>
                                  <a:pt x="3381" y="1256"/>
                                  <a:pt x="3378" y="1253"/>
                                </a:cubicBezTo>
                                <a:cubicBezTo>
                                  <a:pt x="3374" y="1250"/>
                                  <a:pt x="3369" y="1246"/>
                                  <a:pt x="3364" y="1240"/>
                                </a:cubicBezTo>
                                <a:cubicBezTo>
                                  <a:pt x="3358" y="1235"/>
                                  <a:pt x="3354" y="1230"/>
                                  <a:pt x="3350" y="1226"/>
                                </a:cubicBezTo>
                                <a:cubicBezTo>
                                  <a:pt x="3347" y="1222"/>
                                  <a:pt x="3345" y="1219"/>
                                  <a:pt x="3344" y="1217"/>
                                </a:cubicBezTo>
                                <a:cubicBezTo>
                                  <a:pt x="3342" y="1214"/>
                                  <a:pt x="3342" y="1212"/>
                                  <a:pt x="3342" y="1210"/>
                                </a:cubicBezTo>
                                <a:cubicBezTo>
                                  <a:pt x="3343" y="1209"/>
                                  <a:pt x="3344" y="1207"/>
                                  <a:pt x="3345" y="1206"/>
                                </a:cubicBezTo>
                                <a:cubicBezTo>
                                  <a:pt x="3350" y="1201"/>
                                  <a:pt x="3353" y="1196"/>
                                  <a:pt x="3355" y="1191"/>
                                </a:cubicBezTo>
                                <a:cubicBezTo>
                                  <a:pt x="3357" y="1185"/>
                                  <a:pt x="3358" y="1178"/>
                                  <a:pt x="3357" y="1170"/>
                                </a:cubicBezTo>
                                <a:cubicBezTo>
                                  <a:pt x="3355" y="1162"/>
                                  <a:pt x="3353" y="1153"/>
                                  <a:pt x="3348" y="1143"/>
                                </a:cubicBezTo>
                                <a:cubicBezTo>
                                  <a:pt x="3344" y="1132"/>
                                  <a:pt x="3338" y="1120"/>
                                  <a:pt x="3329" y="1106"/>
                                </a:cubicBezTo>
                                <a:cubicBezTo>
                                  <a:pt x="3320" y="1092"/>
                                  <a:pt x="3309" y="1076"/>
                                  <a:pt x="3296" y="1058"/>
                                </a:cubicBezTo>
                                <a:cubicBezTo>
                                  <a:pt x="3282" y="1040"/>
                                  <a:pt x="3266" y="1020"/>
                                  <a:pt x="3248" y="997"/>
                                </a:cubicBezTo>
                                <a:cubicBezTo>
                                  <a:pt x="3242" y="990"/>
                                  <a:pt x="3238" y="984"/>
                                  <a:pt x="3238" y="979"/>
                                </a:cubicBezTo>
                                <a:cubicBezTo>
                                  <a:pt x="3237" y="974"/>
                                  <a:pt x="3239" y="968"/>
                                  <a:pt x="3245" y="963"/>
                                </a:cubicBezTo>
                                <a:lnTo>
                                  <a:pt x="3363" y="844"/>
                                </a:lnTo>
                                <a:cubicBezTo>
                                  <a:pt x="3369" y="839"/>
                                  <a:pt x="3374" y="837"/>
                                  <a:pt x="3380" y="837"/>
                                </a:cubicBezTo>
                                <a:cubicBezTo>
                                  <a:pt x="3385" y="837"/>
                                  <a:pt x="3391" y="841"/>
                                  <a:pt x="3398" y="847"/>
                                </a:cubicBezTo>
                                <a:lnTo>
                                  <a:pt x="3591" y="1040"/>
                                </a:lnTo>
                                <a:close/>
                                <a:moveTo>
                                  <a:pt x="3773" y="793"/>
                                </a:moveTo>
                                <a:cubicBezTo>
                                  <a:pt x="3777" y="797"/>
                                  <a:pt x="3780" y="801"/>
                                  <a:pt x="3782" y="804"/>
                                </a:cubicBezTo>
                                <a:cubicBezTo>
                                  <a:pt x="3785" y="807"/>
                                  <a:pt x="3787" y="809"/>
                                  <a:pt x="3788" y="811"/>
                                </a:cubicBezTo>
                                <a:cubicBezTo>
                                  <a:pt x="3790" y="814"/>
                                  <a:pt x="3791" y="815"/>
                                  <a:pt x="3791" y="817"/>
                                </a:cubicBezTo>
                                <a:cubicBezTo>
                                  <a:pt x="3792" y="819"/>
                                  <a:pt x="3792" y="821"/>
                                  <a:pt x="3792" y="825"/>
                                </a:cubicBezTo>
                                <a:cubicBezTo>
                                  <a:pt x="3792" y="829"/>
                                  <a:pt x="3791" y="834"/>
                                  <a:pt x="3789" y="841"/>
                                </a:cubicBezTo>
                                <a:cubicBezTo>
                                  <a:pt x="3787" y="848"/>
                                  <a:pt x="3785" y="855"/>
                                  <a:pt x="3781" y="863"/>
                                </a:cubicBezTo>
                                <a:cubicBezTo>
                                  <a:pt x="3777" y="870"/>
                                  <a:pt x="3773" y="878"/>
                                  <a:pt x="3767" y="886"/>
                                </a:cubicBezTo>
                                <a:cubicBezTo>
                                  <a:pt x="3762" y="894"/>
                                  <a:pt x="3756" y="901"/>
                                  <a:pt x="3749" y="908"/>
                                </a:cubicBezTo>
                                <a:cubicBezTo>
                                  <a:pt x="3733" y="924"/>
                                  <a:pt x="3716" y="936"/>
                                  <a:pt x="3699" y="943"/>
                                </a:cubicBezTo>
                                <a:cubicBezTo>
                                  <a:pt x="3682" y="950"/>
                                  <a:pt x="3665" y="953"/>
                                  <a:pt x="3647" y="952"/>
                                </a:cubicBezTo>
                                <a:cubicBezTo>
                                  <a:pt x="3629" y="951"/>
                                  <a:pt x="3611" y="945"/>
                                  <a:pt x="3593" y="936"/>
                                </a:cubicBezTo>
                                <a:cubicBezTo>
                                  <a:pt x="3575" y="926"/>
                                  <a:pt x="3558" y="912"/>
                                  <a:pt x="3540" y="895"/>
                                </a:cubicBezTo>
                                <a:cubicBezTo>
                                  <a:pt x="3519" y="874"/>
                                  <a:pt x="3504" y="854"/>
                                  <a:pt x="3495" y="834"/>
                                </a:cubicBezTo>
                                <a:cubicBezTo>
                                  <a:pt x="3485" y="814"/>
                                  <a:pt x="3480" y="794"/>
                                  <a:pt x="3479" y="775"/>
                                </a:cubicBezTo>
                                <a:cubicBezTo>
                                  <a:pt x="3478" y="756"/>
                                  <a:pt x="3482" y="738"/>
                                  <a:pt x="3490" y="721"/>
                                </a:cubicBezTo>
                                <a:cubicBezTo>
                                  <a:pt x="3497" y="704"/>
                                  <a:pt x="3509" y="688"/>
                                  <a:pt x="3524" y="673"/>
                                </a:cubicBezTo>
                                <a:cubicBezTo>
                                  <a:pt x="3530" y="667"/>
                                  <a:pt x="3537" y="661"/>
                                  <a:pt x="3543" y="656"/>
                                </a:cubicBezTo>
                                <a:cubicBezTo>
                                  <a:pt x="3550" y="652"/>
                                  <a:pt x="3557" y="647"/>
                                  <a:pt x="3564" y="644"/>
                                </a:cubicBezTo>
                                <a:cubicBezTo>
                                  <a:pt x="3571" y="641"/>
                                  <a:pt x="3578" y="638"/>
                                  <a:pt x="3584" y="637"/>
                                </a:cubicBezTo>
                                <a:cubicBezTo>
                                  <a:pt x="3591" y="635"/>
                                  <a:pt x="3595" y="634"/>
                                  <a:pt x="3599" y="634"/>
                                </a:cubicBezTo>
                                <a:cubicBezTo>
                                  <a:pt x="3602" y="634"/>
                                  <a:pt x="3605" y="634"/>
                                  <a:pt x="3607" y="635"/>
                                </a:cubicBezTo>
                                <a:cubicBezTo>
                                  <a:pt x="3608" y="635"/>
                                  <a:pt x="3610" y="636"/>
                                  <a:pt x="3613" y="638"/>
                                </a:cubicBezTo>
                                <a:cubicBezTo>
                                  <a:pt x="3615" y="639"/>
                                  <a:pt x="3617" y="641"/>
                                  <a:pt x="3620" y="643"/>
                                </a:cubicBezTo>
                                <a:cubicBezTo>
                                  <a:pt x="3623" y="646"/>
                                  <a:pt x="3627" y="649"/>
                                  <a:pt x="3630" y="653"/>
                                </a:cubicBezTo>
                                <a:cubicBezTo>
                                  <a:pt x="3639" y="662"/>
                                  <a:pt x="3645" y="669"/>
                                  <a:pt x="3647" y="674"/>
                                </a:cubicBezTo>
                                <a:cubicBezTo>
                                  <a:pt x="3649" y="679"/>
                                  <a:pt x="3649" y="683"/>
                                  <a:pt x="3646" y="685"/>
                                </a:cubicBezTo>
                                <a:cubicBezTo>
                                  <a:pt x="3644" y="688"/>
                                  <a:pt x="3640" y="689"/>
                                  <a:pt x="3635" y="690"/>
                                </a:cubicBezTo>
                                <a:cubicBezTo>
                                  <a:pt x="3630" y="691"/>
                                  <a:pt x="3624" y="692"/>
                                  <a:pt x="3617" y="693"/>
                                </a:cubicBezTo>
                                <a:cubicBezTo>
                                  <a:pt x="3611" y="695"/>
                                  <a:pt x="3604" y="697"/>
                                  <a:pt x="3596" y="700"/>
                                </a:cubicBezTo>
                                <a:cubicBezTo>
                                  <a:pt x="3588" y="704"/>
                                  <a:pt x="3581" y="709"/>
                                  <a:pt x="3573" y="717"/>
                                </a:cubicBezTo>
                                <a:cubicBezTo>
                                  <a:pt x="3558" y="732"/>
                                  <a:pt x="3552" y="749"/>
                                  <a:pt x="3556" y="769"/>
                                </a:cubicBezTo>
                                <a:cubicBezTo>
                                  <a:pt x="3560" y="788"/>
                                  <a:pt x="3573" y="809"/>
                                  <a:pt x="3595" y="831"/>
                                </a:cubicBezTo>
                                <a:cubicBezTo>
                                  <a:pt x="3606" y="842"/>
                                  <a:pt x="3617" y="851"/>
                                  <a:pt x="3627" y="858"/>
                                </a:cubicBezTo>
                                <a:cubicBezTo>
                                  <a:pt x="3637" y="864"/>
                                  <a:pt x="3647" y="868"/>
                                  <a:pt x="3657" y="870"/>
                                </a:cubicBezTo>
                                <a:cubicBezTo>
                                  <a:pt x="3666" y="872"/>
                                  <a:pt x="3676" y="871"/>
                                  <a:pt x="3684" y="868"/>
                                </a:cubicBezTo>
                                <a:cubicBezTo>
                                  <a:pt x="3693" y="865"/>
                                  <a:pt x="3701" y="859"/>
                                  <a:pt x="3709" y="852"/>
                                </a:cubicBezTo>
                                <a:cubicBezTo>
                                  <a:pt x="3717" y="844"/>
                                  <a:pt x="3723" y="836"/>
                                  <a:pt x="3726" y="827"/>
                                </a:cubicBezTo>
                                <a:cubicBezTo>
                                  <a:pt x="3729" y="819"/>
                                  <a:pt x="3732" y="812"/>
                                  <a:pt x="3733" y="805"/>
                                </a:cubicBezTo>
                                <a:cubicBezTo>
                                  <a:pt x="3735" y="797"/>
                                  <a:pt x="3735" y="791"/>
                                  <a:pt x="3736" y="786"/>
                                </a:cubicBezTo>
                                <a:cubicBezTo>
                                  <a:pt x="3737" y="781"/>
                                  <a:pt x="3738" y="777"/>
                                  <a:pt x="3740" y="775"/>
                                </a:cubicBezTo>
                                <a:cubicBezTo>
                                  <a:pt x="3741" y="774"/>
                                  <a:pt x="3743" y="773"/>
                                  <a:pt x="3744" y="773"/>
                                </a:cubicBezTo>
                                <a:cubicBezTo>
                                  <a:pt x="3746" y="773"/>
                                  <a:pt x="3748" y="773"/>
                                  <a:pt x="3751" y="775"/>
                                </a:cubicBezTo>
                                <a:cubicBezTo>
                                  <a:pt x="3753" y="776"/>
                                  <a:pt x="3756" y="778"/>
                                  <a:pt x="3760" y="781"/>
                                </a:cubicBezTo>
                                <a:cubicBezTo>
                                  <a:pt x="3764" y="784"/>
                                  <a:pt x="3768" y="788"/>
                                  <a:pt x="3773" y="793"/>
                                </a:cubicBezTo>
                                <a:close/>
                                <a:moveTo>
                                  <a:pt x="3814" y="444"/>
                                </a:moveTo>
                                <a:cubicBezTo>
                                  <a:pt x="3819" y="449"/>
                                  <a:pt x="3823" y="453"/>
                                  <a:pt x="3826" y="457"/>
                                </a:cubicBezTo>
                                <a:cubicBezTo>
                                  <a:pt x="3829" y="461"/>
                                  <a:pt x="3831" y="464"/>
                                  <a:pt x="3832" y="467"/>
                                </a:cubicBezTo>
                                <a:cubicBezTo>
                                  <a:pt x="3833" y="470"/>
                                  <a:pt x="3834" y="472"/>
                                  <a:pt x="3833" y="474"/>
                                </a:cubicBezTo>
                                <a:cubicBezTo>
                                  <a:pt x="3833" y="476"/>
                                  <a:pt x="3832" y="477"/>
                                  <a:pt x="3831" y="479"/>
                                </a:cubicBezTo>
                                <a:lnTo>
                                  <a:pt x="3779" y="530"/>
                                </a:lnTo>
                                <a:lnTo>
                                  <a:pt x="3940" y="691"/>
                                </a:lnTo>
                                <a:cubicBezTo>
                                  <a:pt x="3941" y="693"/>
                                  <a:pt x="3942" y="695"/>
                                  <a:pt x="3943" y="697"/>
                                </a:cubicBezTo>
                                <a:cubicBezTo>
                                  <a:pt x="3943" y="699"/>
                                  <a:pt x="3942" y="701"/>
                                  <a:pt x="3941" y="704"/>
                                </a:cubicBezTo>
                                <a:cubicBezTo>
                                  <a:pt x="3939" y="707"/>
                                  <a:pt x="3937" y="711"/>
                                  <a:pt x="3934" y="715"/>
                                </a:cubicBezTo>
                                <a:cubicBezTo>
                                  <a:pt x="3930" y="719"/>
                                  <a:pt x="3926" y="724"/>
                                  <a:pt x="3920" y="729"/>
                                </a:cubicBezTo>
                                <a:cubicBezTo>
                                  <a:pt x="3915" y="735"/>
                                  <a:pt x="3910" y="739"/>
                                  <a:pt x="3906" y="743"/>
                                </a:cubicBezTo>
                                <a:cubicBezTo>
                                  <a:pt x="3902" y="746"/>
                                  <a:pt x="3898" y="748"/>
                                  <a:pt x="3895" y="750"/>
                                </a:cubicBezTo>
                                <a:cubicBezTo>
                                  <a:pt x="3892" y="751"/>
                                  <a:pt x="3890" y="752"/>
                                  <a:pt x="3888" y="751"/>
                                </a:cubicBezTo>
                                <a:cubicBezTo>
                                  <a:pt x="3886" y="751"/>
                                  <a:pt x="3884" y="750"/>
                                  <a:pt x="3883" y="749"/>
                                </a:cubicBezTo>
                                <a:lnTo>
                                  <a:pt x="3722" y="588"/>
                                </a:lnTo>
                                <a:lnTo>
                                  <a:pt x="3670" y="639"/>
                                </a:lnTo>
                                <a:cubicBezTo>
                                  <a:pt x="3669" y="641"/>
                                  <a:pt x="3667" y="642"/>
                                  <a:pt x="3665" y="642"/>
                                </a:cubicBezTo>
                                <a:cubicBezTo>
                                  <a:pt x="3663" y="642"/>
                                  <a:pt x="3660" y="642"/>
                                  <a:pt x="3658" y="641"/>
                                </a:cubicBezTo>
                                <a:cubicBezTo>
                                  <a:pt x="3655" y="640"/>
                                  <a:pt x="3652" y="637"/>
                                  <a:pt x="3648" y="634"/>
                                </a:cubicBezTo>
                                <a:cubicBezTo>
                                  <a:pt x="3644" y="631"/>
                                  <a:pt x="3639" y="627"/>
                                  <a:pt x="3634" y="622"/>
                                </a:cubicBezTo>
                                <a:cubicBezTo>
                                  <a:pt x="3630" y="617"/>
                                  <a:pt x="3626" y="613"/>
                                  <a:pt x="3623" y="610"/>
                                </a:cubicBezTo>
                                <a:cubicBezTo>
                                  <a:pt x="3621" y="606"/>
                                  <a:pt x="3619" y="603"/>
                                  <a:pt x="3618" y="600"/>
                                </a:cubicBezTo>
                                <a:cubicBezTo>
                                  <a:pt x="3616" y="597"/>
                                  <a:pt x="3616" y="595"/>
                                  <a:pt x="3616" y="593"/>
                                </a:cubicBezTo>
                                <a:cubicBezTo>
                                  <a:pt x="3616" y="591"/>
                                  <a:pt x="3617" y="590"/>
                                  <a:pt x="3619" y="588"/>
                                </a:cubicBezTo>
                                <a:lnTo>
                                  <a:pt x="3779" y="428"/>
                                </a:lnTo>
                                <a:cubicBezTo>
                                  <a:pt x="3781" y="426"/>
                                  <a:pt x="3782" y="425"/>
                                  <a:pt x="3784" y="425"/>
                                </a:cubicBezTo>
                                <a:cubicBezTo>
                                  <a:pt x="3786" y="425"/>
                                  <a:pt x="3789" y="425"/>
                                  <a:pt x="3791" y="426"/>
                                </a:cubicBezTo>
                                <a:cubicBezTo>
                                  <a:pt x="3794" y="428"/>
                                  <a:pt x="3797" y="430"/>
                                  <a:pt x="3801" y="433"/>
                                </a:cubicBezTo>
                                <a:cubicBezTo>
                                  <a:pt x="3805" y="435"/>
                                  <a:pt x="3809" y="439"/>
                                  <a:pt x="3814" y="444"/>
                                </a:cubicBezTo>
                                <a:close/>
                                <a:moveTo>
                                  <a:pt x="4158" y="354"/>
                                </a:moveTo>
                                <a:cubicBezTo>
                                  <a:pt x="4169" y="365"/>
                                  <a:pt x="4177" y="378"/>
                                  <a:pt x="4182" y="391"/>
                                </a:cubicBezTo>
                                <a:cubicBezTo>
                                  <a:pt x="4186" y="404"/>
                                  <a:pt x="4187" y="418"/>
                                  <a:pt x="4184" y="433"/>
                                </a:cubicBezTo>
                                <a:cubicBezTo>
                                  <a:pt x="4181" y="448"/>
                                  <a:pt x="4175" y="463"/>
                                  <a:pt x="4164" y="480"/>
                                </a:cubicBezTo>
                                <a:cubicBezTo>
                                  <a:pt x="4154" y="496"/>
                                  <a:pt x="4140" y="513"/>
                                  <a:pt x="4122" y="531"/>
                                </a:cubicBezTo>
                                <a:cubicBezTo>
                                  <a:pt x="4116" y="537"/>
                                  <a:pt x="4110" y="543"/>
                                  <a:pt x="4105" y="548"/>
                                </a:cubicBezTo>
                                <a:cubicBezTo>
                                  <a:pt x="4100" y="553"/>
                                  <a:pt x="4095" y="558"/>
                                  <a:pt x="4090" y="562"/>
                                </a:cubicBezTo>
                                <a:cubicBezTo>
                                  <a:pt x="4085" y="567"/>
                                  <a:pt x="4080" y="572"/>
                                  <a:pt x="4075" y="576"/>
                                </a:cubicBezTo>
                                <a:cubicBezTo>
                                  <a:pt x="4070" y="581"/>
                                  <a:pt x="4064" y="585"/>
                                  <a:pt x="4058" y="590"/>
                                </a:cubicBezTo>
                                <a:cubicBezTo>
                                  <a:pt x="4050" y="597"/>
                                  <a:pt x="4043" y="600"/>
                                  <a:pt x="4036" y="599"/>
                                </a:cubicBezTo>
                                <a:cubicBezTo>
                                  <a:pt x="4030" y="598"/>
                                  <a:pt x="4023" y="595"/>
                                  <a:pt x="4015" y="587"/>
                                </a:cubicBezTo>
                                <a:lnTo>
                                  <a:pt x="3839" y="411"/>
                                </a:lnTo>
                                <a:cubicBezTo>
                                  <a:pt x="3832" y="404"/>
                                  <a:pt x="3828" y="397"/>
                                  <a:pt x="3827" y="391"/>
                                </a:cubicBezTo>
                                <a:cubicBezTo>
                                  <a:pt x="3827" y="384"/>
                                  <a:pt x="3829" y="377"/>
                                  <a:pt x="3834" y="371"/>
                                </a:cubicBezTo>
                                <a:cubicBezTo>
                                  <a:pt x="3838" y="367"/>
                                  <a:pt x="3842" y="362"/>
                                  <a:pt x="3846" y="357"/>
                                </a:cubicBezTo>
                                <a:cubicBezTo>
                                  <a:pt x="3851" y="351"/>
                                  <a:pt x="3856" y="346"/>
                                  <a:pt x="3862" y="340"/>
                                </a:cubicBezTo>
                                <a:cubicBezTo>
                                  <a:pt x="3867" y="334"/>
                                  <a:pt x="3873" y="327"/>
                                  <a:pt x="3879" y="321"/>
                                </a:cubicBezTo>
                                <a:cubicBezTo>
                                  <a:pt x="3885" y="315"/>
                                  <a:pt x="3892" y="308"/>
                                  <a:pt x="3898" y="302"/>
                                </a:cubicBezTo>
                                <a:cubicBezTo>
                                  <a:pt x="3914" y="285"/>
                                  <a:pt x="3930" y="272"/>
                                  <a:pt x="3944" y="263"/>
                                </a:cubicBezTo>
                                <a:cubicBezTo>
                                  <a:pt x="3958" y="253"/>
                                  <a:pt x="3971" y="247"/>
                                  <a:pt x="3984" y="244"/>
                                </a:cubicBezTo>
                                <a:cubicBezTo>
                                  <a:pt x="3996" y="241"/>
                                  <a:pt x="4007" y="241"/>
                                  <a:pt x="4018" y="244"/>
                                </a:cubicBezTo>
                                <a:cubicBezTo>
                                  <a:pt x="4028" y="247"/>
                                  <a:pt x="4038" y="253"/>
                                  <a:pt x="4048" y="262"/>
                                </a:cubicBezTo>
                                <a:cubicBezTo>
                                  <a:pt x="4060" y="275"/>
                                  <a:pt x="4067" y="288"/>
                                  <a:pt x="4068" y="303"/>
                                </a:cubicBezTo>
                                <a:cubicBezTo>
                                  <a:pt x="4070" y="318"/>
                                  <a:pt x="4066" y="333"/>
                                  <a:pt x="4057" y="349"/>
                                </a:cubicBezTo>
                                <a:cubicBezTo>
                                  <a:pt x="4075" y="336"/>
                                  <a:pt x="4093" y="330"/>
                                  <a:pt x="4110" y="331"/>
                                </a:cubicBezTo>
                                <a:cubicBezTo>
                                  <a:pt x="4127" y="332"/>
                                  <a:pt x="4143" y="339"/>
                                  <a:pt x="4158" y="354"/>
                                </a:cubicBezTo>
                                <a:close/>
                                <a:moveTo>
                                  <a:pt x="4004" y="327"/>
                                </a:moveTo>
                                <a:cubicBezTo>
                                  <a:pt x="4000" y="322"/>
                                  <a:pt x="3995" y="319"/>
                                  <a:pt x="3991" y="318"/>
                                </a:cubicBezTo>
                                <a:cubicBezTo>
                                  <a:pt x="3986" y="316"/>
                                  <a:pt x="3981" y="316"/>
                                  <a:pt x="3976" y="317"/>
                                </a:cubicBezTo>
                                <a:cubicBezTo>
                                  <a:pt x="3970" y="318"/>
                                  <a:pt x="3964" y="320"/>
                                  <a:pt x="3958" y="324"/>
                                </a:cubicBezTo>
                                <a:cubicBezTo>
                                  <a:pt x="3951" y="328"/>
                                  <a:pt x="3945" y="334"/>
                                  <a:pt x="3937" y="342"/>
                                </a:cubicBezTo>
                                <a:cubicBezTo>
                                  <a:pt x="3931" y="347"/>
                                  <a:pt x="3926" y="353"/>
                                  <a:pt x="3921" y="358"/>
                                </a:cubicBezTo>
                                <a:cubicBezTo>
                                  <a:pt x="3916" y="364"/>
                                  <a:pt x="3912" y="369"/>
                                  <a:pt x="3909" y="373"/>
                                </a:cubicBezTo>
                                <a:lnTo>
                                  <a:pt x="3960" y="425"/>
                                </a:lnTo>
                                <a:lnTo>
                                  <a:pt x="3991" y="394"/>
                                </a:lnTo>
                                <a:cubicBezTo>
                                  <a:pt x="4004" y="381"/>
                                  <a:pt x="4012" y="368"/>
                                  <a:pt x="4014" y="357"/>
                                </a:cubicBezTo>
                                <a:cubicBezTo>
                                  <a:pt x="4016" y="346"/>
                                  <a:pt x="4013" y="335"/>
                                  <a:pt x="4004" y="327"/>
                                </a:cubicBezTo>
                                <a:close/>
                                <a:moveTo>
                                  <a:pt x="4100" y="411"/>
                                </a:moveTo>
                                <a:cubicBezTo>
                                  <a:pt x="4095" y="406"/>
                                  <a:pt x="4090" y="402"/>
                                  <a:pt x="4085" y="400"/>
                                </a:cubicBezTo>
                                <a:cubicBezTo>
                                  <a:pt x="4080" y="398"/>
                                  <a:pt x="4074" y="398"/>
                                  <a:pt x="4068" y="399"/>
                                </a:cubicBezTo>
                                <a:cubicBezTo>
                                  <a:pt x="4061" y="400"/>
                                  <a:pt x="4055" y="403"/>
                                  <a:pt x="4048" y="408"/>
                                </a:cubicBezTo>
                                <a:cubicBezTo>
                                  <a:pt x="4040" y="413"/>
                                  <a:pt x="4033" y="420"/>
                                  <a:pt x="4024" y="428"/>
                                </a:cubicBezTo>
                                <a:lnTo>
                                  <a:pt x="3994" y="458"/>
                                </a:lnTo>
                                <a:lnTo>
                                  <a:pt x="4053" y="517"/>
                                </a:lnTo>
                                <a:cubicBezTo>
                                  <a:pt x="4056" y="515"/>
                                  <a:pt x="4058" y="513"/>
                                  <a:pt x="4061" y="510"/>
                                </a:cubicBezTo>
                                <a:cubicBezTo>
                                  <a:pt x="4064" y="508"/>
                                  <a:pt x="4067" y="505"/>
                                  <a:pt x="4070" y="503"/>
                                </a:cubicBezTo>
                                <a:cubicBezTo>
                                  <a:pt x="4073" y="500"/>
                                  <a:pt x="4076" y="497"/>
                                  <a:pt x="4078" y="495"/>
                                </a:cubicBezTo>
                                <a:cubicBezTo>
                                  <a:pt x="4081" y="492"/>
                                  <a:pt x="4084" y="490"/>
                                  <a:pt x="4086" y="488"/>
                                </a:cubicBezTo>
                                <a:cubicBezTo>
                                  <a:pt x="4094" y="480"/>
                                  <a:pt x="4100" y="472"/>
                                  <a:pt x="4104" y="465"/>
                                </a:cubicBezTo>
                                <a:cubicBezTo>
                                  <a:pt x="4109" y="457"/>
                                  <a:pt x="4111" y="451"/>
                                  <a:pt x="4112" y="444"/>
                                </a:cubicBezTo>
                                <a:cubicBezTo>
                                  <a:pt x="4113" y="438"/>
                                  <a:pt x="4113" y="432"/>
                                  <a:pt x="4110" y="426"/>
                                </a:cubicBezTo>
                                <a:cubicBezTo>
                                  <a:pt x="4108" y="421"/>
                                  <a:pt x="4105" y="415"/>
                                  <a:pt x="4100" y="411"/>
                                </a:cubicBezTo>
                                <a:close/>
                                <a:moveTo>
                                  <a:pt x="4364" y="59"/>
                                </a:moveTo>
                                <a:cubicBezTo>
                                  <a:pt x="4381" y="76"/>
                                  <a:pt x="4395" y="94"/>
                                  <a:pt x="4405" y="113"/>
                                </a:cubicBezTo>
                                <a:cubicBezTo>
                                  <a:pt x="4415" y="132"/>
                                  <a:pt x="4420" y="151"/>
                                  <a:pt x="4421" y="171"/>
                                </a:cubicBezTo>
                                <a:cubicBezTo>
                                  <a:pt x="4422" y="191"/>
                                  <a:pt x="4419" y="211"/>
                                  <a:pt x="4410" y="230"/>
                                </a:cubicBezTo>
                                <a:cubicBezTo>
                                  <a:pt x="4402" y="250"/>
                                  <a:pt x="4388" y="269"/>
                                  <a:pt x="4369" y="288"/>
                                </a:cubicBezTo>
                                <a:cubicBezTo>
                                  <a:pt x="4351" y="306"/>
                                  <a:pt x="4333" y="320"/>
                                  <a:pt x="4314" y="328"/>
                                </a:cubicBezTo>
                                <a:cubicBezTo>
                                  <a:pt x="4296" y="336"/>
                                  <a:pt x="4277" y="340"/>
                                  <a:pt x="4259" y="339"/>
                                </a:cubicBezTo>
                                <a:cubicBezTo>
                                  <a:pt x="4240" y="339"/>
                                  <a:pt x="4222" y="333"/>
                                  <a:pt x="4204" y="324"/>
                                </a:cubicBezTo>
                                <a:cubicBezTo>
                                  <a:pt x="4185" y="314"/>
                                  <a:pt x="4167" y="300"/>
                                  <a:pt x="4149" y="282"/>
                                </a:cubicBezTo>
                                <a:cubicBezTo>
                                  <a:pt x="4132" y="264"/>
                                  <a:pt x="4118" y="246"/>
                                  <a:pt x="4108" y="227"/>
                                </a:cubicBezTo>
                                <a:cubicBezTo>
                                  <a:pt x="4098" y="208"/>
                                  <a:pt x="4093" y="189"/>
                                  <a:pt x="4092" y="169"/>
                                </a:cubicBezTo>
                                <a:cubicBezTo>
                                  <a:pt x="4091" y="149"/>
                                  <a:pt x="4095" y="130"/>
                                  <a:pt x="4103" y="110"/>
                                </a:cubicBezTo>
                                <a:cubicBezTo>
                                  <a:pt x="4111" y="90"/>
                                  <a:pt x="4125" y="71"/>
                                  <a:pt x="4144" y="52"/>
                                </a:cubicBezTo>
                                <a:cubicBezTo>
                                  <a:pt x="4162" y="34"/>
                                  <a:pt x="4180" y="21"/>
                                  <a:pt x="4199" y="12"/>
                                </a:cubicBezTo>
                                <a:cubicBezTo>
                                  <a:pt x="4217" y="4"/>
                                  <a:pt x="4236" y="0"/>
                                  <a:pt x="4254" y="1"/>
                                </a:cubicBezTo>
                                <a:cubicBezTo>
                                  <a:pt x="4273" y="2"/>
                                  <a:pt x="4291" y="7"/>
                                  <a:pt x="4309" y="17"/>
                                </a:cubicBezTo>
                                <a:cubicBezTo>
                                  <a:pt x="4328" y="26"/>
                                  <a:pt x="4346" y="40"/>
                                  <a:pt x="4364" y="59"/>
                                </a:cubicBezTo>
                                <a:close/>
                                <a:moveTo>
                                  <a:pt x="4307" y="120"/>
                                </a:moveTo>
                                <a:cubicBezTo>
                                  <a:pt x="4297" y="110"/>
                                  <a:pt x="4287" y="102"/>
                                  <a:pt x="4277" y="95"/>
                                </a:cubicBezTo>
                                <a:cubicBezTo>
                                  <a:pt x="4267" y="88"/>
                                  <a:pt x="4257" y="83"/>
                                  <a:pt x="4246" y="81"/>
                                </a:cubicBezTo>
                                <a:cubicBezTo>
                                  <a:pt x="4236" y="78"/>
                                  <a:pt x="4226" y="79"/>
                                  <a:pt x="4217" y="81"/>
                                </a:cubicBezTo>
                                <a:cubicBezTo>
                                  <a:pt x="4207" y="84"/>
                                  <a:pt x="4197" y="90"/>
                                  <a:pt x="4187" y="100"/>
                                </a:cubicBezTo>
                                <a:cubicBezTo>
                                  <a:pt x="4179" y="109"/>
                                  <a:pt x="4173" y="118"/>
                                  <a:pt x="4170" y="127"/>
                                </a:cubicBezTo>
                                <a:cubicBezTo>
                                  <a:pt x="4166" y="137"/>
                                  <a:pt x="4166" y="147"/>
                                  <a:pt x="4167" y="157"/>
                                </a:cubicBezTo>
                                <a:cubicBezTo>
                                  <a:pt x="4169" y="167"/>
                                  <a:pt x="4174" y="177"/>
                                  <a:pt x="4180" y="188"/>
                                </a:cubicBezTo>
                                <a:cubicBezTo>
                                  <a:pt x="4186" y="198"/>
                                  <a:pt x="4195" y="209"/>
                                  <a:pt x="4206" y="220"/>
                                </a:cubicBezTo>
                                <a:cubicBezTo>
                                  <a:pt x="4216" y="230"/>
                                  <a:pt x="4226" y="239"/>
                                  <a:pt x="4236" y="245"/>
                                </a:cubicBezTo>
                                <a:cubicBezTo>
                                  <a:pt x="4246" y="252"/>
                                  <a:pt x="4256" y="257"/>
                                  <a:pt x="4267" y="259"/>
                                </a:cubicBezTo>
                                <a:cubicBezTo>
                                  <a:pt x="4277" y="262"/>
                                  <a:pt x="4286" y="262"/>
                                  <a:pt x="4296" y="259"/>
                                </a:cubicBezTo>
                                <a:cubicBezTo>
                                  <a:pt x="4306" y="256"/>
                                  <a:pt x="4316" y="249"/>
                                  <a:pt x="4325" y="240"/>
                                </a:cubicBezTo>
                                <a:cubicBezTo>
                                  <a:pt x="4334" y="231"/>
                                  <a:pt x="4340" y="222"/>
                                  <a:pt x="4343" y="213"/>
                                </a:cubicBezTo>
                                <a:cubicBezTo>
                                  <a:pt x="4347" y="203"/>
                                  <a:pt x="4347" y="193"/>
                                  <a:pt x="4345" y="183"/>
                                </a:cubicBezTo>
                                <a:cubicBezTo>
                                  <a:pt x="4344" y="173"/>
                                  <a:pt x="4339" y="163"/>
                                  <a:pt x="4333" y="152"/>
                                </a:cubicBezTo>
                                <a:cubicBezTo>
                                  <a:pt x="4326" y="142"/>
                                  <a:pt x="4318" y="131"/>
                                  <a:pt x="4307" y="1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89"/>
                        <wps:cNvSpPr>
                          <a:spLocks noEditPoints="1"/>
                        </wps:cNvSpPr>
                        <wps:spPr bwMode="auto">
                          <a:xfrm>
                            <a:off x="441325" y="1771015"/>
                            <a:ext cx="247650" cy="241300"/>
                          </a:xfrm>
                          <a:custGeom>
                            <a:avLst/>
                            <a:gdLst>
                              <a:gd name="T0" fmla="*/ 460 w 3044"/>
                              <a:gd name="T1" fmla="*/ 2792 h 2964"/>
                              <a:gd name="T2" fmla="*/ 323 w 3044"/>
                              <a:gd name="T3" fmla="*/ 2940 h 2964"/>
                              <a:gd name="T4" fmla="*/ 9 w 3044"/>
                              <a:gd name="T5" fmla="*/ 2656 h 2964"/>
                              <a:gd name="T6" fmla="*/ 174 w 3044"/>
                              <a:gd name="T7" fmla="*/ 2509 h 2964"/>
                              <a:gd name="T8" fmla="*/ 234 w 3044"/>
                              <a:gd name="T9" fmla="*/ 2449 h 2964"/>
                              <a:gd name="T10" fmla="*/ 734 w 3044"/>
                              <a:gd name="T11" fmla="*/ 2525 h 2964"/>
                              <a:gd name="T12" fmla="*/ 629 w 3044"/>
                              <a:gd name="T13" fmla="*/ 2617 h 2964"/>
                              <a:gd name="T14" fmla="*/ 574 w 3044"/>
                              <a:gd name="T15" fmla="*/ 2671 h 2964"/>
                              <a:gd name="T16" fmla="*/ 518 w 3044"/>
                              <a:gd name="T17" fmla="*/ 2499 h 2964"/>
                              <a:gd name="T18" fmla="*/ 526 w 3044"/>
                              <a:gd name="T19" fmla="*/ 2292 h 2964"/>
                              <a:gd name="T20" fmla="*/ 938 w 3044"/>
                              <a:gd name="T21" fmla="*/ 2463 h 2964"/>
                              <a:gd name="T22" fmla="*/ 783 w 3044"/>
                              <a:gd name="T23" fmla="*/ 2406 h 2964"/>
                              <a:gd name="T24" fmla="*/ 678 w 3044"/>
                              <a:gd name="T25" fmla="*/ 2163 h 2964"/>
                              <a:gd name="T26" fmla="*/ 1021 w 3044"/>
                              <a:gd name="T27" fmla="*/ 2145 h 2964"/>
                              <a:gd name="T28" fmla="*/ 1117 w 3044"/>
                              <a:gd name="T29" fmla="*/ 2292 h 2964"/>
                              <a:gd name="T30" fmla="*/ 764 w 3044"/>
                              <a:gd name="T31" fmla="*/ 2148 h 2964"/>
                              <a:gd name="T32" fmla="*/ 1197 w 3044"/>
                              <a:gd name="T33" fmla="*/ 1862 h 2964"/>
                              <a:gd name="T34" fmla="*/ 1217 w 3044"/>
                              <a:gd name="T35" fmla="*/ 1952 h 2964"/>
                              <a:gd name="T36" fmla="*/ 1273 w 3044"/>
                              <a:gd name="T37" fmla="*/ 1950 h 2964"/>
                              <a:gd name="T38" fmla="*/ 1106 w 3044"/>
                              <a:gd name="T39" fmla="*/ 2109 h 2964"/>
                              <a:gd name="T40" fmla="*/ 1083 w 3044"/>
                              <a:gd name="T41" fmla="*/ 1784 h 2964"/>
                              <a:gd name="T42" fmla="*/ 1003 w 3044"/>
                              <a:gd name="T43" fmla="*/ 1919 h 2964"/>
                              <a:gd name="T44" fmla="*/ 1473 w 3044"/>
                              <a:gd name="T45" fmla="*/ 1798 h 2964"/>
                              <a:gd name="T46" fmla="*/ 1476 w 3044"/>
                              <a:gd name="T47" fmla="*/ 1949 h 2964"/>
                              <a:gd name="T48" fmla="*/ 1137 w 3044"/>
                              <a:gd name="T49" fmla="*/ 1685 h 2964"/>
                              <a:gd name="T50" fmla="*/ 1213 w 3044"/>
                              <a:gd name="T51" fmla="*/ 1638 h 2964"/>
                              <a:gd name="T52" fmla="*/ 1388 w 3044"/>
                              <a:gd name="T53" fmla="*/ 1654 h 2964"/>
                              <a:gd name="T54" fmla="*/ 1266 w 3044"/>
                              <a:gd name="T55" fmla="*/ 1708 h 2964"/>
                              <a:gd name="T56" fmla="*/ 1787 w 3044"/>
                              <a:gd name="T57" fmla="*/ 1458 h 2964"/>
                              <a:gd name="T58" fmla="*/ 1729 w 3044"/>
                              <a:gd name="T59" fmla="*/ 1515 h 2964"/>
                              <a:gd name="T60" fmla="*/ 1596 w 3044"/>
                              <a:gd name="T61" fmla="*/ 1672 h 2964"/>
                              <a:gd name="T62" fmla="*/ 1541 w 3044"/>
                              <a:gd name="T63" fmla="*/ 1623 h 2964"/>
                              <a:gd name="T64" fmla="*/ 1441 w 3044"/>
                              <a:gd name="T65" fmla="*/ 1380 h 2964"/>
                              <a:gd name="T66" fmla="*/ 2006 w 3044"/>
                              <a:gd name="T67" fmla="*/ 1257 h 2964"/>
                              <a:gd name="T68" fmla="*/ 1851 w 3044"/>
                              <a:gd name="T69" fmla="*/ 1386 h 2964"/>
                              <a:gd name="T70" fmla="*/ 1829 w 3044"/>
                              <a:gd name="T71" fmla="*/ 1145 h 2964"/>
                              <a:gd name="T72" fmla="*/ 1703 w 3044"/>
                              <a:gd name="T73" fmla="*/ 1236 h 2964"/>
                              <a:gd name="T74" fmla="*/ 1671 w 3044"/>
                              <a:gd name="T75" fmla="*/ 1154 h 2964"/>
                              <a:gd name="T76" fmla="*/ 1877 w 3044"/>
                              <a:gd name="T77" fmla="*/ 1193 h 2964"/>
                              <a:gd name="T78" fmla="*/ 1910 w 3044"/>
                              <a:gd name="T79" fmla="*/ 1267 h 2964"/>
                              <a:gd name="T80" fmla="*/ 2243 w 3044"/>
                              <a:gd name="T81" fmla="*/ 1019 h 2964"/>
                              <a:gd name="T82" fmla="*/ 2137 w 3044"/>
                              <a:gd name="T83" fmla="*/ 1121 h 2964"/>
                              <a:gd name="T84" fmla="*/ 1872 w 3044"/>
                              <a:gd name="T85" fmla="*/ 956 h 2964"/>
                              <a:gd name="T86" fmla="*/ 2009 w 3044"/>
                              <a:gd name="T87" fmla="*/ 980 h 2964"/>
                              <a:gd name="T88" fmla="*/ 2059 w 3044"/>
                              <a:gd name="T89" fmla="*/ 762 h 2964"/>
                              <a:gd name="T90" fmla="*/ 2418 w 3044"/>
                              <a:gd name="T91" fmla="*/ 992 h 2964"/>
                              <a:gd name="T92" fmla="*/ 2293 w 3044"/>
                              <a:gd name="T93" fmla="*/ 873 h 2964"/>
                              <a:gd name="T94" fmla="*/ 2181 w 3044"/>
                              <a:gd name="T95" fmla="*/ 639 h 2964"/>
                              <a:gd name="T96" fmla="*/ 2645 w 3044"/>
                              <a:gd name="T97" fmla="*/ 749 h 2964"/>
                              <a:gd name="T98" fmla="*/ 2595 w 3044"/>
                              <a:gd name="T99" fmla="*/ 799 h 2964"/>
                              <a:gd name="T100" fmla="*/ 2344 w 3044"/>
                              <a:gd name="T101" fmla="*/ 788 h 2964"/>
                              <a:gd name="T102" fmla="*/ 2790 w 3044"/>
                              <a:gd name="T103" fmla="*/ 473 h 2964"/>
                              <a:gd name="T104" fmla="*/ 2629 w 3044"/>
                              <a:gd name="T105" fmla="*/ 392 h 2964"/>
                              <a:gd name="T106" fmla="*/ 2618 w 3044"/>
                              <a:gd name="T107" fmla="*/ 641 h 2964"/>
                              <a:gd name="T108" fmla="*/ 2444 w 3044"/>
                              <a:gd name="T109" fmla="*/ 377 h 2964"/>
                              <a:gd name="T110" fmla="*/ 2548 w 3044"/>
                              <a:gd name="T111" fmla="*/ 279 h 2964"/>
                              <a:gd name="T112" fmla="*/ 2809 w 3044"/>
                              <a:gd name="T113" fmla="*/ 437 h 2964"/>
                              <a:gd name="T114" fmla="*/ 2989 w 3044"/>
                              <a:gd name="T115" fmla="*/ 264 h 2964"/>
                              <a:gd name="T116" fmla="*/ 2907 w 3044"/>
                              <a:gd name="T117" fmla="*/ 334 h 2964"/>
                              <a:gd name="T118" fmla="*/ 2848 w 3044"/>
                              <a:gd name="T119" fmla="*/ 401 h 2964"/>
                              <a:gd name="T120" fmla="*/ 2689 w 3044"/>
                              <a:gd name="T121" fmla="*/ 206 h 2964"/>
                              <a:gd name="T122" fmla="*/ 2830 w 3044"/>
                              <a:gd name="T123" fmla="*/ 1 h 2964"/>
                              <a:gd name="T124" fmla="*/ 2760 w 3044"/>
                              <a:gd name="T125" fmla="*/ 171 h 29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044" h="2964">
                                <a:moveTo>
                                  <a:pt x="514" y="2729"/>
                                </a:moveTo>
                                <a:cubicBezTo>
                                  <a:pt x="516" y="2731"/>
                                  <a:pt x="517" y="2733"/>
                                  <a:pt x="517" y="2735"/>
                                </a:cubicBezTo>
                                <a:cubicBezTo>
                                  <a:pt x="517" y="2737"/>
                                  <a:pt x="517" y="2740"/>
                                  <a:pt x="515" y="2743"/>
                                </a:cubicBezTo>
                                <a:cubicBezTo>
                                  <a:pt x="513" y="2746"/>
                                  <a:pt x="511" y="2750"/>
                                  <a:pt x="508" y="2754"/>
                                </a:cubicBezTo>
                                <a:cubicBezTo>
                                  <a:pt x="504" y="2758"/>
                                  <a:pt x="500" y="2763"/>
                                  <a:pt x="494" y="2769"/>
                                </a:cubicBezTo>
                                <a:cubicBezTo>
                                  <a:pt x="488" y="2775"/>
                                  <a:pt x="483" y="2780"/>
                                  <a:pt x="478" y="2783"/>
                                </a:cubicBezTo>
                                <a:cubicBezTo>
                                  <a:pt x="474" y="2787"/>
                                  <a:pt x="470" y="2789"/>
                                  <a:pt x="467" y="2790"/>
                                </a:cubicBezTo>
                                <a:cubicBezTo>
                                  <a:pt x="464" y="2792"/>
                                  <a:pt x="462" y="2792"/>
                                  <a:pt x="460" y="2792"/>
                                </a:cubicBezTo>
                                <a:cubicBezTo>
                                  <a:pt x="457" y="2792"/>
                                  <a:pt x="456" y="2791"/>
                                  <a:pt x="454" y="2790"/>
                                </a:cubicBezTo>
                                <a:lnTo>
                                  <a:pt x="334" y="2670"/>
                                </a:lnTo>
                                <a:lnTo>
                                  <a:pt x="223" y="2781"/>
                                </a:lnTo>
                                <a:lnTo>
                                  <a:pt x="343" y="2901"/>
                                </a:lnTo>
                                <a:cubicBezTo>
                                  <a:pt x="345" y="2902"/>
                                  <a:pt x="346" y="2904"/>
                                  <a:pt x="346" y="2906"/>
                                </a:cubicBezTo>
                                <a:cubicBezTo>
                                  <a:pt x="346" y="2908"/>
                                  <a:pt x="346" y="2911"/>
                                  <a:pt x="344" y="2914"/>
                                </a:cubicBezTo>
                                <a:cubicBezTo>
                                  <a:pt x="342" y="2917"/>
                                  <a:pt x="340" y="2921"/>
                                  <a:pt x="337" y="2925"/>
                                </a:cubicBezTo>
                                <a:cubicBezTo>
                                  <a:pt x="333" y="2929"/>
                                  <a:pt x="329" y="2934"/>
                                  <a:pt x="323" y="2940"/>
                                </a:cubicBezTo>
                                <a:cubicBezTo>
                                  <a:pt x="317" y="2946"/>
                                  <a:pt x="312" y="2951"/>
                                  <a:pt x="307" y="2954"/>
                                </a:cubicBezTo>
                                <a:cubicBezTo>
                                  <a:pt x="303" y="2958"/>
                                  <a:pt x="299" y="2960"/>
                                  <a:pt x="296" y="2962"/>
                                </a:cubicBezTo>
                                <a:cubicBezTo>
                                  <a:pt x="293" y="2963"/>
                                  <a:pt x="291" y="2964"/>
                                  <a:pt x="288" y="2964"/>
                                </a:cubicBezTo>
                                <a:cubicBezTo>
                                  <a:pt x="286" y="2963"/>
                                  <a:pt x="284" y="2962"/>
                                  <a:pt x="283" y="2961"/>
                                </a:cubicBezTo>
                                <a:lnTo>
                                  <a:pt x="3" y="2681"/>
                                </a:lnTo>
                                <a:cubicBezTo>
                                  <a:pt x="1" y="2679"/>
                                  <a:pt x="0" y="2677"/>
                                  <a:pt x="0" y="2675"/>
                                </a:cubicBezTo>
                                <a:cubicBezTo>
                                  <a:pt x="0" y="2673"/>
                                  <a:pt x="0" y="2670"/>
                                  <a:pt x="2" y="2667"/>
                                </a:cubicBezTo>
                                <a:cubicBezTo>
                                  <a:pt x="3" y="2664"/>
                                  <a:pt x="6" y="2660"/>
                                  <a:pt x="9" y="2656"/>
                                </a:cubicBezTo>
                                <a:cubicBezTo>
                                  <a:pt x="13" y="2652"/>
                                  <a:pt x="17" y="2647"/>
                                  <a:pt x="23" y="2641"/>
                                </a:cubicBezTo>
                                <a:cubicBezTo>
                                  <a:pt x="29" y="2635"/>
                                  <a:pt x="34" y="2630"/>
                                  <a:pt x="39" y="2627"/>
                                </a:cubicBezTo>
                                <a:cubicBezTo>
                                  <a:pt x="43" y="2623"/>
                                  <a:pt x="47" y="2621"/>
                                  <a:pt x="50" y="2620"/>
                                </a:cubicBezTo>
                                <a:cubicBezTo>
                                  <a:pt x="53" y="2618"/>
                                  <a:pt x="55" y="2617"/>
                                  <a:pt x="57" y="2618"/>
                                </a:cubicBezTo>
                                <a:cubicBezTo>
                                  <a:pt x="60" y="2618"/>
                                  <a:pt x="61" y="2619"/>
                                  <a:pt x="63" y="2620"/>
                                </a:cubicBezTo>
                                <a:lnTo>
                                  <a:pt x="172" y="2729"/>
                                </a:lnTo>
                                <a:lnTo>
                                  <a:pt x="283" y="2618"/>
                                </a:lnTo>
                                <a:lnTo>
                                  <a:pt x="174" y="2509"/>
                                </a:lnTo>
                                <a:cubicBezTo>
                                  <a:pt x="172" y="2508"/>
                                  <a:pt x="171" y="2506"/>
                                  <a:pt x="171" y="2504"/>
                                </a:cubicBezTo>
                                <a:cubicBezTo>
                                  <a:pt x="171" y="2502"/>
                                  <a:pt x="172" y="2499"/>
                                  <a:pt x="173" y="2496"/>
                                </a:cubicBezTo>
                                <a:cubicBezTo>
                                  <a:pt x="175" y="2493"/>
                                  <a:pt x="177" y="2489"/>
                                  <a:pt x="180" y="2485"/>
                                </a:cubicBezTo>
                                <a:cubicBezTo>
                                  <a:pt x="184" y="2481"/>
                                  <a:pt x="189" y="2476"/>
                                  <a:pt x="194" y="2470"/>
                                </a:cubicBezTo>
                                <a:cubicBezTo>
                                  <a:pt x="200" y="2464"/>
                                  <a:pt x="205" y="2459"/>
                                  <a:pt x="210" y="2456"/>
                                </a:cubicBezTo>
                                <a:cubicBezTo>
                                  <a:pt x="214" y="2452"/>
                                  <a:pt x="218" y="2450"/>
                                  <a:pt x="221" y="2448"/>
                                </a:cubicBezTo>
                                <a:cubicBezTo>
                                  <a:pt x="224" y="2447"/>
                                  <a:pt x="226" y="2446"/>
                                  <a:pt x="229" y="2447"/>
                                </a:cubicBezTo>
                                <a:cubicBezTo>
                                  <a:pt x="231" y="2447"/>
                                  <a:pt x="233" y="2448"/>
                                  <a:pt x="234" y="2449"/>
                                </a:cubicBezTo>
                                <a:lnTo>
                                  <a:pt x="514" y="2729"/>
                                </a:lnTo>
                                <a:close/>
                                <a:moveTo>
                                  <a:pt x="778" y="2468"/>
                                </a:moveTo>
                                <a:cubicBezTo>
                                  <a:pt x="780" y="2469"/>
                                  <a:pt x="781" y="2471"/>
                                  <a:pt x="781" y="2473"/>
                                </a:cubicBezTo>
                                <a:cubicBezTo>
                                  <a:pt x="781" y="2475"/>
                                  <a:pt x="780" y="2477"/>
                                  <a:pt x="779" y="2480"/>
                                </a:cubicBezTo>
                                <a:cubicBezTo>
                                  <a:pt x="778" y="2483"/>
                                  <a:pt x="775" y="2486"/>
                                  <a:pt x="772" y="2490"/>
                                </a:cubicBezTo>
                                <a:cubicBezTo>
                                  <a:pt x="769" y="2494"/>
                                  <a:pt x="764" y="2499"/>
                                  <a:pt x="759" y="2504"/>
                                </a:cubicBezTo>
                                <a:cubicBezTo>
                                  <a:pt x="753" y="2510"/>
                                  <a:pt x="748" y="2514"/>
                                  <a:pt x="744" y="2518"/>
                                </a:cubicBezTo>
                                <a:cubicBezTo>
                                  <a:pt x="740" y="2521"/>
                                  <a:pt x="737" y="2524"/>
                                  <a:pt x="734" y="2525"/>
                                </a:cubicBezTo>
                                <a:cubicBezTo>
                                  <a:pt x="731" y="2527"/>
                                  <a:pt x="728" y="2528"/>
                                  <a:pt x="726" y="2528"/>
                                </a:cubicBezTo>
                                <a:cubicBezTo>
                                  <a:pt x="724" y="2528"/>
                                  <a:pt x="722" y="2527"/>
                                  <a:pt x="721" y="2525"/>
                                </a:cubicBezTo>
                                <a:lnTo>
                                  <a:pt x="629" y="2434"/>
                                </a:lnTo>
                                <a:cubicBezTo>
                                  <a:pt x="623" y="2428"/>
                                  <a:pt x="617" y="2421"/>
                                  <a:pt x="610" y="2414"/>
                                </a:cubicBezTo>
                                <a:cubicBezTo>
                                  <a:pt x="604" y="2406"/>
                                  <a:pt x="597" y="2399"/>
                                  <a:pt x="592" y="2392"/>
                                </a:cubicBezTo>
                                <a:cubicBezTo>
                                  <a:pt x="594" y="2402"/>
                                  <a:pt x="597" y="2412"/>
                                  <a:pt x="599" y="2422"/>
                                </a:cubicBezTo>
                                <a:cubicBezTo>
                                  <a:pt x="600" y="2433"/>
                                  <a:pt x="602" y="2443"/>
                                  <a:pt x="604" y="2454"/>
                                </a:cubicBezTo>
                                <a:lnTo>
                                  <a:pt x="629" y="2617"/>
                                </a:lnTo>
                                <a:cubicBezTo>
                                  <a:pt x="629" y="2620"/>
                                  <a:pt x="629" y="2623"/>
                                  <a:pt x="629" y="2625"/>
                                </a:cubicBezTo>
                                <a:cubicBezTo>
                                  <a:pt x="629" y="2627"/>
                                  <a:pt x="628" y="2630"/>
                                  <a:pt x="627" y="2632"/>
                                </a:cubicBezTo>
                                <a:cubicBezTo>
                                  <a:pt x="626" y="2635"/>
                                  <a:pt x="624" y="2638"/>
                                  <a:pt x="621" y="2641"/>
                                </a:cubicBezTo>
                                <a:cubicBezTo>
                                  <a:pt x="619" y="2644"/>
                                  <a:pt x="615" y="2648"/>
                                  <a:pt x="610" y="2653"/>
                                </a:cubicBezTo>
                                <a:cubicBezTo>
                                  <a:pt x="605" y="2658"/>
                                  <a:pt x="600" y="2662"/>
                                  <a:pt x="597" y="2665"/>
                                </a:cubicBezTo>
                                <a:cubicBezTo>
                                  <a:pt x="593" y="2669"/>
                                  <a:pt x="590" y="2671"/>
                                  <a:pt x="587" y="2672"/>
                                </a:cubicBezTo>
                                <a:cubicBezTo>
                                  <a:pt x="584" y="2674"/>
                                  <a:pt x="582" y="2674"/>
                                  <a:pt x="580" y="2674"/>
                                </a:cubicBezTo>
                                <a:cubicBezTo>
                                  <a:pt x="578" y="2674"/>
                                  <a:pt x="576" y="2673"/>
                                  <a:pt x="574" y="2671"/>
                                </a:cubicBezTo>
                                <a:lnTo>
                                  <a:pt x="369" y="2466"/>
                                </a:lnTo>
                                <a:cubicBezTo>
                                  <a:pt x="368" y="2465"/>
                                  <a:pt x="367" y="2463"/>
                                  <a:pt x="367" y="2461"/>
                                </a:cubicBezTo>
                                <a:cubicBezTo>
                                  <a:pt x="366" y="2459"/>
                                  <a:pt x="367" y="2456"/>
                                  <a:pt x="368" y="2453"/>
                                </a:cubicBezTo>
                                <a:cubicBezTo>
                                  <a:pt x="370" y="2450"/>
                                  <a:pt x="372" y="2447"/>
                                  <a:pt x="375" y="2443"/>
                                </a:cubicBezTo>
                                <a:cubicBezTo>
                                  <a:pt x="379" y="2439"/>
                                  <a:pt x="383" y="2434"/>
                                  <a:pt x="388" y="2429"/>
                                </a:cubicBezTo>
                                <a:cubicBezTo>
                                  <a:pt x="399" y="2418"/>
                                  <a:pt x="408" y="2411"/>
                                  <a:pt x="414" y="2408"/>
                                </a:cubicBezTo>
                                <a:cubicBezTo>
                                  <a:pt x="420" y="2405"/>
                                  <a:pt x="424" y="2405"/>
                                  <a:pt x="427" y="2408"/>
                                </a:cubicBezTo>
                                <a:lnTo>
                                  <a:pt x="518" y="2499"/>
                                </a:lnTo>
                                <a:cubicBezTo>
                                  <a:pt x="524" y="2505"/>
                                  <a:pt x="530" y="2512"/>
                                  <a:pt x="537" y="2519"/>
                                </a:cubicBezTo>
                                <a:cubicBezTo>
                                  <a:pt x="543" y="2526"/>
                                  <a:pt x="549" y="2533"/>
                                  <a:pt x="554" y="2540"/>
                                </a:cubicBezTo>
                                <a:cubicBezTo>
                                  <a:pt x="552" y="2531"/>
                                  <a:pt x="549" y="2521"/>
                                  <a:pt x="547" y="2511"/>
                                </a:cubicBezTo>
                                <a:cubicBezTo>
                                  <a:pt x="545" y="2501"/>
                                  <a:pt x="543" y="2491"/>
                                  <a:pt x="542" y="2481"/>
                                </a:cubicBezTo>
                                <a:lnTo>
                                  <a:pt x="518" y="2318"/>
                                </a:lnTo>
                                <a:cubicBezTo>
                                  <a:pt x="517" y="2315"/>
                                  <a:pt x="517" y="2312"/>
                                  <a:pt x="517" y="2309"/>
                                </a:cubicBezTo>
                                <a:cubicBezTo>
                                  <a:pt x="517" y="2307"/>
                                  <a:pt x="518" y="2304"/>
                                  <a:pt x="520" y="2302"/>
                                </a:cubicBezTo>
                                <a:cubicBezTo>
                                  <a:pt x="521" y="2299"/>
                                  <a:pt x="523" y="2296"/>
                                  <a:pt x="526" y="2292"/>
                                </a:cubicBezTo>
                                <a:cubicBezTo>
                                  <a:pt x="528" y="2289"/>
                                  <a:pt x="532" y="2285"/>
                                  <a:pt x="537" y="2280"/>
                                </a:cubicBezTo>
                                <a:cubicBezTo>
                                  <a:pt x="542" y="2275"/>
                                  <a:pt x="547" y="2271"/>
                                  <a:pt x="551" y="2268"/>
                                </a:cubicBezTo>
                                <a:cubicBezTo>
                                  <a:pt x="554" y="2264"/>
                                  <a:pt x="558" y="2262"/>
                                  <a:pt x="561" y="2261"/>
                                </a:cubicBezTo>
                                <a:cubicBezTo>
                                  <a:pt x="563" y="2260"/>
                                  <a:pt x="566" y="2259"/>
                                  <a:pt x="568" y="2260"/>
                                </a:cubicBezTo>
                                <a:cubicBezTo>
                                  <a:pt x="570" y="2260"/>
                                  <a:pt x="571" y="2261"/>
                                  <a:pt x="573" y="2263"/>
                                </a:cubicBezTo>
                                <a:lnTo>
                                  <a:pt x="778" y="2468"/>
                                </a:lnTo>
                                <a:close/>
                                <a:moveTo>
                                  <a:pt x="936" y="2458"/>
                                </a:moveTo>
                                <a:cubicBezTo>
                                  <a:pt x="937" y="2460"/>
                                  <a:pt x="938" y="2461"/>
                                  <a:pt x="938" y="2463"/>
                                </a:cubicBezTo>
                                <a:cubicBezTo>
                                  <a:pt x="938" y="2465"/>
                                  <a:pt x="938" y="2467"/>
                                  <a:pt x="937" y="2470"/>
                                </a:cubicBezTo>
                                <a:cubicBezTo>
                                  <a:pt x="935" y="2472"/>
                                  <a:pt x="933" y="2475"/>
                                  <a:pt x="930" y="2479"/>
                                </a:cubicBezTo>
                                <a:cubicBezTo>
                                  <a:pt x="928" y="2482"/>
                                  <a:pt x="924" y="2487"/>
                                  <a:pt x="919" y="2491"/>
                                </a:cubicBezTo>
                                <a:cubicBezTo>
                                  <a:pt x="914" y="2496"/>
                                  <a:pt x="910" y="2500"/>
                                  <a:pt x="906" y="2503"/>
                                </a:cubicBezTo>
                                <a:cubicBezTo>
                                  <a:pt x="903" y="2506"/>
                                  <a:pt x="900" y="2508"/>
                                  <a:pt x="897" y="2509"/>
                                </a:cubicBezTo>
                                <a:cubicBezTo>
                                  <a:pt x="894" y="2510"/>
                                  <a:pt x="892" y="2511"/>
                                  <a:pt x="890" y="2511"/>
                                </a:cubicBezTo>
                                <a:cubicBezTo>
                                  <a:pt x="889" y="2510"/>
                                  <a:pt x="887" y="2510"/>
                                  <a:pt x="886" y="2508"/>
                                </a:cubicBezTo>
                                <a:lnTo>
                                  <a:pt x="783" y="2406"/>
                                </a:lnTo>
                                <a:cubicBezTo>
                                  <a:pt x="779" y="2401"/>
                                  <a:pt x="776" y="2397"/>
                                  <a:pt x="776" y="2394"/>
                                </a:cubicBezTo>
                                <a:cubicBezTo>
                                  <a:pt x="776" y="2391"/>
                                  <a:pt x="778" y="2387"/>
                                  <a:pt x="783" y="2383"/>
                                </a:cubicBezTo>
                                <a:lnTo>
                                  <a:pt x="794" y="2372"/>
                                </a:lnTo>
                                <a:cubicBezTo>
                                  <a:pt x="793" y="2360"/>
                                  <a:pt x="790" y="2349"/>
                                  <a:pt x="786" y="2336"/>
                                </a:cubicBezTo>
                                <a:cubicBezTo>
                                  <a:pt x="782" y="2324"/>
                                  <a:pt x="776" y="2310"/>
                                  <a:pt x="768" y="2294"/>
                                </a:cubicBezTo>
                                <a:cubicBezTo>
                                  <a:pt x="760" y="2278"/>
                                  <a:pt x="749" y="2260"/>
                                  <a:pt x="735" y="2241"/>
                                </a:cubicBezTo>
                                <a:cubicBezTo>
                                  <a:pt x="722" y="2221"/>
                                  <a:pt x="704" y="2198"/>
                                  <a:pt x="684" y="2172"/>
                                </a:cubicBezTo>
                                <a:cubicBezTo>
                                  <a:pt x="681" y="2168"/>
                                  <a:pt x="679" y="2165"/>
                                  <a:pt x="678" y="2163"/>
                                </a:cubicBezTo>
                                <a:cubicBezTo>
                                  <a:pt x="676" y="2160"/>
                                  <a:pt x="675" y="2157"/>
                                  <a:pt x="675" y="2154"/>
                                </a:cubicBezTo>
                                <a:cubicBezTo>
                                  <a:pt x="675" y="2151"/>
                                  <a:pt x="675" y="2149"/>
                                  <a:pt x="676" y="2146"/>
                                </a:cubicBezTo>
                                <a:cubicBezTo>
                                  <a:pt x="677" y="2143"/>
                                  <a:pt x="679" y="2141"/>
                                  <a:pt x="682" y="2138"/>
                                </a:cubicBezTo>
                                <a:lnTo>
                                  <a:pt x="808" y="2012"/>
                                </a:lnTo>
                                <a:cubicBezTo>
                                  <a:pt x="814" y="2006"/>
                                  <a:pt x="820" y="2004"/>
                                  <a:pt x="825" y="2004"/>
                                </a:cubicBezTo>
                                <a:cubicBezTo>
                                  <a:pt x="831" y="2005"/>
                                  <a:pt x="837" y="2008"/>
                                  <a:pt x="843" y="2014"/>
                                </a:cubicBezTo>
                                <a:lnTo>
                                  <a:pt x="997" y="2168"/>
                                </a:lnTo>
                                <a:lnTo>
                                  <a:pt x="1021" y="2145"/>
                                </a:lnTo>
                                <a:cubicBezTo>
                                  <a:pt x="1025" y="2141"/>
                                  <a:pt x="1029" y="2139"/>
                                  <a:pt x="1032" y="2139"/>
                                </a:cubicBezTo>
                                <a:cubicBezTo>
                                  <a:pt x="1035" y="2138"/>
                                  <a:pt x="1039" y="2141"/>
                                  <a:pt x="1044" y="2145"/>
                                </a:cubicBezTo>
                                <a:lnTo>
                                  <a:pt x="1146" y="2248"/>
                                </a:lnTo>
                                <a:cubicBezTo>
                                  <a:pt x="1148" y="2249"/>
                                  <a:pt x="1149" y="2251"/>
                                  <a:pt x="1149" y="2252"/>
                                </a:cubicBezTo>
                                <a:cubicBezTo>
                                  <a:pt x="1149" y="2254"/>
                                  <a:pt x="1149" y="2256"/>
                                  <a:pt x="1147" y="2259"/>
                                </a:cubicBezTo>
                                <a:cubicBezTo>
                                  <a:pt x="1146" y="2262"/>
                                  <a:pt x="1144" y="2265"/>
                                  <a:pt x="1141" y="2268"/>
                                </a:cubicBezTo>
                                <a:cubicBezTo>
                                  <a:pt x="1138" y="2272"/>
                                  <a:pt x="1134" y="2276"/>
                                  <a:pt x="1129" y="2281"/>
                                </a:cubicBezTo>
                                <a:cubicBezTo>
                                  <a:pt x="1125" y="2286"/>
                                  <a:pt x="1121" y="2290"/>
                                  <a:pt x="1117" y="2292"/>
                                </a:cubicBezTo>
                                <a:cubicBezTo>
                                  <a:pt x="1113" y="2295"/>
                                  <a:pt x="1110" y="2297"/>
                                  <a:pt x="1108" y="2299"/>
                                </a:cubicBezTo>
                                <a:cubicBezTo>
                                  <a:pt x="1105" y="2300"/>
                                  <a:pt x="1103" y="2300"/>
                                  <a:pt x="1101" y="2300"/>
                                </a:cubicBezTo>
                                <a:cubicBezTo>
                                  <a:pt x="1099" y="2300"/>
                                  <a:pt x="1098" y="2299"/>
                                  <a:pt x="1096" y="2298"/>
                                </a:cubicBezTo>
                                <a:lnTo>
                                  <a:pt x="1029" y="2231"/>
                                </a:lnTo>
                                <a:lnTo>
                                  <a:pt x="869" y="2391"/>
                                </a:lnTo>
                                <a:lnTo>
                                  <a:pt x="936" y="2458"/>
                                </a:lnTo>
                                <a:close/>
                                <a:moveTo>
                                  <a:pt x="813" y="2100"/>
                                </a:moveTo>
                                <a:lnTo>
                                  <a:pt x="764" y="2148"/>
                                </a:lnTo>
                                <a:cubicBezTo>
                                  <a:pt x="780" y="2170"/>
                                  <a:pt x="794" y="2190"/>
                                  <a:pt x="805" y="2206"/>
                                </a:cubicBezTo>
                                <a:cubicBezTo>
                                  <a:pt x="816" y="2223"/>
                                  <a:pt x="824" y="2238"/>
                                  <a:pt x="831" y="2252"/>
                                </a:cubicBezTo>
                                <a:cubicBezTo>
                                  <a:pt x="838" y="2265"/>
                                  <a:pt x="842" y="2277"/>
                                  <a:pt x="845" y="2287"/>
                                </a:cubicBezTo>
                                <a:cubicBezTo>
                                  <a:pt x="847" y="2297"/>
                                  <a:pt x="849" y="2306"/>
                                  <a:pt x="851" y="2315"/>
                                </a:cubicBezTo>
                                <a:lnTo>
                                  <a:pt x="939" y="2226"/>
                                </a:lnTo>
                                <a:lnTo>
                                  <a:pt x="813" y="2100"/>
                                </a:lnTo>
                                <a:close/>
                                <a:moveTo>
                                  <a:pt x="1186" y="1842"/>
                                </a:moveTo>
                                <a:cubicBezTo>
                                  <a:pt x="1193" y="1849"/>
                                  <a:pt x="1197" y="1856"/>
                                  <a:pt x="1197" y="1862"/>
                                </a:cubicBezTo>
                                <a:cubicBezTo>
                                  <a:pt x="1198" y="1869"/>
                                  <a:pt x="1195" y="1875"/>
                                  <a:pt x="1189" y="1880"/>
                                </a:cubicBezTo>
                                <a:lnTo>
                                  <a:pt x="1065" y="2005"/>
                                </a:lnTo>
                                <a:cubicBezTo>
                                  <a:pt x="1074" y="2013"/>
                                  <a:pt x="1083" y="2020"/>
                                  <a:pt x="1092" y="2025"/>
                                </a:cubicBezTo>
                                <a:cubicBezTo>
                                  <a:pt x="1101" y="2030"/>
                                  <a:pt x="1110" y="2033"/>
                                  <a:pt x="1120" y="2033"/>
                                </a:cubicBezTo>
                                <a:cubicBezTo>
                                  <a:pt x="1129" y="2034"/>
                                  <a:pt x="1139" y="2032"/>
                                  <a:pt x="1148" y="2027"/>
                                </a:cubicBezTo>
                                <a:cubicBezTo>
                                  <a:pt x="1158" y="2023"/>
                                  <a:pt x="1168" y="2016"/>
                                  <a:pt x="1178" y="2006"/>
                                </a:cubicBezTo>
                                <a:cubicBezTo>
                                  <a:pt x="1188" y="1996"/>
                                  <a:pt x="1196" y="1986"/>
                                  <a:pt x="1202" y="1977"/>
                                </a:cubicBezTo>
                                <a:cubicBezTo>
                                  <a:pt x="1209" y="1968"/>
                                  <a:pt x="1214" y="1960"/>
                                  <a:pt x="1217" y="1952"/>
                                </a:cubicBezTo>
                                <a:cubicBezTo>
                                  <a:pt x="1221" y="1945"/>
                                  <a:pt x="1224" y="1939"/>
                                  <a:pt x="1226" y="1934"/>
                                </a:cubicBezTo>
                                <a:cubicBezTo>
                                  <a:pt x="1229" y="1928"/>
                                  <a:pt x="1231" y="1925"/>
                                  <a:pt x="1233" y="1922"/>
                                </a:cubicBezTo>
                                <a:cubicBezTo>
                                  <a:pt x="1235" y="1921"/>
                                  <a:pt x="1236" y="1920"/>
                                  <a:pt x="1237" y="1920"/>
                                </a:cubicBezTo>
                                <a:cubicBezTo>
                                  <a:pt x="1239" y="1919"/>
                                  <a:pt x="1241" y="1920"/>
                                  <a:pt x="1243" y="1920"/>
                                </a:cubicBezTo>
                                <a:cubicBezTo>
                                  <a:pt x="1245" y="1921"/>
                                  <a:pt x="1247" y="1923"/>
                                  <a:pt x="1250" y="1925"/>
                                </a:cubicBezTo>
                                <a:cubicBezTo>
                                  <a:pt x="1252" y="1927"/>
                                  <a:pt x="1256" y="1930"/>
                                  <a:pt x="1260" y="1934"/>
                                </a:cubicBezTo>
                                <a:cubicBezTo>
                                  <a:pt x="1263" y="1938"/>
                                  <a:pt x="1266" y="1940"/>
                                  <a:pt x="1268" y="1943"/>
                                </a:cubicBezTo>
                                <a:cubicBezTo>
                                  <a:pt x="1270" y="1946"/>
                                  <a:pt x="1272" y="1948"/>
                                  <a:pt x="1273" y="1950"/>
                                </a:cubicBezTo>
                                <a:cubicBezTo>
                                  <a:pt x="1275" y="1952"/>
                                  <a:pt x="1276" y="1954"/>
                                  <a:pt x="1276" y="1955"/>
                                </a:cubicBezTo>
                                <a:cubicBezTo>
                                  <a:pt x="1277" y="1957"/>
                                  <a:pt x="1277" y="1959"/>
                                  <a:pt x="1277" y="1961"/>
                                </a:cubicBezTo>
                                <a:cubicBezTo>
                                  <a:pt x="1277" y="1963"/>
                                  <a:pt x="1276" y="1967"/>
                                  <a:pt x="1273" y="1974"/>
                                </a:cubicBezTo>
                                <a:cubicBezTo>
                                  <a:pt x="1271" y="1980"/>
                                  <a:pt x="1267" y="1987"/>
                                  <a:pt x="1262" y="1996"/>
                                </a:cubicBezTo>
                                <a:cubicBezTo>
                                  <a:pt x="1257" y="2005"/>
                                  <a:pt x="1250" y="2014"/>
                                  <a:pt x="1243" y="2024"/>
                                </a:cubicBezTo>
                                <a:cubicBezTo>
                                  <a:pt x="1235" y="2034"/>
                                  <a:pt x="1226" y="2044"/>
                                  <a:pt x="1216" y="2055"/>
                                </a:cubicBezTo>
                                <a:cubicBezTo>
                                  <a:pt x="1198" y="2073"/>
                                  <a:pt x="1180" y="2086"/>
                                  <a:pt x="1162" y="2095"/>
                                </a:cubicBezTo>
                                <a:cubicBezTo>
                                  <a:pt x="1143" y="2105"/>
                                  <a:pt x="1125" y="2109"/>
                                  <a:pt x="1106" y="2109"/>
                                </a:cubicBezTo>
                                <a:cubicBezTo>
                                  <a:pt x="1088" y="2109"/>
                                  <a:pt x="1069" y="2104"/>
                                  <a:pt x="1051" y="2094"/>
                                </a:cubicBezTo>
                                <a:cubicBezTo>
                                  <a:pt x="1032" y="2084"/>
                                  <a:pt x="1013" y="2070"/>
                                  <a:pt x="994" y="2051"/>
                                </a:cubicBezTo>
                                <a:cubicBezTo>
                                  <a:pt x="976" y="2033"/>
                                  <a:pt x="962" y="2014"/>
                                  <a:pt x="952" y="1995"/>
                                </a:cubicBezTo>
                                <a:cubicBezTo>
                                  <a:pt x="942" y="1975"/>
                                  <a:pt x="936" y="1956"/>
                                  <a:pt x="935" y="1937"/>
                                </a:cubicBezTo>
                                <a:cubicBezTo>
                                  <a:pt x="934" y="1918"/>
                                  <a:pt x="937" y="1899"/>
                                  <a:pt x="945" y="1881"/>
                                </a:cubicBezTo>
                                <a:cubicBezTo>
                                  <a:pt x="952" y="1862"/>
                                  <a:pt x="964" y="1845"/>
                                  <a:pt x="981" y="1829"/>
                                </a:cubicBezTo>
                                <a:cubicBezTo>
                                  <a:pt x="998" y="1812"/>
                                  <a:pt x="1015" y="1800"/>
                                  <a:pt x="1032" y="1793"/>
                                </a:cubicBezTo>
                                <a:cubicBezTo>
                                  <a:pt x="1049" y="1785"/>
                                  <a:pt x="1066" y="1783"/>
                                  <a:pt x="1083" y="1784"/>
                                </a:cubicBezTo>
                                <a:cubicBezTo>
                                  <a:pt x="1100" y="1785"/>
                                  <a:pt x="1116" y="1790"/>
                                  <a:pt x="1132" y="1798"/>
                                </a:cubicBezTo>
                                <a:cubicBezTo>
                                  <a:pt x="1148" y="1807"/>
                                  <a:pt x="1163" y="1818"/>
                                  <a:pt x="1177" y="1833"/>
                                </a:cubicBezTo>
                                <a:lnTo>
                                  <a:pt x="1186" y="1842"/>
                                </a:lnTo>
                                <a:close/>
                                <a:moveTo>
                                  <a:pt x="1114" y="1881"/>
                                </a:moveTo>
                                <a:cubicBezTo>
                                  <a:pt x="1098" y="1865"/>
                                  <a:pt x="1082" y="1855"/>
                                  <a:pt x="1066" y="1853"/>
                                </a:cubicBezTo>
                                <a:cubicBezTo>
                                  <a:pt x="1050" y="1850"/>
                                  <a:pt x="1034" y="1857"/>
                                  <a:pt x="1020" y="1871"/>
                                </a:cubicBezTo>
                                <a:cubicBezTo>
                                  <a:pt x="1013" y="1878"/>
                                  <a:pt x="1008" y="1886"/>
                                  <a:pt x="1005" y="1894"/>
                                </a:cubicBezTo>
                                <a:cubicBezTo>
                                  <a:pt x="1002" y="1903"/>
                                  <a:pt x="1001" y="1911"/>
                                  <a:pt x="1003" y="1919"/>
                                </a:cubicBezTo>
                                <a:cubicBezTo>
                                  <a:pt x="1004" y="1927"/>
                                  <a:pt x="1006" y="1936"/>
                                  <a:pt x="1011" y="1944"/>
                                </a:cubicBezTo>
                                <a:cubicBezTo>
                                  <a:pt x="1015" y="1952"/>
                                  <a:pt x="1021" y="1960"/>
                                  <a:pt x="1028" y="1967"/>
                                </a:cubicBezTo>
                                <a:lnTo>
                                  <a:pt x="1114" y="1881"/>
                                </a:lnTo>
                                <a:close/>
                                <a:moveTo>
                                  <a:pt x="1444" y="1590"/>
                                </a:moveTo>
                                <a:cubicBezTo>
                                  <a:pt x="1462" y="1608"/>
                                  <a:pt x="1477" y="1627"/>
                                  <a:pt x="1487" y="1645"/>
                                </a:cubicBezTo>
                                <a:cubicBezTo>
                                  <a:pt x="1498" y="1664"/>
                                  <a:pt x="1505" y="1682"/>
                                  <a:pt x="1507" y="1700"/>
                                </a:cubicBezTo>
                                <a:cubicBezTo>
                                  <a:pt x="1510" y="1717"/>
                                  <a:pt x="1509" y="1734"/>
                                  <a:pt x="1503" y="1751"/>
                                </a:cubicBezTo>
                                <a:cubicBezTo>
                                  <a:pt x="1497" y="1768"/>
                                  <a:pt x="1487" y="1783"/>
                                  <a:pt x="1473" y="1798"/>
                                </a:cubicBezTo>
                                <a:cubicBezTo>
                                  <a:pt x="1467" y="1804"/>
                                  <a:pt x="1461" y="1809"/>
                                  <a:pt x="1455" y="1812"/>
                                </a:cubicBezTo>
                                <a:cubicBezTo>
                                  <a:pt x="1449" y="1816"/>
                                  <a:pt x="1442" y="1819"/>
                                  <a:pt x="1435" y="1822"/>
                                </a:cubicBezTo>
                                <a:cubicBezTo>
                                  <a:pt x="1428" y="1824"/>
                                  <a:pt x="1421" y="1825"/>
                                  <a:pt x="1413" y="1827"/>
                                </a:cubicBezTo>
                                <a:cubicBezTo>
                                  <a:pt x="1404" y="1828"/>
                                  <a:pt x="1396" y="1828"/>
                                  <a:pt x="1386" y="1828"/>
                                </a:cubicBezTo>
                                <a:lnTo>
                                  <a:pt x="1482" y="1925"/>
                                </a:lnTo>
                                <a:cubicBezTo>
                                  <a:pt x="1484" y="1926"/>
                                  <a:pt x="1485" y="1928"/>
                                  <a:pt x="1485" y="1930"/>
                                </a:cubicBezTo>
                                <a:cubicBezTo>
                                  <a:pt x="1485" y="1932"/>
                                  <a:pt x="1485" y="1935"/>
                                  <a:pt x="1483" y="1938"/>
                                </a:cubicBezTo>
                                <a:cubicBezTo>
                                  <a:pt x="1482" y="1941"/>
                                  <a:pt x="1480" y="1945"/>
                                  <a:pt x="1476" y="1949"/>
                                </a:cubicBezTo>
                                <a:cubicBezTo>
                                  <a:pt x="1473" y="1953"/>
                                  <a:pt x="1469" y="1958"/>
                                  <a:pt x="1463" y="1963"/>
                                </a:cubicBezTo>
                                <a:cubicBezTo>
                                  <a:pt x="1458" y="1969"/>
                                  <a:pt x="1453" y="1974"/>
                                  <a:pt x="1449" y="1977"/>
                                </a:cubicBezTo>
                                <a:cubicBezTo>
                                  <a:pt x="1444" y="1980"/>
                                  <a:pt x="1441" y="1982"/>
                                  <a:pt x="1438" y="1984"/>
                                </a:cubicBezTo>
                                <a:cubicBezTo>
                                  <a:pt x="1435" y="1985"/>
                                  <a:pt x="1432" y="1986"/>
                                  <a:pt x="1430" y="1985"/>
                                </a:cubicBezTo>
                                <a:cubicBezTo>
                                  <a:pt x="1428" y="1985"/>
                                  <a:pt x="1426" y="1984"/>
                                  <a:pt x="1424" y="1982"/>
                                </a:cubicBezTo>
                                <a:lnTo>
                                  <a:pt x="1139" y="1697"/>
                                </a:lnTo>
                                <a:cubicBezTo>
                                  <a:pt x="1137" y="1695"/>
                                  <a:pt x="1136" y="1694"/>
                                  <a:pt x="1136" y="1692"/>
                                </a:cubicBezTo>
                                <a:cubicBezTo>
                                  <a:pt x="1136" y="1690"/>
                                  <a:pt x="1136" y="1687"/>
                                  <a:pt x="1137" y="1685"/>
                                </a:cubicBezTo>
                                <a:cubicBezTo>
                                  <a:pt x="1138" y="1682"/>
                                  <a:pt x="1140" y="1679"/>
                                  <a:pt x="1143" y="1675"/>
                                </a:cubicBezTo>
                                <a:cubicBezTo>
                                  <a:pt x="1146" y="1672"/>
                                  <a:pt x="1149" y="1668"/>
                                  <a:pt x="1154" y="1663"/>
                                </a:cubicBezTo>
                                <a:cubicBezTo>
                                  <a:pt x="1159" y="1659"/>
                                  <a:pt x="1163" y="1655"/>
                                  <a:pt x="1166" y="1652"/>
                                </a:cubicBezTo>
                                <a:cubicBezTo>
                                  <a:pt x="1170" y="1649"/>
                                  <a:pt x="1173" y="1647"/>
                                  <a:pt x="1176" y="1646"/>
                                </a:cubicBezTo>
                                <a:cubicBezTo>
                                  <a:pt x="1178" y="1645"/>
                                  <a:pt x="1181" y="1645"/>
                                  <a:pt x="1182" y="1645"/>
                                </a:cubicBezTo>
                                <a:cubicBezTo>
                                  <a:pt x="1184" y="1645"/>
                                  <a:pt x="1186" y="1646"/>
                                  <a:pt x="1188" y="1648"/>
                                </a:cubicBezTo>
                                <a:lnTo>
                                  <a:pt x="1212" y="1672"/>
                                </a:lnTo>
                                <a:cubicBezTo>
                                  <a:pt x="1212" y="1660"/>
                                  <a:pt x="1212" y="1649"/>
                                  <a:pt x="1213" y="1638"/>
                                </a:cubicBezTo>
                                <a:cubicBezTo>
                                  <a:pt x="1214" y="1628"/>
                                  <a:pt x="1216" y="1618"/>
                                  <a:pt x="1219" y="1609"/>
                                </a:cubicBezTo>
                                <a:cubicBezTo>
                                  <a:pt x="1222" y="1600"/>
                                  <a:pt x="1226" y="1592"/>
                                  <a:pt x="1230" y="1584"/>
                                </a:cubicBezTo>
                                <a:cubicBezTo>
                                  <a:pt x="1235" y="1576"/>
                                  <a:pt x="1241" y="1568"/>
                                  <a:pt x="1248" y="1561"/>
                                </a:cubicBezTo>
                                <a:cubicBezTo>
                                  <a:pt x="1263" y="1546"/>
                                  <a:pt x="1279" y="1536"/>
                                  <a:pt x="1295" y="1532"/>
                                </a:cubicBezTo>
                                <a:cubicBezTo>
                                  <a:pt x="1312" y="1527"/>
                                  <a:pt x="1329" y="1526"/>
                                  <a:pt x="1345" y="1530"/>
                                </a:cubicBezTo>
                                <a:cubicBezTo>
                                  <a:pt x="1362" y="1534"/>
                                  <a:pt x="1379" y="1541"/>
                                  <a:pt x="1396" y="1551"/>
                                </a:cubicBezTo>
                                <a:cubicBezTo>
                                  <a:pt x="1412" y="1562"/>
                                  <a:pt x="1428" y="1575"/>
                                  <a:pt x="1444" y="1590"/>
                                </a:cubicBezTo>
                                <a:close/>
                                <a:moveTo>
                                  <a:pt x="1388" y="1654"/>
                                </a:moveTo>
                                <a:cubicBezTo>
                                  <a:pt x="1379" y="1646"/>
                                  <a:pt x="1370" y="1638"/>
                                  <a:pt x="1361" y="1631"/>
                                </a:cubicBezTo>
                                <a:cubicBezTo>
                                  <a:pt x="1352" y="1625"/>
                                  <a:pt x="1342" y="1620"/>
                                  <a:pt x="1333" y="1616"/>
                                </a:cubicBezTo>
                                <a:cubicBezTo>
                                  <a:pt x="1323" y="1613"/>
                                  <a:pt x="1314" y="1612"/>
                                  <a:pt x="1305" y="1614"/>
                                </a:cubicBezTo>
                                <a:cubicBezTo>
                                  <a:pt x="1297" y="1615"/>
                                  <a:pt x="1288" y="1620"/>
                                  <a:pt x="1281" y="1627"/>
                                </a:cubicBezTo>
                                <a:cubicBezTo>
                                  <a:pt x="1277" y="1631"/>
                                  <a:pt x="1274" y="1636"/>
                                  <a:pt x="1271" y="1640"/>
                                </a:cubicBezTo>
                                <a:cubicBezTo>
                                  <a:pt x="1268" y="1645"/>
                                  <a:pt x="1267" y="1651"/>
                                  <a:pt x="1265" y="1657"/>
                                </a:cubicBezTo>
                                <a:cubicBezTo>
                                  <a:pt x="1264" y="1664"/>
                                  <a:pt x="1263" y="1671"/>
                                  <a:pt x="1263" y="1680"/>
                                </a:cubicBezTo>
                                <a:cubicBezTo>
                                  <a:pt x="1263" y="1688"/>
                                  <a:pt x="1264" y="1697"/>
                                  <a:pt x="1266" y="1708"/>
                                </a:cubicBezTo>
                                <a:lnTo>
                                  <a:pt x="1333" y="1775"/>
                                </a:lnTo>
                                <a:cubicBezTo>
                                  <a:pt x="1351" y="1778"/>
                                  <a:pt x="1367" y="1778"/>
                                  <a:pt x="1380" y="1776"/>
                                </a:cubicBezTo>
                                <a:cubicBezTo>
                                  <a:pt x="1393" y="1774"/>
                                  <a:pt x="1403" y="1769"/>
                                  <a:pt x="1411" y="1761"/>
                                </a:cubicBezTo>
                                <a:cubicBezTo>
                                  <a:pt x="1419" y="1754"/>
                                  <a:pt x="1423" y="1746"/>
                                  <a:pt x="1425" y="1737"/>
                                </a:cubicBezTo>
                                <a:cubicBezTo>
                                  <a:pt x="1426" y="1727"/>
                                  <a:pt x="1425" y="1718"/>
                                  <a:pt x="1422" y="1709"/>
                                </a:cubicBezTo>
                                <a:cubicBezTo>
                                  <a:pt x="1420" y="1699"/>
                                  <a:pt x="1415" y="1690"/>
                                  <a:pt x="1409" y="1680"/>
                                </a:cubicBezTo>
                                <a:cubicBezTo>
                                  <a:pt x="1403" y="1671"/>
                                  <a:pt x="1396" y="1662"/>
                                  <a:pt x="1388" y="1654"/>
                                </a:cubicBezTo>
                                <a:close/>
                                <a:moveTo>
                                  <a:pt x="1787" y="1458"/>
                                </a:moveTo>
                                <a:cubicBezTo>
                                  <a:pt x="1788" y="1459"/>
                                  <a:pt x="1789" y="1461"/>
                                  <a:pt x="1790" y="1463"/>
                                </a:cubicBezTo>
                                <a:cubicBezTo>
                                  <a:pt x="1790" y="1465"/>
                                  <a:pt x="1789" y="1468"/>
                                  <a:pt x="1788" y="1470"/>
                                </a:cubicBezTo>
                                <a:cubicBezTo>
                                  <a:pt x="1787" y="1473"/>
                                  <a:pt x="1784" y="1477"/>
                                  <a:pt x="1781" y="1481"/>
                                </a:cubicBezTo>
                                <a:cubicBezTo>
                                  <a:pt x="1777" y="1485"/>
                                  <a:pt x="1773" y="1490"/>
                                  <a:pt x="1767" y="1495"/>
                                </a:cubicBezTo>
                                <a:cubicBezTo>
                                  <a:pt x="1762" y="1501"/>
                                  <a:pt x="1757" y="1506"/>
                                  <a:pt x="1753" y="1509"/>
                                </a:cubicBezTo>
                                <a:cubicBezTo>
                                  <a:pt x="1749" y="1512"/>
                                  <a:pt x="1745" y="1515"/>
                                  <a:pt x="1742" y="1516"/>
                                </a:cubicBezTo>
                                <a:cubicBezTo>
                                  <a:pt x="1739" y="1518"/>
                                  <a:pt x="1737" y="1518"/>
                                  <a:pt x="1735" y="1518"/>
                                </a:cubicBezTo>
                                <a:cubicBezTo>
                                  <a:pt x="1733" y="1518"/>
                                  <a:pt x="1731" y="1517"/>
                                  <a:pt x="1729" y="1515"/>
                                </a:cubicBezTo>
                                <a:lnTo>
                                  <a:pt x="1564" y="1350"/>
                                </a:lnTo>
                                <a:lnTo>
                                  <a:pt x="1523" y="1391"/>
                                </a:lnTo>
                                <a:cubicBezTo>
                                  <a:pt x="1544" y="1418"/>
                                  <a:pt x="1562" y="1442"/>
                                  <a:pt x="1577" y="1464"/>
                                </a:cubicBezTo>
                                <a:cubicBezTo>
                                  <a:pt x="1591" y="1485"/>
                                  <a:pt x="1603" y="1505"/>
                                  <a:pt x="1611" y="1523"/>
                                </a:cubicBezTo>
                                <a:cubicBezTo>
                                  <a:pt x="1620" y="1541"/>
                                  <a:pt x="1625" y="1557"/>
                                  <a:pt x="1628" y="1571"/>
                                </a:cubicBezTo>
                                <a:cubicBezTo>
                                  <a:pt x="1631" y="1586"/>
                                  <a:pt x="1632" y="1599"/>
                                  <a:pt x="1630" y="1611"/>
                                </a:cubicBezTo>
                                <a:cubicBezTo>
                                  <a:pt x="1628" y="1623"/>
                                  <a:pt x="1624" y="1634"/>
                                  <a:pt x="1618" y="1644"/>
                                </a:cubicBezTo>
                                <a:cubicBezTo>
                                  <a:pt x="1612" y="1654"/>
                                  <a:pt x="1605" y="1664"/>
                                  <a:pt x="1596" y="1672"/>
                                </a:cubicBezTo>
                                <a:cubicBezTo>
                                  <a:pt x="1594" y="1675"/>
                                  <a:pt x="1592" y="1676"/>
                                  <a:pt x="1590" y="1677"/>
                                </a:cubicBezTo>
                                <a:cubicBezTo>
                                  <a:pt x="1588" y="1678"/>
                                  <a:pt x="1586" y="1677"/>
                                  <a:pt x="1583" y="1676"/>
                                </a:cubicBezTo>
                                <a:cubicBezTo>
                                  <a:pt x="1581" y="1675"/>
                                  <a:pt x="1577" y="1673"/>
                                  <a:pt x="1574" y="1670"/>
                                </a:cubicBezTo>
                                <a:cubicBezTo>
                                  <a:pt x="1570" y="1667"/>
                                  <a:pt x="1566" y="1663"/>
                                  <a:pt x="1560" y="1658"/>
                                </a:cubicBezTo>
                                <a:cubicBezTo>
                                  <a:pt x="1554" y="1652"/>
                                  <a:pt x="1550" y="1647"/>
                                  <a:pt x="1547" y="1643"/>
                                </a:cubicBezTo>
                                <a:cubicBezTo>
                                  <a:pt x="1543" y="1640"/>
                                  <a:pt x="1541" y="1637"/>
                                  <a:pt x="1540" y="1634"/>
                                </a:cubicBezTo>
                                <a:cubicBezTo>
                                  <a:pt x="1538" y="1631"/>
                                  <a:pt x="1538" y="1629"/>
                                  <a:pt x="1538" y="1628"/>
                                </a:cubicBezTo>
                                <a:cubicBezTo>
                                  <a:pt x="1539" y="1626"/>
                                  <a:pt x="1540" y="1624"/>
                                  <a:pt x="1541" y="1623"/>
                                </a:cubicBezTo>
                                <a:cubicBezTo>
                                  <a:pt x="1546" y="1619"/>
                                  <a:pt x="1549" y="1614"/>
                                  <a:pt x="1551" y="1608"/>
                                </a:cubicBezTo>
                                <a:cubicBezTo>
                                  <a:pt x="1553" y="1602"/>
                                  <a:pt x="1554" y="1596"/>
                                  <a:pt x="1553" y="1588"/>
                                </a:cubicBezTo>
                                <a:cubicBezTo>
                                  <a:pt x="1552" y="1580"/>
                                  <a:pt x="1549" y="1570"/>
                                  <a:pt x="1545" y="1560"/>
                                </a:cubicBezTo>
                                <a:cubicBezTo>
                                  <a:pt x="1540" y="1549"/>
                                  <a:pt x="1534" y="1537"/>
                                  <a:pt x="1525" y="1523"/>
                                </a:cubicBezTo>
                                <a:cubicBezTo>
                                  <a:pt x="1516" y="1509"/>
                                  <a:pt x="1505" y="1494"/>
                                  <a:pt x="1492" y="1476"/>
                                </a:cubicBezTo>
                                <a:cubicBezTo>
                                  <a:pt x="1478" y="1458"/>
                                  <a:pt x="1462" y="1437"/>
                                  <a:pt x="1444" y="1414"/>
                                </a:cubicBezTo>
                                <a:cubicBezTo>
                                  <a:pt x="1438" y="1408"/>
                                  <a:pt x="1434" y="1402"/>
                                  <a:pt x="1434" y="1396"/>
                                </a:cubicBezTo>
                                <a:cubicBezTo>
                                  <a:pt x="1433" y="1391"/>
                                  <a:pt x="1435" y="1385"/>
                                  <a:pt x="1441" y="1380"/>
                                </a:cubicBezTo>
                                <a:lnTo>
                                  <a:pt x="1559" y="1262"/>
                                </a:lnTo>
                                <a:cubicBezTo>
                                  <a:pt x="1565" y="1256"/>
                                  <a:pt x="1570" y="1254"/>
                                  <a:pt x="1576" y="1254"/>
                                </a:cubicBezTo>
                                <a:cubicBezTo>
                                  <a:pt x="1581" y="1255"/>
                                  <a:pt x="1587" y="1258"/>
                                  <a:pt x="1594" y="1264"/>
                                </a:cubicBezTo>
                                <a:lnTo>
                                  <a:pt x="1787" y="1458"/>
                                </a:lnTo>
                                <a:close/>
                                <a:moveTo>
                                  <a:pt x="2022" y="1224"/>
                                </a:moveTo>
                                <a:cubicBezTo>
                                  <a:pt x="2024" y="1226"/>
                                  <a:pt x="2025" y="1229"/>
                                  <a:pt x="2024" y="1232"/>
                                </a:cubicBezTo>
                                <a:cubicBezTo>
                                  <a:pt x="2024" y="1234"/>
                                  <a:pt x="2023" y="1238"/>
                                  <a:pt x="2020" y="1241"/>
                                </a:cubicBezTo>
                                <a:cubicBezTo>
                                  <a:pt x="2017" y="1245"/>
                                  <a:pt x="2012" y="1250"/>
                                  <a:pt x="2006" y="1257"/>
                                </a:cubicBezTo>
                                <a:cubicBezTo>
                                  <a:pt x="1999" y="1264"/>
                                  <a:pt x="1994" y="1268"/>
                                  <a:pt x="1990" y="1271"/>
                                </a:cubicBezTo>
                                <a:cubicBezTo>
                                  <a:pt x="1987" y="1274"/>
                                  <a:pt x="1983" y="1275"/>
                                  <a:pt x="1981" y="1275"/>
                                </a:cubicBezTo>
                                <a:cubicBezTo>
                                  <a:pt x="1978" y="1275"/>
                                  <a:pt x="1976" y="1274"/>
                                  <a:pt x="1974" y="1272"/>
                                </a:cubicBezTo>
                                <a:lnTo>
                                  <a:pt x="1958" y="1256"/>
                                </a:lnTo>
                                <a:cubicBezTo>
                                  <a:pt x="1958" y="1273"/>
                                  <a:pt x="1956" y="1290"/>
                                  <a:pt x="1950" y="1306"/>
                                </a:cubicBezTo>
                                <a:cubicBezTo>
                                  <a:pt x="1944" y="1321"/>
                                  <a:pt x="1935" y="1336"/>
                                  <a:pt x="1922" y="1349"/>
                                </a:cubicBezTo>
                                <a:cubicBezTo>
                                  <a:pt x="1911" y="1360"/>
                                  <a:pt x="1899" y="1368"/>
                                  <a:pt x="1888" y="1375"/>
                                </a:cubicBezTo>
                                <a:cubicBezTo>
                                  <a:pt x="1876" y="1381"/>
                                  <a:pt x="1864" y="1385"/>
                                  <a:pt x="1851" y="1386"/>
                                </a:cubicBezTo>
                                <a:cubicBezTo>
                                  <a:pt x="1839" y="1387"/>
                                  <a:pt x="1827" y="1385"/>
                                  <a:pt x="1815" y="1380"/>
                                </a:cubicBezTo>
                                <a:cubicBezTo>
                                  <a:pt x="1803" y="1376"/>
                                  <a:pt x="1792" y="1368"/>
                                  <a:pt x="1781" y="1357"/>
                                </a:cubicBezTo>
                                <a:cubicBezTo>
                                  <a:pt x="1769" y="1345"/>
                                  <a:pt x="1761" y="1332"/>
                                  <a:pt x="1757" y="1319"/>
                                </a:cubicBezTo>
                                <a:cubicBezTo>
                                  <a:pt x="1753" y="1306"/>
                                  <a:pt x="1752" y="1291"/>
                                  <a:pt x="1756" y="1276"/>
                                </a:cubicBezTo>
                                <a:cubicBezTo>
                                  <a:pt x="1759" y="1261"/>
                                  <a:pt x="1766" y="1246"/>
                                  <a:pt x="1777" y="1229"/>
                                </a:cubicBezTo>
                                <a:cubicBezTo>
                                  <a:pt x="1789" y="1213"/>
                                  <a:pt x="1803" y="1195"/>
                                  <a:pt x="1821" y="1177"/>
                                </a:cubicBezTo>
                                <a:lnTo>
                                  <a:pt x="1841" y="1157"/>
                                </a:lnTo>
                                <a:lnTo>
                                  <a:pt x="1829" y="1145"/>
                                </a:lnTo>
                                <a:cubicBezTo>
                                  <a:pt x="1822" y="1138"/>
                                  <a:pt x="1816" y="1133"/>
                                  <a:pt x="1810" y="1130"/>
                                </a:cubicBezTo>
                                <a:cubicBezTo>
                                  <a:pt x="1804" y="1126"/>
                                  <a:pt x="1798" y="1124"/>
                                  <a:pt x="1792" y="1124"/>
                                </a:cubicBezTo>
                                <a:cubicBezTo>
                                  <a:pt x="1785" y="1124"/>
                                  <a:pt x="1779" y="1126"/>
                                  <a:pt x="1773" y="1129"/>
                                </a:cubicBezTo>
                                <a:cubicBezTo>
                                  <a:pt x="1766" y="1132"/>
                                  <a:pt x="1759" y="1138"/>
                                  <a:pt x="1752" y="1145"/>
                                </a:cubicBezTo>
                                <a:cubicBezTo>
                                  <a:pt x="1742" y="1155"/>
                                  <a:pt x="1735" y="1164"/>
                                  <a:pt x="1729" y="1174"/>
                                </a:cubicBezTo>
                                <a:cubicBezTo>
                                  <a:pt x="1724" y="1184"/>
                                  <a:pt x="1719" y="1193"/>
                                  <a:pt x="1716" y="1201"/>
                                </a:cubicBezTo>
                                <a:cubicBezTo>
                                  <a:pt x="1713" y="1210"/>
                                  <a:pt x="1711" y="1217"/>
                                  <a:pt x="1709" y="1223"/>
                                </a:cubicBezTo>
                                <a:cubicBezTo>
                                  <a:pt x="1707" y="1229"/>
                                  <a:pt x="1705" y="1233"/>
                                  <a:pt x="1703" y="1236"/>
                                </a:cubicBezTo>
                                <a:cubicBezTo>
                                  <a:pt x="1701" y="1237"/>
                                  <a:pt x="1699" y="1238"/>
                                  <a:pt x="1696" y="1239"/>
                                </a:cubicBezTo>
                                <a:cubicBezTo>
                                  <a:pt x="1694" y="1239"/>
                                  <a:pt x="1691" y="1238"/>
                                  <a:pt x="1689" y="1237"/>
                                </a:cubicBezTo>
                                <a:cubicBezTo>
                                  <a:pt x="1686" y="1236"/>
                                  <a:pt x="1683" y="1234"/>
                                  <a:pt x="1679" y="1232"/>
                                </a:cubicBezTo>
                                <a:cubicBezTo>
                                  <a:pt x="1676" y="1229"/>
                                  <a:pt x="1673" y="1226"/>
                                  <a:pt x="1669" y="1223"/>
                                </a:cubicBezTo>
                                <a:cubicBezTo>
                                  <a:pt x="1664" y="1218"/>
                                  <a:pt x="1661" y="1214"/>
                                  <a:pt x="1659" y="1211"/>
                                </a:cubicBezTo>
                                <a:cubicBezTo>
                                  <a:pt x="1657" y="1207"/>
                                  <a:pt x="1656" y="1203"/>
                                  <a:pt x="1656" y="1199"/>
                                </a:cubicBezTo>
                                <a:cubicBezTo>
                                  <a:pt x="1656" y="1194"/>
                                  <a:pt x="1657" y="1188"/>
                                  <a:pt x="1660" y="1180"/>
                                </a:cubicBezTo>
                                <a:cubicBezTo>
                                  <a:pt x="1662" y="1172"/>
                                  <a:pt x="1666" y="1163"/>
                                  <a:pt x="1671" y="1154"/>
                                </a:cubicBezTo>
                                <a:cubicBezTo>
                                  <a:pt x="1676" y="1144"/>
                                  <a:pt x="1682" y="1135"/>
                                  <a:pt x="1689" y="1125"/>
                                </a:cubicBezTo>
                                <a:cubicBezTo>
                                  <a:pt x="1696" y="1115"/>
                                  <a:pt x="1704" y="1105"/>
                                  <a:pt x="1713" y="1096"/>
                                </a:cubicBezTo>
                                <a:cubicBezTo>
                                  <a:pt x="1729" y="1080"/>
                                  <a:pt x="1744" y="1068"/>
                                  <a:pt x="1759" y="1060"/>
                                </a:cubicBezTo>
                                <a:cubicBezTo>
                                  <a:pt x="1773" y="1052"/>
                                  <a:pt x="1788" y="1047"/>
                                  <a:pt x="1801" y="1046"/>
                                </a:cubicBezTo>
                                <a:cubicBezTo>
                                  <a:pt x="1815" y="1045"/>
                                  <a:pt x="1829" y="1048"/>
                                  <a:pt x="1843" y="1055"/>
                                </a:cubicBezTo>
                                <a:cubicBezTo>
                                  <a:pt x="1856" y="1062"/>
                                  <a:pt x="1870" y="1073"/>
                                  <a:pt x="1884" y="1087"/>
                                </a:cubicBezTo>
                                <a:lnTo>
                                  <a:pt x="2022" y="1224"/>
                                </a:lnTo>
                                <a:close/>
                                <a:moveTo>
                                  <a:pt x="1877" y="1193"/>
                                </a:moveTo>
                                <a:lnTo>
                                  <a:pt x="1855" y="1215"/>
                                </a:lnTo>
                                <a:cubicBezTo>
                                  <a:pt x="1846" y="1225"/>
                                  <a:pt x="1839" y="1233"/>
                                  <a:pt x="1834" y="1241"/>
                                </a:cubicBezTo>
                                <a:cubicBezTo>
                                  <a:pt x="1828" y="1249"/>
                                  <a:pt x="1825" y="1257"/>
                                  <a:pt x="1824" y="1263"/>
                                </a:cubicBezTo>
                                <a:cubicBezTo>
                                  <a:pt x="1822" y="1270"/>
                                  <a:pt x="1823" y="1277"/>
                                  <a:pt x="1825" y="1283"/>
                                </a:cubicBezTo>
                                <a:cubicBezTo>
                                  <a:pt x="1827" y="1288"/>
                                  <a:pt x="1830" y="1294"/>
                                  <a:pt x="1835" y="1299"/>
                                </a:cubicBezTo>
                                <a:cubicBezTo>
                                  <a:pt x="1844" y="1307"/>
                                  <a:pt x="1853" y="1311"/>
                                  <a:pt x="1864" y="1311"/>
                                </a:cubicBezTo>
                                <a:cubicBezTo>
                                  <a:pt x="1874" y="1310"/>
                                  <a:pt x="1884" y="1305"/>
                                  <a:pt x="1894" y="1296"/>
                                </a:cubicBezTo>
                                <a:cubicBezTo>
                                  <a:pt x="1902" y="1287"/>
                                  <a:pt x="1907" y="1278"/>
                                  <a:pt x="1910" y="1267"/>
                                </a:cubicBezTo>
                                <a:cubicBezTo>
                                  <a:pt x="1912" y="1256"/>
                                  <a:pt x="1913" y="1243"/>
                                  <a:pt x="1912" y="1228"/>
                                </a:cubicBezTo>
                                <a:lnTo>
                                  <a:pt x="1877" y="1193"/>
                                </a:lnTo>
                                <a:close/>
                                <a:moveTo>
                                  <a:pt x="2277" y="968"/>
                                </a:moveTo>
                                <a:cubicBezTo>
                                  <a:pt x="2278" y="969"/>
                                  <a:pt x="2279" y="971"/>
                                  <a:pt x="2279" y="973"/>
                                </a:cubicBezTo>
                                <a:cubicBezTo>
                                  <a:pt x="2280" y="975"/>
                                  <a:pt x="2279" y="978"/>
                                  <a:pt x="2278" y="981"/>
                                </a:cubicBezTo>
                                <a:cubicBezTo>
                                  <a:pt x="2276" y="984"/>
                                  <a:pt x="2274" y="987"/>
                                  <a:pt x="2271" y="991"/>
                                </a:cubicBezTo>
                                <a:cubicBezTo>
                                  <a:pt x="2267" y="995"/>
                                  <a:pt x="2263" y="1000"/>
                                  <a:pt x="2257" y="1006"/>
                                </a:cubicBezTo>
                                <a:cubicBezTo>
                                  <a:pt x="2252" y="1011"/>
                                  <a:pt x="2247" y="1016"/>
                                  <a:pt x="2243" y="1019"/>
                                </a:cubicBezTo>
                                <a:cubicBezTo>
                                  <a:pt x="2238" y="1023"/>
                                  <a:pt x="2235" y="1025"/>
                                  <a:pt x="2232" y="1026"/>
                                </a:cubicBezTo>
                                <a:cubicBezTo>
                                  <a:pt x="2229" y="1028"/>
                                  <a:pt x="2227" y="1028"/>
                                  <a:pt x="2225" y="1028"/>
                                </a:cubicBezTo>
                                <a:cubicBezTo>
                                  <a:pt x="2223" y="1028"/>
                                  <a:pt x="2221" y="1027"/>
                                  <a:pt x="2219" y="1025"/>
                                </a:cubicBezTo>
                                <a:lnTo>
                                  <a:pt x="2139" y="945"/>
                                </a:lnTo>
                                <a:lnTo>
                                  <a:pt x="2056" y="1028"/>
                                </a:lnTo>
                                <a:lnTo>
                                  <a:pt x="2136" y="1108"/>
                                </a:lnTo>
                                <a:cubicBezTo>
                                  <a:pt x="2138" y="1110"/>
                                  <a:pt x="2139" y="1111"/>
                                  <a:pt x="2139" y="1114"/>
                                </a:cubicBezTo>
                                <a:cubicBezTo>
                                  <a:pt x="2139" y="1116"/>
                                  <a:pt x="2139" y="1118"/>
                                  <a:pt x="2137" y="1121"/>
                                </a:cubicBezTo>
                                <a:cubicBezTo>
                                  <a:pt x="2136" y="1124"/>
                                  <a:pt x="2133" y="1128"/>
                                  <a:pt x="2130" y="1132"/>
                                </a:cubicBezTo>
                                <a:cubicBezTo>
                                  <a:pt x="2127" y="1136"/>
                                  <a:pt x="2122" y="1141"/>
                                  <a:pt x="2117" y="1146"/>
                                </a:cubicBezTo>
                                <a:cubicBezTo>
                                  <a:pt x="2111" y="1152"/>
                                  <a:pt x="2106" y="1156"/>
                                  <a:pt x="2102" y="1160"/>
                                </a:cubicBezTo>
                                <a:cubicBezTo>
                                  <a:pt x="2098" y="1163"/>
                                  <a:pt x="2095" y="1165"/>
                                  <a:pt x="2092" y="1167"/>
                                </a:cubicBezTo>
                                <a:cubicBezTo>
                                  <a:pt x="2089" y="1168"/>
                                  <a:pt x="2086" y="1169"/>
                                  <a:pt x="2084" y="1169"/>
                                </a:cubicBezTo>
                                <a:cubicBezTo>
                                  <a:pt x="2082" y="1168"/>
                                  <a:pt x="2080" y="1167"/>
                                  <a:pt x="2079" y="1166"/>
                                </a:cubicBezTo>
                                <a:lnTo>
                                  <a:pt x="1874" y="961"/>
                                </a:lnTo>
                                <a:cubicBezTo>
                                  <a:pt x="1873" y="960"/>
                                  <a:pt x="1872" y="958"/>
                                  <a:pt x="1872" y="956"/>
                                </a:cubicBezTo>
                                <a:cubicBezTo>
                                  <a:pt x="1871" y="954"/>
                                  <a:pt x="1872" y="951"/>
                                  <a:pt x="1873" y="948"/>
                                </a:cubicBezTo>
                                <a:cubicBezTo>
                                  <a:pt x="1875" y="945"/>
                                  <a:pt x="1877" y="942"/>
                                  <a:pt x="1880" y="938"/>
                                </a:cubicBezTo>
                                <a:cubicBezTo>
                                  <a:pt x="1884" y="934"/>
                                  <a:pt x="1888" y="929"/>
                                  <a:pt x="1894" y="923"/>
                                </a:cubicBezTo>
                                <a:cubicBezTo>
                                  <a:pt x="1900" y="918"/>
                                  <a:pt x="1904" y="913"/>
                                  <a:pt x="1908" y="910"/>
                                </a:cubicBezTo>
                                <a:cubicBezTo>
                                  <a:pt x="1912" y="907"/>
                                  <a:pt x="1916" y="904"/>
                                  <a:pt x="1919" y="903"/>
                                </a:cubicBezTo>
                                <a:cubicBezTo>
                                  <a:pt x="1922" y="901"/>
                                  <a:pt x="1924" y="901"/>
                                  <a:pt x="1927" y="901"/>
                                </a:cubicBezTo>
                                <a:cubicBezTo>
                                  <a:pt x="1929" y="901"/>
                                  <a:pt x="1930" y="902"/>
                                  <a:pt x="1932" y="904"/>
                                </a:cubicBezTo>
                                <a:lnTo>
                                  <a:pt x="2009" y="980"/>
                                </a:lnTo>
                                <a:lnTo>
                                  <a:pt x="2091" y="897"/>
                                </a:lnTo>
                                <a:lnTo>
                                  <a:pt x="2015" y="821"/>
                                </a:lnTo>
                                <a:cubicBezTo>
                                  <a:pt x="2013" y="819"/>
                                  <a:pt x="2012" y="818"/>
                                  <a:pt x="2012" y="815"/>
                                </a:cubicBezTo>
                                <a:cubicBezTo>
                                  <a:pt x="2012" y="813"/>
                                  <a:pt x="2012" y="811"/>
                                  <a:pt x="2014" y="808"/>
                                </a:cubicBezTo>
                                <a:cubicBezTo>
                                  <a:pt x="2015" y="805"/>
                                  <a:pt x="2018" y="802"/>
                                  <a:pt x="2021" y="797"/>
                                </a:cubicBezTo>
                                <a:cubicBezTo>
                                  <a:pt x="2024" y="793"/>
                                  <a:pt x="2029" y="788"/>
                                  <a:pt x="2034" y="783"/>
                                </a:cubicBezTo>
                                <a:cubicBezTo>
                                  <a:pt x="2040" y="777"/>
                                  <a:pt x="2045" y="773"/>
                                  <a:pt x="2049" y="770"/>
                                </a:cubicBezTo>
                                <a:cubicBezTo>
                                  <a:pt x="2053" y="766"/>
                                  <a:pt x="2057" y="764"/>
                                  <a:pt x="2059" y="762"/>
                                </a:cubicBezTo>
                                <a:cubicBezTo>
                                  <a:pt x="2062" y="761"/>
                                  <a:pt x="2065" y="760"/>
                                  <a:pt x="2067" y="761"/>
                                </a:cubicBezTo>
                                <a:cubicBezTo>
                                  <a:pt x="2069" y="761"/>
                                  <a:pt x="2071" y="762"/>
                                  <a:pt x="2072" y="763"/>
                                </a:cubicBezTo>
                                <a:lnTo>
                                  <a:pt x="2277" y="968"/>
                                </a:lnTo>
                                <a:close/>
                                <a:moveTo>
                                  <a:pt x="2435" y="959"/>
                                </a:moveTo>
                                <a:cubicBezTo>
                                  <a:pt x="2436" y="961"/>
                                  <a:pt x="2437" y="962"/>
                                  <a:pt x="2437" y="964"/>
                                </a:cubicBezTo>
                                <a:cubicBezTo>
                                  <a:pt x="2437" y="966"/>
                                  <a:pt x="2437" y="968"/>
                                  <a:pt x="2436" y="971"/>
                                </a:cubicBezTo>
                                <a:cubicBezTo>
                                  <a:pt x="2434" y="973"/>
                                  <a:pt x="2432" y="976"/>
                                  <a:pt x="2430" y="980"/>
                                </a:cubicBezTo>
                                <a:cubicBezTo>
                                  <a:pt x="2427" y="983"/>
                                  <a:pt x="2423" y="988"/>
                                  <a:pt x="2418" y="992"/>
                                </a:cubicBezTo>
                                <a:cubicBezTo>
                                  <a:pt x="2413" y="997"/>
                                  <a:pt x="2409" y="1001"/>
                                  <a:pt x="2406" y="1004"/>
                                </a:cubicBezTo>
                                <a:cubicBezTo>
                                  <a:pt x="2402" y="1007"/>
                                  <a:pt x="2399" y="1009"/>
                                  <a:pt x="2396" y="1010"/>
                                </a:cubicBezTo>
                                <a:cubicBezTo>
                                  <a:pt x="2393" y="1011"/>
                                  <a:pt x="2391" y="1012"/>
                                  <a:pt x="2390" y="1012"/>
                                </a:cubicBezTo>
                                <a:cubicBezTo>
                                  <a:pt x="2388" y="1011"/>
                                  <a:pt x="2386" y="1011"/>
                                  <a:pt x="2385" y="1009"/>
                                </a:cubicBezTo>
                                <a:lnTo>
                                  <a:pt x="2282" y="907"/>
                                </a:lnTo>
                                <a:cubicBezTo>
                                  <a:pt x="2278" y="902"/>
                                  <a:pt x="2275" y="898"/>
                                  <a:pt x="2275" y="895"/>
                                </a:cubicBezTo>
                                <a:cubicBezTo>
                                  <a:pt x="2275" y="892"/>
                                  <a:pt x="2277" y="888"/>
                                  <a:pt x="2282" y="884"/>
                                </a:cubicBezTo>
                                <a:lnTo>
                                  <a:pt x="2293" y="873"/>
                                </a:lnTo>
                                <a:cubicBezTo>
                                  <a:pt x="2292" y="861"/>
                                  <a:pt x="2289" y="849"/>
                                  <a:pt x="2285" y="837"/>
                                </a:cubicBezTo>
                                <a:cubicBezTo>
                                  <a:pt x="2281" y="825"/>
                                  <a:pt x="2275" y="811"/>
                                  <a:pt x="2267" y="795"/>
                                </a:cubicBezTo>
                                <a:cubicBezTo>
                                  <a:pt x="2259" y="779"/>
                                  <a:pt x="2248" y="761"/>
                                  <a:pt x="2234" y="741"/>
                                </a:cubicBezTo>
                                <a:cubicBezTo>
                                  <a:pt x="2221" y="722"/>
                                  <a:pt x="2203" y="699"/>
                                  <a:pt x="2183" y="672"/>
                                </a:cubicBezTo>
                                <a:cubicBezTo>
                                  <a:pt x="2180" y="669"/>
                                  <a:pt x="2178" y="666"/>
                                  <a:pt x="2177" y="664"/>
                                </a:cubicBezTo>
                                <a:cubicBezTo>
                                  <a:pt x="2175" y="661"/>
                                  <a:pt x="2174" y="658"/>
                                  <a:pt x="2174" y="655"/>
                                </a:cubicBezTo>
                                <a:cubicBezTo>
                                  <a:pt x="2174" y="652"/>
                                  <a:pt x="2174" y="650"/>
                                  <a:pt x="2175" y="647"/>
                                </a:cubicBezTo>
                                <a:cubicBezTo>
                                  <a:pt x="2177" y="644"/>
                                  <a:pt x="2178" y="642"/>
                                  <a:pt x="2181" y="639"/>
                                </a:cubicBezTo>
                                <a:lnTo>
                                  <a:pt x="2308" y="512"/>
                                </a:lnTo>
                                <a:cubicBezTo>
                                  <a:pt x="2313" y="507"/>
                                  <a:pt x="2319" y="504"/>
                                  <a:pt x="2324" y="505"/>
                                </a:cubicBezTo>
                                <a:cubicBezTo>
                                  <a:pt x="2330" y="506"/>
                                  <a:pt x="2336" y="509"/>
                                  <a:pt x="2342" y="515"/>
                                </a:cubicBezTo>
                                <a:lnTo>
                                  <a:pt x="2496" y="669"/>
                                </a:lnTo>
                                <a:lnTo>
                                  <a:pt x="2520" y="646"/>
                                </a:lnTo>
                                <a:cubicBezTo>
                                  <a:pt x="2524" y="642"/>
                                  <a:pt x="2528" y="640"/>
                                  <a:pt x="2531" y="639"/>
                                </a:cubicBezTo>
                                <a:cubicBezTo>
                                  <a:pt x="2534" y="639"/>
                                  <a:pt x="2538" y="642"/>
                                  <a:pt x="2543" y="646"/>
                                </a:cubicBezTo>
                                <a:lnTo>
                                  <a:pt x="2645" y="749"/>
                                </a:lnTo>
                                <a:cubicBezTo>
                                  <a:pt x="2647" y="750"/>
                                  <a:pt x="2648" y="752"/>
                                  <a:pt x="2648" y="753"/>
                                </a:cubicBezTo>
                                <a:cubicBezTo>
                                  <a:pt x="2648" y="755"/>
                                  <a:pt x="2648" y="757"/>
                                  <a:pt x="2646" y="760"/>
                                </a:cubicBezTo>
                                <a:cubicBezTo>
                                  <a:pt x="2645" y="763"/>
                                  <a:pt x="2643" y="766"/>
                                  <a:pt x="2640" y="769"/>
                                </a:cubicBezTo>
                                <a:cubicBezTo>
                                  <a:pt x="2637" y="773"/>
                                  <a:pt x="2633" y="777"/>
                                  <a:pt x="2629" y="782"/>
                                </a:cubicBezTo>
                                <a:cubicBezTo>
                                  <a:pt x="2624" y="787"/>
                                  <a:pt x="2620" y="791"/>
                                  <a:pt x="2616" y="793"/>
                                </a:cubicBezTo>
                                <a:cubicBezTo>
                                  <a:pt x="2612" y="796"/>
                                  <a:pt x="2609" y="798"/>
                                  <a:pt x="2607" y="799"/>
                                </a:cubicBezTo>
                                <a:cubicBezTo>
                                  <a:pt x="2604" y="801"/>
                                  <a:pt x="2602" y="801"/>
                                  <a:pt x="2600" y="801"/>
                                </a:cubicBezTo>
                                <a:cubicBezTo>
                                  <a:pt x="2598" y="801"/>
                                  <a:pt x="2597" y="800"/>
                                  <a:pt x="2595" y="799"/>
                                </a:cubicBezTo>
                                <a:lnTo>
                                  <a:pt x="2528" y="732"/>
                                </a:lnTo>
                                <a:lnTo>
                                  <a:pt x="2368" y="892"/>
                                </a:lnTo>
                                <a:lnTo>
                                  <a:pt x="2435" y="959"/>
                                </a:lnTo>
                                <a:close/>
                                <a:moveTo>
                                  <a:pt x="2312" y="600"/>
                                </a:moveTo>
                                <a:lnTo>
                                  <a:pt x="2263" y="649"/>
                                </a:lnTo>
                                <a:cubicBezTo>
                                  <a:pt x="2279" y="671"/>
                                  <a:pt x="2293" y="691"/>
                                  <a:pt x="2304" y="707"/>
                                </a:cubicBezTo>
                                <a:cubicBezTo>
                                  <a:pt x="2315" y="724"/>
                                  <a:pt x="2323" y="739"/>
                                  <a:pt x="2330" y="753"/>
                                </a:cubicBezTo>
                                <a:cubicBezTo>
                                  <a:pt x="2337" y="766"/>
                                  <a:pt x="2341" y="778"/>
                                  <a:pt x="2344" y="788"/>
                                </a:cubicBezTo>
                                <a:cubicBezTo>
                                  <a:pt x="2347" y="798"/>
                                  <a:pt x="2349" y="807"/>
                                  <a:pt x="2350" y="816"/>
                                </a:cubicBezTo>
                                <a:lnTo>
                                  <a:pt x="2438" y="727"/>
                                </a:lnTo>
                                <a:lnTo>
                                  <a:pt x="2312" y="600"/>
                                </a:lnTo>
                                <a:close/>
                                <a:moveTo>
                                  <a:pt x="2809" y="437"/>
                                </a:moveTo>
                                <a:cubicBezTo>
                                  <a:pt x="2811" y="438"/>
                                  <a:pt x="2811" y="440"/>
                                  <a:pt x="2812" y="442"/>
                                </a:cubicBezTo>
                                <a:cubicBezTo>
                                  <a:pt x="2812" y="444"/>
                                  <a:pt x="2811" y="446"/>
                                  <a:pt x="2810" y="449"/>
                                </a:cubicBezTo>
                                <a:cubicBezTo>
                                  <a:pt x="2808" y="452"/>
                                  <a:pt x="2806" y="455"/>
                                  <a:pt x="2803" y="459"/>
                                </a:cubicBezTo>
                                <a:cubicBezTo>
                                  <a:pt x="2799" y="463"/>
                                  <a:pt x="2795" y="468"/>
                                  <a:pt x="2790" y="473"/>
                                </a:cubicBezTo>
                                <a:cubicBezTo>
                                  <a:pt x="2784" y="479"/>
                                  <a:pt x="2779" y="483"/>
                                  <a:pt x="2775" y="487"/>
                                </a:cubicBezTo>
                                <a:cubicBezTo>
                                  <a:pt x="2771" y="490"/>
                                  <a:pt x="2768" y="493"/>
                                  <a:pt x="2765" y="494"/>
                                </a:cubicBezTo>
                                <a:cubicBezTo>
                                  <a:pt x="2761" y="496"/>
                                  <a:pt x="2759" y="497"/>
                                  <a:pt x="2757" y="497"/>
                                </a:cubicBezTo>
                                <a:cubicBezTo>
                                  <a:pt x="2755" y="497"/>
                                  <a:pt x="2753" y="496"/>
                                  <a:pt x="2751" y="494"/>
                                </a:cubicBezTo>
                                <a:lnTo>
                                  <a:pt x="2660" y="403"/>
                                </a:lnTo>
                                <a:cubicBezTo>
                                  <a:pt x="2654" y="397"/>
                                  <a:pt x="2647" y="390"/>
                                  <a:pt x="2641" y="383"/>
                                </a:cubicBezTo>
                                <a:cubicBezTo>
                                  <a:pt x="2634" y="375"/>
                                  <a:pt x="2628" y="368"/>
                                  <a:pt x="2622" y="361"/>
                                </a:cubicBezTo>
                                <a:cubicBezTo>
                                  <a:pt x="2625" y="371"/>
                                  <a:pt x="2627" y="381"/>
                                  <a:pt x="2629" y="392"/>
                                </a:cubicBezTo>
                                <a:cubicBezTo>
                                  <a:pt x="2631" y="402"/>
                                  <a:pt x="2633" y="413"/>
                                  <a:pt x="2635" y="423"/>
                                </a:cubicBezTo>
                                <a:lnTo>
                                  <a:pt x="2660" y="586"/>
                                </a:lnTo>
                                <a:cubicBezTo>
                                  <a:pt x="2660" y="589"/>
                                  <a:pt x="2660" y="592"/>
                                  <a:pt x="2660" y="594"/>
                                </a:cubicBezTo>
                                <a:cubicBezTo>
                                  <a:pt x="2660" y="596"/>
                                  <a:pt x="2659" y="599"/>
                                  <a:pt x="2658" y="602"/>
                                </a:cubicBezTo>
                                <a:cubicBezTo>
                                  <a:pt x="2657" y="604"/>
                                  <a:pt x="2655" y="607"/>
                                  <a:pt x="2652" y="610"/>
                                </a:cubicBezTo>
                                <a:cubicBezTo>
                                  <a:pt x="2649" y="613"/>
                                  <a:pt x="2646" y="617"/>
                                  <a:pt x="2641" y="622"/>
                                </a:cubicBezTo>
                                <a:cubicBezTo>
                                  <a:pt x="2636" y="627"/>
                                  <a:pt x="2631" y="632"/>
                                  <a:pt x="2627" y="635"/>
                                </a:cubicBezTo>
                                <a:cubicBezTo>
                                  <a:pt x="2624" y="638"/>
                                  <a:pt x="2620" y="640"/>
                                  <a:pt x="2618" y="641"/>
                                </a:cubicBezTo>
                                <a:cubicBezTo>
                                  <a:pt x="2615" y="643"/>
                                  <a:pt x="2612" y="643"/>
                                  <a:pt x="2610" y="643"/>
                                </a:cubicBezTo>
                                <a:cubicBezTo>
                                  <a:pt x="2608" y="643"/>
                                  <a:pt x="2607" y="642"/>
                                  <a:pt x="2605" y="640"/>
                                </a:cubicBezTo>
                                <a:lnTo>
                                  <a:pt x="2400" y="435"/>
                                </a:lnTo>
                                <a:cubicBezTo>
                                  <a:pt x="2399" y="434"/>
                                  <a:pt x="2398" y="432"/>
                                  <a:pt x="2398" y="430"/>
                                </a:cubicBezTo>
                                <a:cubicBezTo>
                                  <a:pt x="2397" y="428"/>
                                  <a:pt x="2398" y="426"/>
                                  <a:pt x="2399" y="423"/>
                                </a:cubicBezTo>
                                <a:cubicBezTo>
                                  <a:pt x="2401" y="420"/>
                                  <a:pt x="2403" y="416"/>
                                  <a:pt x="2406" y="412"/>
                                </a:cubicBezTo>
                                <a:cubicBezTo>
                                  <a:pt x="2409" y="408"/>
                                  <a:pt x="2414" y="403"/>
                                  <a:pt x="2419" y="398"/>
                                </a:cubicBezTo>
                                <a:cubicBezTo>
                                  <a:pt x="2430" y="387"/>
                                  <a:pt x="2439" y="380"/>
                                  <a:pt x="2444" y="377"/>
                                </a:cubicBezTo>
                                <a:cubicBezTo>
                                  <a:pt x="2450" y="374"/>
                                  <a:pt x="2455" y="374"/>
                                  <a:pt x="2458" y="377"/>
                                </a:cubicBezTo>
                                <a:lnTo>
                                  <a:pt x="2549" y="468"/>
                                </a:lnTo>
                                <a:cubicBezTo>
                                  <a:pt x="2555" y="474"/>
                                  <a:pt x="2561" y="481"/>
                                  <a:pt x="2567" y="488"/>
                                </a:cubicBezTo>
                                <a:cubicBezTo>
                                  <a:pt x="2574" y="495"/>
                                  <a:pt x="2580" y="503"/>
                                  <a:pt x="2585" y="510"/>
                                </a:cubicBezTo>
                                <a:cubicBezTo>
                                  <a:pt x="2583" y="500"/>
                                  <a:pt x="2580" y="490"/>
                                  <a:pt x="2578" y="480"/>
                                </a:cubicBezTo>
                                <a:cubicBezTo>
                                  <a:pt x="2576" y="470"/>
                                  <a:pt x="2574" y="460"/>
                                  <a:pt x="2573" y="450"/>
                                </a:cubicBezTo>
                                <a:lnTo>
                                  <a:pt x="2548" y="287"/>
                                </a:lnTo>
                                <a:cubicBezTo>
                                  <a:pt x="2548" y="284"/>
                                  <a:pt x="2548" y="281"/>
                                  <a:pt x="2548" y="279"/>
                                </a:cubicBezTo>
                                <a:cubicBezTo>
                                  <a:pt x="2548" y="276"/>
                                  <a:pt x="2549" y="273"/>
                                  <a:pt x="2550" y="271"/>
                                </a:cubicBezTo>
                                <a:cubicBezTo>
                                  <a:pt x="2552" y="268"/>
                                  <a:pt x="2554" y="265"/>
                                  <a:pt x="2556" y="262"/>
                                </a:cubicBezTo>
                                <a:cubicBezTo>
                                  <a:pt x="2559" y="258"/>
                                  <a:pt x="2563" y="254"/>
                                  <a:pt x="2568" y="250"/>
                                </a:cubicBezTo>
                                <a:cubicBezTo>
                                  <a:pt x="2573" y="244"/>
                                  <a:pt x="2578" y="240"/>
                                  <a:pt x="2581" y="237"/>
                                </a:cubicBezTo>
                                <a:cubicBezTo>
                                  <a:pt x="2585" y="234"/>
                                  <a:pt x="2589" y="231"/>
                                  <a:pt x="2591" y="230"/>
                                </a:cubicBezTo>
                                <a:cubicBezTo>
                                  <a:pt x="2594" y="229"/>
                                  <a:pt x="2597" y="228"/>
                                  <a:pt x="2599" y="229"/>
                                </a:cubicBezTo>
                                <a:cubicBezTo>
                                  <a:pt x="2601" y="229"/>
                                  <a:pt x="2602" y="230"/>
                                  <a:pt x="2604" y="232"/>
                                </a:cubicBezTo>
                                <a:lnTo>
                                  <a:pt x="2809" y="437"/>
                                </a:lnTo>
                                <a:close/>
                                <a:moveTo>
                                  <a:pt x="3041" y="204"/>
                                </a:moveTo>
                                <a:cubicBezTo>
                                  <a:pt x="3042" y="205"/>
                                  <a:pt x="3044" y="207"/>
                                  <a:pt x="3044" y="209"/>
                                </a:cubicBezTo>
                                <a:cubicBezTo>
                                  <a:pt x="3044" y="211"/>
                                  <a:pt x="3044" y="213"/>
                                  <a:pt x="3043" y="216"/>
                                </a:cubicBezTo>
                                <a:cubicBezTo>
                                  <a:pt x="3041" y="219"/>
                                  <a:pt x="3039" y="222"/>
                                  <a:pt x="3036" y="226"/>
                                </a:cubicBezTo>
                                <a:cubicBezTo>
                                  <a:pt x="3032" y="230"/>
                                  <a:pt x="3027" y="235"/>
                                  <a:pt x="3021" y="242"/>
                                </a:cubicBezTo>
                                <a:cubicBezTo>
                                  <a:pt x="3016" y="247"/>
                                  <a:pt x="3011" y="252"/>
                                  <a:pt x="3007" y="255"/>
                                </a:cubicBezTo>
                                <a:cubicBezTo>
                                  <a:pt x="3003" y="258"/>
                                  <a:pt x="3000" y="261"/>
                                  <a:pt x="2997" y="262"/>
                                </a:cubicBezTo>
                                <a:cubicBezTo>
                                  <a:pt x="2994" y="264"/>
                                  <a:pt x="2991" y="264"/>
                                  <a:pt x="2989" y="264"/>
                                </a:cubicBezTo>
                                <a:cubicBezTo>
                                  <a:pt x="2987" y="264"/>
                                  <a:pt x="2985" y="263"/>
                                  <a:pt x="2984" y="261"/>
                                </a:cubicBezTo>
                                <a:lnTo>
                                  <a:pt x="2906" y="184"/>
                                </a:lnTo>
                                <a:lnTo>
                                  <a:pt x="2891" y="199"/>
                                </a:lnTo>
                                <a:cubicBezTo>
                                  <a:pt x="2884" y="206"/>
                                  <a:pt x="2879" y="212"/>
                                  <a:pt x="2877" y="217"/>
                                </a:cubicBezTo>
                                <a:cubicBezTo>
                                  <a:pt x="2874" y="223"/>
                                  <a:pt x="2872" y="229"/>
                                  <a:pt x="2872" y="235"/>
                                </a:cubicBezTo>
                                <a:cubicBezTo>
                                  <a:pt x="2872" y="242"/>
                                  <a:pt x="2872" y="249"/>
                                  <a:pt x="2875" y="257"/>
                                </a:cubicBezTo>
                                <a:cubicBezTo>
                                  <a:pt x="2877" y="265"/>
                                  <a:pt x="2880" y="275"/>
                                  <a:pt x="2885" y="285"/>
                                </a:cubicBezTo>
                                <a:lnTo>
                                  <a:pt x="2907" y="334"/>
                                </a:lnTo>
                                <a:cubicBezTo>
                                  <a:pt x="2908" y="337"/>
                                  <a:pt x="2909" y="340"/>
                                  <a:pt x="2909" y="343"/>
                                </a:cubicBezTo>
                                <a:cubicBezTo>
                                  <a:pt x="2909" y="346"/>
                                  <a:pt x="2909" y="349"/>
                                  <a:pt x="2907" y="352"/>
                                </a:cubicBezTo>
                                <a:cubicBezTo>
                                  <a:pt x="2905" y="355"/>
                                  <a:pt x="2902" y="359"/>
                                  <a:pt x="2899" y="363"/>
                                </a:cubicBezTo>
                                <a:cubicBezTo>
                                  <a:pt x="2895" y="368"/>
                                  <a:pt x="2890" y="373"/>
                                  <a:pt x="2884" y="379"/>
                                </a:cubicBezTo>
                                <a:cubicBezTo>
                                  <a:pt x="2879" y="384"/>
                                  <a:pt x="2874" y="389"/>
                                  <a:pt x="2870" y="392"/>
                                </a:cubicBezTo>
                                <a:cubicBezTo>
                                  <a:pt x="2866" y="396"/>
                                  <a:pt x="2863" y="398"/>
                                  <a:pt x="2860" y="400"/>
                                </a:cubicBezTo>
                                <a:cubicBezTo>
                                  <a:pt x="2858" y="402"/>
                                  <a:pt x="2855" y="403"/>
                                  <a:pt x="2853" y="403"/>
                                </a:cubicBezTo>
                                <a:cubicBezTo>
                                  <a:pt x="2851" y="403"/>
                                  <a:pt x="2850" y="402"/>
                                  <a:pt x="2848" y="401"/>
                                </a:cubicBezTo>
                                <a:cubicBezTo>
                                  <a:pt x="2846" y="399"/>
                                  <a:pt x="2844" y="396"/>
                                  <a:pt x="2842" y="392"/>
                                </a:cubicBezTo>
                                <a:cubicBezTo>
                                  <a:pt x="2841" y="387"/>
                                  <a:pt x="2838" y="380"/>
                                  <a:pt x="2834" y="370"/>
                                </a:cubicBezTo>
                                <a:lnTo>
                                  <a:pt x="2815" y="324"/>
                                </a:lnTo>
                                <a:cubicBezTo>
                                  <a:pt x="2810" y="310"/>
                                  <a:pt x="2807" y="297"/>
                                  <a:pt x="2807" y="285"/>
                                </a:cubicBezTo>
                                <a:cubicBezTo>
                                  <a:pt x="2806" y="272"/>
                                  <a:pt x="2808" y="261"/>
                                  <a:pt x="2813" y="250"/>
                                </a:cubicBezTo>
                                <a:cubicBezTo>
                                  <a:pt x="2795" y="261"/>
                                  <a:pt x="2777" y="266"/>
                                  <a:pt x="2760" y="265"/>
                                </a:cubicBezTo>
                                <a:cubicBezTo>
                                  <a:pt x="2743" y="264"/>
                                  <a:pt x="2726" y="257"/>
                                  <a:pt x="2712" y="242"/>
                                </a:cubicBezTo>
                                <a:cubicBezTo>
                                  <a:pt x="2701" y="231"/>
                                  <a:pt x="2693" y="219"/>
                                  <a:pt x="2689" y="206"/>
                                </a:cubicBezTo>
                                <a:cubicBezTo>
                                  <a:pt x="2685" y="193"/>
                                  <a:pt x="2684" y="179"/>
                                  <a:pt x="2687" y="165"/>
                                </a:cubicBezTo>
                                <a:cubicBezTo>
                                  <a:pt x="2689" y="150"/>
                                  <a:pt x="2696" y="135"/>
                                  <a:pt x="2705" y="119"/>
                                </a:cubicBezTo>
                                <a:cubicBezTo>
                                  <a:pt x="2715" y="103"/>
                                  <a:pt x="2728" y="86"/>
                                  <a:pt x="2745" y="69"/>
                                </a:cubicBezTo>
                                <a:cubicBezTo>
                                  <a:pt x="2750" y="65"/>
                                  <a:pt x="2755" y="60"/>
                                  <a:pt x="2761" y="54"/>
                                </a:cubicBezTo>
                                <a:cubicBezTo>
                                  <a:pt x="2767" y="48"/>
                                  <a:pt x="2773" y="43"/>
                                  <a:pt x="2779" y="37"/>
                                </a:cubicBezTo>
                                <a:cubicBezTo>
                                  <a:pt x="2785" y="32"/>
                                  <a:pt x="2791" y="26"/>
                                  <a:pt x="2798" y="21"/>
                                </a:cubicBezTo>
                                <a:cubicBezTo>
                                  <a:pt x="2804" y="15"/>
                                  <a:pt x="2809" y="11"/>
                                  <a:pt x="2814" y="7"/>
                                </a:cubicBezTo>
                                <a:cubicBezTo>
                                  <a:pt x="2819" y="2"/>
                                  <a:pt x="2825" y="0"/>
                                  <a:pt x="2830" y="1"/>
                                </a:cubicBezTo>
                                <a:cubicBezTo>
                                  <a:pt x="2836" y="1"/>
                                  <a:pt x="2841" y="4"/>
                                  <a:pt x="2846" y="9"/>
                                </a:cubicBezTo>
                                <a:lnTo>
                                  <a:pt x="3041" y="204"/>
                                </a:lnTo>
                                <a:close/>
                                <a:moveTo>
                                  <a:pt x="2810" y="87"/>
                                </a:moveTo>
                                <a:cubicBezTo>
                                  <a:pt x="2805" y="91"/>
                                  <a:pt x="2800" y="95"/>
                                  <a:pt x="2795" y="99"/>
                                </a:cubicBezTo>
                                <a:cubicBezTo>
                                  <a:pt x="2790" y="103"/>
                                  <a:pt x="2786" y="107"/>
                                  <a:pt x="2782" y="111"/>
                                </a:cubicBezTo>
                                <a:cubicBezTo>
                                  <a:pt x="2774" y="119"/>
                                  <a:pt x="2768" y="127"/>
                                  <a:pt x="2764" y="134"/>
                                </a:cubicBezTo>
                                <a:cubicBezTo>
                                  <a:pt x="2760" y="141"/>
                                  <a:pt x="2758" y="147"/>
                                  <a:pt x="2757" y="154"/>
                                </a:cubicBezTo>
                                <a:cubicBezTo>
                                  <a:pt x="2757" y="160"/>
                                  <a:pt x="2757" y="165"/>
                                  <a:pt x="2760" y="171"/>
                                </a:cubicBezTo>
                                <a:cubicBezTo>
                                  <a:pt x="2762" y="176"/>
                                  <a:pt x="2766" y="181"/>
                                  <a:pt x="2770" y="185"/>
                                </a:cubicBezTo>
                                <a:cubicBezTo>
                                  <a:pt x="2775" y="190"/>
                                  <a:pt x="2780" y="193"/>
                                  <a:pt x="2785" y="196"/>
                                </a:cubicBezTo>
                                <a:cubicBezTo>
                                  <a:pt x="2791" y="198"/>
                                  <a:pt x="2796" y="198"/>
                                  <a:pt x="2802" y="197"/>
                                </a:cubicBezTo>
                                <a:cubicBezTo>
                                  <a:pt x="2808" y="196"/>
                                  <a:pt x="2814" y="194"/>
                                  <a:pt x="2821" y="190"/>
                                </a:cubicBezTo>
                                <a:cubicBezTo>
                                  <a:pt x="2828" y="186"/>
                                  <a:pt x="2835" y="180"/>
                                  <a:pt x="2844" y="171"/>
                                </a:cubicBezTo>
                                <a:lnTo>
                                  <a:pt x="2869" y="146"/>
                                </a:lnTo>
                                <a:lnTo>
                                  <a:pt x="281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0"/>
                        <wps:cNvSpPr>
                          <a:spLocks noEditPoints="1"/>
                        </wps:cNvSpPr>
                        <wps:spPr bwMode="auto">
                          <a:xfrm>
                            <a:off x="780415" y="1771015"/>
                            <a:ext cx="137795" cy="130175"/>
                          </a:xfrm>
                          <a:custGeom>
                            <a:avLst/>
                            <a:gdLst>
                              <a:gd name="T0" fmla="*/ 504 w 1688"/>
                              <a:gd name="T1" fmla="*/ 1402 h 1607"/>
                              <a:gd name="T2" fmla="*/ 309 w 1688"/>
                              <a:gd name="T3" fmla="*/ 1266 h 1607"/>
                              <a:gd name="T4" fmla="*/ 283 w 1688"/>
                              <a:gd name="T5" fmla="*/ 1259 h 1607"/>
                              <a:gd name="T6" fmla="*/ 339 w 1688"/>
                              <a:gd name="T7" fmla="*/ 1564 h 1607"/>
                              <a:gd name="T8" fmla="*/ 289 w 1688"/>
                              <a:gd name="T9" fmla="*/ 1607 h 1607"/>
                              <a:gd name="T10" fmla="*/ 10 w 1688"/>
                              <a:gd name="T11" fmla="*/ 1298 h 1607"/>
                              <a:gd name="T12" fmla="*/ 63 w 1688"/>
                              <a:gd name="T13" fmla="*/ 1263 h 1607"/>
                              <a:gd name="T14" fmla="*/ 245 w 1688"/>
                              <a:gd name="T15" fmla="*/ 1426 h 1607"/>
                              <a:gd name="T16" fmla="*/ 195 w 1688"/>
                              <a:gd name="T17" fmla="*/ 1113 h 1607"/>
                              <a:gd name="T18" fmla="*/ 245 w 1688"/>
                              <a:gd name="T19" fmla="*/ 1082 h 1607"/>
                              <a:gd name="T20" fmla="*/ 571 w 1688"/>
                              <a:gd name="T21" fmla="*/ 993 h 1607"/>
                              <a:gd name="T22" fmla="*/ 678 w 1688"/>
                              <a:gd name="T23" fmla="*/ 1223 h 1607"/>
                              <a:gd name="T24" fmla="*/ 625 w 1688"/>
                              <a:gd name="T25" fmla="*/ 1271 h 1607"/>
                              <a:gd name="T26" fmla="*/ 395 w 1688"/>
                              <a:gd name="T27" fmla="*/ 1160 h 1607"/>
                              <a:gd name="T28" fmla="*/ 353 w 1688"/>
                              <a:gd name="T29" fmla="*/ 1112 h 1607"/>
                              <a:gd name="T30" fmla="*/ 538 w 1688"/>
                              <a:gd name="T31" fmla="*/ 952 h 1607"/>
                              <a:gd name="T32" fmla="*/ 926 w 1688"/>
                              <a:gd name="T33" fmla="*/ 980 h 1607"/>
                              <a:gd name="T34" fmla="*/ 870 w 1688"/>
                              <a:gd name="T35" fmla="*/ 1029 h 1607"/>
                              <a:gd name="T36" fmla="*/ 701 w 1688"/>
                              <a:gd name="T37" fmla="*/ 1080 h 1607"/>
                              <a:gd name="T38" fmla="*/ 761 w 1688"/>
                              <a:gd name="T39" fmla="*/ 880 h 1607"/>
                              <a:gd name="T40" fmla="*/ 672 w 1688"/>
                              <a:gd name="T41" fmla="*/ 868 h 1607"/>
                              <a:gd name="T42" fmla="*/ 617 w 1688"/>
                              <a:gd name="T43" fmla="*/ 962 h 1607"/>
                              <a:gd name="T44" fmla="*/ 576 w 1688"/>
                              <a:gd name="T45" fmla="*/ 922 h 1607"/>
                              <a:gd name="T46" fmla="*/ 679 w 1688"/>
                              <a:gd name="T47" fmla="*/ 783 h 1607"/>
                              <a:gd name="T48" fmla="*/ 798 w 1688"/>
                              <a:gd name="T49" fmla="*/ 916 h 1607"/>
                              <a:gd name="T50" fmla="*/ 756 w 1688"/>
                              <a:gd name="T51" fmla="*/ 1022 h 1607"/>
                              <a:gd name="T52" fmla="*/ 798 w 1688"/>
                              <a:gd name="T53" fmla="*/ 916 h 1607"/>
                              <a:gd name="T54" fmla="*/ 1169 w 1688"/>
                              <a:gd name="T55" fmla="*/ 738 h 1607"/>
                              <a:gd name="T56" fmla="*/ 965 w 1688"/>
                              <a:gd name="T57" fmla="*/ 592 h 1607"/>
                              <a:gd name="T58" fmla="*/ 1031 w 1688"/>
                              <a:gd name="T59" fmla="*/ 853 h 1607"/>
                              <a:gd name="T60" fmla="*/ 975 w 1688"/>
                              <a:gd name="T61" fmla="*/ 913 h 1607"/>
                              <a:gd name="T62" fmla="*/ 943 w 1688"/>
                              <a:gd name="T63" fmla="*/ 865 h 1607"/>
                              <a:gd name="T64" fmla="*/ 893 w 1688"/>
                              <a:gd name="T65" fmla="*/ 718 h 1607"/>
                              <a:gd name="T66" fmla="*/ 977 w 1688"/>
                              <a:gd name="T67" fmla="*/ 496 h 1607"/>
                              <a:gd name="T68" fmla="*/ 1453 w 1688"/>
                              <a:gd name="T69" fmla="*/ 449 h 1607"/>
                              <a:gd name="T70" fmla="*/ 1400 w 1688"/>
                              <a:gd name="T71" fmla="*/ 497 h 1607"/>
                              <a:gd name="T72" fmla="*/ 1272 w 1688"/>
                              <a:gd name="T73" fmla="*/ 392 h 1607"/>
                              <a:gd name="T74" fmla="*/ 1295 w 1688"/>
                              <a:gd name="T75" fmla="*/ 610 h 1607"/>
                              <a:gd name="T76" fmla="*/ 1248 w 1688"/>
                              <a:gd name="T77" fmla="*/ 641 h 1607"/>
                              <a:gd name="T78" fmla="*/ 1062 w 1688"/>
                              <a:gd name="T79" fmla="*/ 398 h 1607"/>
                              <a:gd name="T80" fmla="*/ 1228 w 1688"/>
                              <a:gd name="T81" fmla="*/ 510 h 1607"/>
                              <a:gd name="T82" fmla="*/ 1193 w 1688"/>
                              <a:gd name="T83" fmla="*/ 271 h 1607"/>
                              <a:gd name="T84" fmla="*/ 1242 w 1688"/>
                              <a:gd name="T85" fmla="*/ 229 h 1607"/>
                              <a:gd name="T86" fmla="*/ 1686 w 1688"/>
                              <a:gd name="T87" fmla="*/ 216 h 1607"/>
                              <a:gd name="T88" fmla="*/ 1632 w 1688"/>
                              <a:gd name="T89" fmla="*/ 264 h 1607"/>
                              <a:gd name="T90" fmla="*/ 1515 w 1688"/>
                              <a:gd name="T91" fmla="*/ 236 h 1607"/>
                              <a:gd name="T92" fmla="*/ 1550 w 1688"/>
                              <a:gd name="T93" fmla="*/ 352 h 1607"/>
                              <a:gd name="T94" fmla="*/ 1496 w 1688"/>
                              <a:gd name="T95" fmla="*/ 403 h 1607"/>
                              <a:gd name="T96" fmla="*/ 1450 w 1688"/>
                              <a:gd name="T97" fmla="*/ 285 h 1607"/>
                              <a:gd name="T98" fmla="*/ 1330 w 1688"/>
                              <a:gd name="T99" fmla="*/ 165 h 1607"/>
                              <a:gd name="T100" fmla="*/ 1441 w 1688"/>
                              <a:gd name="T101" fmla="*/ 21 h 1607"/>
                              <a:gd name="T102" fmla="*/ 1453 w 1688"/>
                              <a:gd name="T103" fmla="*/ 88 h 1607"/>
                              <a:gd name="T104" fmla="*/ 1403 w 1688"/>
                              <a:gd name="T105" fmla="*/ 171 h 1607"/>
                              <a:gd name="T106" fmla="*/ 1487 w 1688"/>
                              <a:gd name="T107" fmla="*/ 171 h 1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688" h="1607">
                                <a:moveTo>
                                  <a:pt x="525" y="1363"/>
                                </a:moveTo>
                                <a:cubicBezTo>
                                  <a:pt x="527" y="1364"/>
                                  <a:pt x="528" y="1366"/>
                                  <a:pt x="528" y="1368"/>
                                </a:cubicBezTo>
                                <a:cubicBezTo>
                                  <a:pt x="528" y="1370"/>
                                  <a:pt x="527" y="1373"/>
                                  <a:pt x="526" y="1376"/>
                                </a:cubicBezTo>
                                <a:cubicBezTo>
                                  <a:pt x="524" y="1379"/>
                                  <a:pt x="522" y="1383"/>
                                  <a:pt x="518" y="1387"/>
                                </a:cubicBezTo>
                                <a:cubicBezTo>
                                  <a:pt x="515" y="1391"/>
                                  <a:pt x="510" y="1396"/>
                                  <a:pt x="504" y="1402"/>
                                </a:cubicBezTo>
                                <a:cubicBezTo>
                                  <a:pt x="498" y="1408"/>
                                  <a:pt x="493" y="1412"/>
                                  <a:pt x="489" y="1416"/>
                                </a:cubicBezTo>
                                <a:cubicBezTo>
                                  <a:pt x="485" y="1419"/>
                                  <a:pt x="481" y="1422"/>
                                  <a:pt x="478" y="1423"/>
                                </a:cubicBezTo>
                                <a:cubicBezTo>
                                  <a:pt x="475" y="1425"/>
                                  <a:pt x="473" y="1425"/>
                                  <a:pt x="471" y="1425"/>
                                </a:cubicBezTo>
                                <a:cubicBezTo>
                                  <a:pt x="469" y="1425"/>
                                  <a:pt x="467" y="1424"/>
                                  <a:pt x="465" y="1423"/>
                                </a:cubicBezTo>
                                <a:lnTo>
                                  <a:pt x="309" y="1266"/>
                                </a:lnTo>
                                <a:cubicBezTo>
                                  <a:pt x="303" y="1260"/>
                                  <a:pt x="297" y="1254"/>
                                  <a:pt x="292" y="1248"/>
                                </a:cubicBezTo>
                                <a:cubicBezTo>
                                  <a:pt x="286" y="1243"/>
                                  <a:pt x="281" y="1237"/>
                                  <a:pt x="277" y="1233"/>
                                </a:cubicBezTo>
                                <a:lnTo>
                                  <a:pt x="277" y="1233"/>
                                </a:lnTo>
                                <a:cubicBezTo>
                                  <a:pt x="278" y="1236"/>
                                  <a:pt x="279" y="1240"/>
                                  <a:pt x="280" y="1245"/>
                                </a:cubicBezTo>
                                <a:cubicBezTo>
                                  <a:pt x="281" y="1249"/>
                                  <a:pt x="282" y="1254"/>
                                  <a:pt x="283" y="1259"/>
                                </a:cubicBezTo>
                                <a:cubicBezTo>
                                  <a:pt x="284" y="1264"/>
                                  <a:pt x="286" y="1269"/>
                                  <a:pt x="287" y="1275"/>
                                </a:cubicBezTo>
                                <a:cubicBezTo>
                                  <a:pt x="288" y="1280"/>
                                  <a:pt x="289" y="1286"/>
                                  <a:pt x="290" y="1291"/>
                                </a:cubicBezTo>
                                <a:lnTo>
                                  <a:pt x="341" y="1548"/>
                                </a:lnTo>
                                <a:cubicBezTo>
                                  <a:pt x="341" y="1551"/>
                                  <a:pt x="341" y="1553"/>
                                  <a:pt x="341" y="1556"/>
                                </a:cubicBezTo>
                                <a:cubicBezTo>
                                  <a:pt x="341" y="1558"/>
                                  <a:pt x="340" y="1561"/>
                                  <a:pt x="339" y="1564"/>
                                </a:cubicBezTo>
                                <a:cubicBezTo>
                                  <a:pt x="338" y="1567"/>
                                  <a:pt x="336" y="1570"/>
                                  <a:pt x="333" y="1573"/>
                                </a:cubicBezTo>
                                <a:cubicBezTo>
                                  <a:pt x="330" y="1576"/>
                                  <a:pt x="326" y="1580"/>
                                  <a:pt x="322" y="1585"/>
                                </a:cubicBezTo>
                                <a:cubicBezTo>
                                  <a:pt x="316" y="1591"/>
                                  <a:pt x="311" y="1595"/>
                                  <a:pt x="307" y="1599"/>
                                </a:cubicBezTo>
                                <a:cubicBezTo>
                                  <a:pt x="302" y="1602"/>
                                  <a:pt x="299" y="1604"/>
                                  <a:pt x="296" y="1605"/>
                                </a:cubicBezTo>
                                <a:cubicBezTo>
                                  <a:pt x="293" y="1607"/>
                                  <a:pt x="291" y="1607"/>
                                  <a:pt x="289" y="1607"/>
                                </a:cubicBezTo>
                                <a:cubicBezTo>
                                  <a:pt x="287" y="1606"/>
                                  <a:pt x="285" y="1605"/>
                                  <a:pt x="283" y="1603"/>
                                </a:cubicBezTo>
                                <a:lnTo>
                                  <a:pt x="3" y="1323"/>
                                </a:lnTo>
                                <a:cubicBezTo>
                                  <a:pt x="1" y="1321"/>
                                  <a:pt x="1" y="1319"/>
                                  <a:pt x="0" y="1317"/>
                                </a:cubicBezTo>
                                <a:cubicBezTo>
                                  <a:pt x="0" y="1315"/>
                                  <a:pt x="1" y="1313"/>
                                  <a:pt x="3" y="1309"/>
                                </a:cubicBezTo>
                                <a:cubicBezTo>
                                  <a:pt x="4" y="1306"/>
                                  <a:pt x="7" y="1303"/>
                                  <a:pt x="10" y="1298"/>
                                </a:cubicBezTo>
                                <a:cubicBezTo>
                                  <a:pt x="14" y="1294"/>
                                  <a:pt x="18" y="1289"/>
                                  <a:pt x="24" y="1283"/>
                                </a:cubicBezTo>
                                <a:cubicBezTo>
                                  <a:pt x="30" y="1277"/>
                                  <a:pt x="35" y="1273"/>
                                  <a:pt x="39" y="1269"/>
                                </a:cubicBezTo>
                                <a:cubicBezTo>
                                  <a:pt x="43" y="1266"/>
                                  <a:pt x="47" y="1263"/>
                                  <a:pt x="50" y="1262"/>
                                </a:cubicBezTo>
                                <a:cubicBezTo>
                                  <a:pt x="53" y="1260"/>
                                  <a:pt x="56" y="1260"/>
                                  <a:pt x="58" y="1260"/>
                                </a:cubicBezTo>
                                <a:cubicBezTo>
                                  <a:pt x="60" y="1260"/>
                                  <a:pt x="62" y="1261"/>
                                  <a:pt x="63" y="1263"/>
                                </a:cubicBezTo>
                                <a:lnTo>
                                  <a:pt x="220" y="1420"/>
                                </a:lnTo>
                                <a:cubicBezTo>
                                  <a:pt x="225" y="1425"/>
                                  <a:pt x="230" y="1430"/>
                                  <a:pt x="236" y="1436"/>
                                </a:cubicBezTo>
                                <a:cubicBezTo>
                                  <a:pt x="241" y="1441"/>
                                  <a:pt x="246" y="1447"/>
                                  <a:pt x="251" y="1452"/>
                                </a:cubicBezTo>
                                <a:lnTo>
                                  <a:pt x="252" y="1452"/>
                                </a:lnTo>
                                <a:cubicBezTo>
                                  <a:pt x="250" y="1445"/>
                                  <a:pt x="247" y="1436"/>
                                  <a:pt x="245" y="1426"/>
                                </a:cubicBezTo>
                                <a:cubicBezTo>
                                  <a:pt x="243" y="1415"/>
                                  <a:pt x="240" y="1405"/>
                                  <a:pt x="239" y="1394"/>
                                </a:cubicBezTo>
                                <a:lnTo>
                                  <a:pt x="188" y="1137"/>
                                </a:lnTo>
                                <a:cubicBezTo>
                                  <a:pt x="187" y="1135"/>
                                  <a:pt x="187" y="1132"/>
                                  <a:pt x="187" y="1130"/>
                                </a:cubicBezTo>
                                <a:cubicBezTo>
                                  <a:pt x="187" y="1128"/>
                                  <a:pt x="188" y="1125"/>
                                  <a:pt x="189" y="1122"/>
                                </a:cubicBezTo>
                                <a:cubicBezTo>
                                  <a:pt x="191" y="1119"/>
                                  <a:pt x="193" y="1116"/>
                                  <a:pt x="195" y="1113"/>
                                </a:cubicBezTo>
                                <a:cubicBezTo>
                                  <a:pt x="198" y="1109"/>
                                  <a:pt x="202" y="1105"/>
                                  <a:pt x="207" y="1101"/>
                                </a:cubicBezTo>
                                <a:cubicBezTo>
                                  <a:pt x="212" y="1095"/>
                                  <a:pt x="217" y="1090"/>
                                  <a:pt x="221" y="1087"/>
                                </a:cubicBezTo>
                                <a:cubicBezTo>
                                  <a:pt x="225" y="1084"/>
                                  <a:pt x="229" y="1082"/>
                                  <a:pt x="232" y="1080"/>
                                </a:cubicBezTo>
                                <a:cubicBezTo>
                                  <a:pt x="235" y="1079"/>
                                  <a:pt x="237" y="1078"/>
                                  <a:pt x="239" y="1079"/>
                                </a:cubicBezTo>
                                <a:cubicBezTo>
                                  <a:pt x="241" y="1079"/>
                                  <a:pt x="243" y="1080"/>
                                  <a:pt x="245" y="1082"/>
                                </a:cubicBezTo>
                                <a:lnTo>
                                  <a:pt x="525" y="1363"/>
                                </a:lnTo>
                                <a:close/>
                                <a:moveTo>
                                  <a:pt x="551" y="963"/>
                                </a:moveTo>
                                <a:cubicBezTo>
                                  <a:pt x="556" y="968"/>
                                  <a:pt x="560" y="973"/>
                                  <a:pt x="563" y="976"/>
                                </a:cubicBezTo>
                                <a:cubicBezTo>
                                  <a:pt x="566" y="980"/>
                                  <a:pt x="568" y="983"/>
                                  <a:pt x="569" y="986"/>
                                </a:cubicBezTo>
                                <a:cubicBezTo>
                                  <a:pt x="570" y="989"/>
                                  <a:pt x="571" y="991"/>
                                  <a:pt x="571" y="993"/>
                                </a:cubicBezTo>
                                <a:cubicBezTo>
                                  <a:pt x="570" y="995"/>
                                  <a:pt x="569" y="997"/>
                                  <a:pt x="568" y="998"/>
                                </a:cubicBezTo>
                                <a:lnTo>
                                  <a:pt x="516" y="1050"/>
                                </a:lnTo>
                                <a:lnTo>
                                  <a:pt x="677" y="1211"/>
                                </a:lnTo>
                                <a:cubicBezTo>
                                  <a:pt x="679" y="1212"/>
                                  <a:pt x="680" y="1214"/>
                                  <a:pt x="680" y="1216"/>
                                </a:cubicBezTo>
                                <a:cubicBezTo>
                                  <a:pt x="680" y="1218"/>
                                  <a:pt x="680" y="1221"/>
                                  <a:pt x="678" y="1223"/>
                                </a:cubicBezTo>
                                <a:cubicBezTo>
                                  <a:pt x="677" y="1226"/>
                                  <a:pt x="674" y="1230"/>
                                  <a:pt x="671" y="1234"/>
                                </a:cubicBezTo>
                                <a:cubicBezTo>
                                  <a:pt x="668" y="1238"/>
                                  <a:pt x="663" y="1243"/>
                                  <a:pt x="658" y="1249"/>
                                </a:cubicBezTo>
                                <a:cubicBezTo>
                                  <a:pt x="652" y="1254"/>
                                  <a:pt x="647" y="1259"/>
                                  <a:pt x="643" y="1262"/>
                                </a:cubicBezTo>
                                <a:cubicBezTo>
                                  <a:pt x="639" y="1265"/>
                                  <a:pt x="636" y="1268"/>
                                  <a:pt x="633" y="1269"/>
                                </a:cubicBezTo>
                                <a:cubicBezTo>
                                  <a:pt x="630" y="1270"/>
                                  <a:pt x="627" y="1271"/>
                                  <a:pt x="625" y="1271"/>
                                </a:cubicBezTo>
                                <a:cubicBezTo>
                                  <a:pt x="623" y="1270"/>
                                  <a:pt x="621" y="1269"/>
                                  <a:pt x="620" y="1268"/>
                                </a:cubicBezTo>
                                <a:lnTo>
                                  <a:pt x="459" y="1107"/>
                                </a:lnTo>
                                <a:lnTo>
                                  <a:pt x="407" y="1159"/>
                                </a:lnTo>
                                <a:cubicBezTo>
                                  <a:pt x="406" y="1160"/>
                                  <a:pt x="404" y="1161"/>
                                  <a:pt x="402" y="1161"/>
                                </a:cubicBezTo>
                                <a:cubicBezTo>
                                  <a:pt x="400" y="1162"/>
                                  <a:pt x="398" y="1161"/>
                                  <a:pt x="395" y="1160"/>
                                </a:cubicBezTo>
                                <a:cubicBezTo>
                                  <a:pt x="392" y="1159"/>
                                  <a:pt x="389" y="1157"/>
                                  <a:pt x="385" y="1153"/>
                                </a:cubicBezTo>
                                <a:cubicBezTo>
                                  <a:pt x="381" y="1150"/>
                                  <a:pt x="377" y="1146"/>
                                  <a:pt x="372" y="1141"/>
                                </a:cubicBezTo>
                                <a:cubicBezTo>
                                  <a:pt x="367" y="1137"/>
                                  <a:pt x="363" y="1133"/>
                                  <a:pt x="361" y="1129"/>
                                </a:cubicBezTo>
                                <a:cubicBezTo>
                                  <a:pt x="358" y="1125"/>
                                  <a:pt x="356" y="1122"/>
                                  <a:pt x="355" y="1119"/>
                                </a:cubicBezTo>
                                <a:cubicBezTo>
                                  <a:pt x="354" y="1117"/>
                                  <a:pt x="353" y="1114"/>
                                  <a:pt x="353" y="1112"/>
                                </a:cubicBezTo>
                                <a:cubicBezTo>
                                  <a:pt x="354" y="1111"/>
                                  <a:pt x="355" y="1109"/>
                                  <a:pt x="356" y="1107"/>
                                </a:cubicBezTo>
                                <a:lnTo>
                                  <a:pt x="517" y="947"/>
                                </a:lnTo>
                                <a:cubicBezTo>
                                  <a:pt x="518" y="945"/>
                                  <a:pt x="520" y="945"/>
                                  <a:pt x="522" y="944"/>
                                </a:cubicBezTo>
                                <a:cubicBezTo>
                                  <a:pt x="524" y="944"/>
                                  <a:pt x="526" y="944"/>
                                  <a:pt x="529" y="946"/>
                                </a:cubicBezTo>
                                <a:cubicBezTo>
                                  <a:pt x="531" y="947"/>
                                  <a:pt x="535" y="949"/>
                                  <a:pt x="538" y="952"/>
                                </a:cubicBezTo>
                                <a:cubicBezTo>
                                  <a:pt x="542" y="955"/>
                                  <a:pt x="546" y="959"/>
                                  <a:pt x="551" y="963"/>
                                </a:cubicBezTo>
                                <a:close/>
                                <a:moveTo>
                                  <a:pt x="942" y="947"/>
                                </a:moveTo>
                                <a:cubicBezTo>
                                  <a:pt x="944" y="949"/>
                                  <a:pt x="945" y="952"/>
                                  <a:pt x="945" y="955"/>
                                </a:cubicBezTo>
                                <a:cubicBezTo>
                                  <a:pt x="944" y="957"/>
                                  <a:pt x="943" y="961"/>
                                  <a:pt x="940" y="965"/>
                                </a:cubicBezTo>
                                <a:cubicBezTo>
                                  <a:pt x="937" y="968"/>
                                  <a:pt x="933" y="973"/>
                                  <a:pt x="926" y="980"/>
                                </a:cubicBezTo>
                                <a:cubicBezTo>
                                  <a:pt x="919" y="987"/>
                                  <a:pt x="914" y="992"/>
                                  <a:pt x="911" y="994"/>
                                </a:cubicBezTo>
                                <a:cubicBezTo>
                                  <a:pt x="907" y="997"/>
                                  <a:pt x="904" y="998"/>
                                  <a:pt x="901" y="998"/>
                                </a:cubicBezTo>
                                <a:cubicBezTo>
                                  <a:pt x="899" y="998"/>
                                  <a:pt x="896" y="997"/>
                                  <a:pt x="894" y="995"/>
                                </a:cubicBezTo>
                                <a:lnTo>
                                  <a:pt x="878" y="979"/>
                                </a:lnTo>
                                <a:cubicBezTo>
                                  <a:pt x="879" y="996"/>
                                  <a:pt x="876" y="1013"/>
                                  <a:pt x="870" y="1029"/>
                                </a:cubicBezTo>
                                <a:cubicBezTo>
                                  <a:pt x="865" y="1044"/>
                                  <a:pt x="855" y="1059"/>
                                  <a:pt x="842" y="1072"/>
                                </a:cubicBezTo>
                                <a:cubicBezTo>
                                  <a:pt x="831" y="1083"/>
                                  <a:pt x="820" y="1091"/>
                                  <a:pt x="808" y="1098"/>
                                </a:cubicBezTo>
                                <a:cubicBezTo>
                                  <a:pt x="796" y="1104"/>
                                  <a:pt x="784" y="1108"/>
                                  <a:pt x="772" y="1109"/>
                                </a:cubicBezTo>
                                <a:cubicBezTo>
                                  <a:pt x="759" y="1110"/>
                                  <a:pt x="747" y="1108"/>
                                  <a:pt x="735" y="1103"/>
                                </a:cubicBezTo>
                                <a:cubicBezTo>
                                  <a:pt x="723" y="1099"/>
                                  <a:pt x="712" y="1091"/>
                                  <a:pt x="701" y="1080"/>
                                </a:cubicBezTo>
                                <a:cubicBezTo>
                                  <a:pt x="689" y="1068"/>
                                  <a:pt x="681" y="1055"/>
                                  <a:pt x="677" y="1042"/>
                                </a:cubicBezTo>
                                <a:cubicBezTo>
                                  <a:pt x="673" y="1029"/>
                                  <a:pt x="672" y="1014"/>
                                  <a:pt x="676" y="999"/>
                                </a:cubicBezTo>
                                <a:cubicBezTo>
                                  <a:pt x="679" y="984"/>
                                  <a:pt x="687" y="969"/>
                                  <a:pt x="698" y="952"/>
                                </a:cubicBezTo>
                                <a:cubicBezTo>
                                  <a:pt x="709" y="936"/>
                                  <a:pt x="723" y="918"/>
                                  <a:pt x="742" y="900"/>
                                </a:cubicBezTo>
                                <a:lnTo>
                                  <a:pt x="761" y="880"/>
                                </a:lnTo>
                                <a:lnTo>
                                  <a:pt x="749" y="868"/>
                                </a:lnTo>
                                <a:cubicBezTo>
                                  <a:pt x="743" y="861"/>
                                  <a:pt x="736" y="856"/>
                                  <a:pt x="730" y="853"/>
                                </a:cubicBezTo>
                                <a:cubicBezTo>
                                  <a:pt x="724" y="849"/>
                                  <a:pt x="718" y="847"/>
                                  <a:pt x="712" y="847"/>
                                </a:cubicBezTo>
                                <a:cubicBezTo>
                                  <a:pt x="706" y="847"/>
                                  <a:pt x="699" y="849"/>
                                  <a:pt x="693" y="852"/>
                                </a:cubicBezTo>
                                <a:cubicBezTo>
                                  <a:pt x="686" y="856"/>
                                  <a:pt x="679" y="861"/>
                                  <a:pt x="672" y="868"/>
                                </a:cubicBezTo>
                                <a:cubicBezTo>
                                  <a:pt x="662" y="878"/>
                                  <a:pt x="655" y="888"/>
                                  <a:pt x="650" y="897"/>
                                </a:cubicBezTo>
                                <a:cubicBezTo>
                                  <a:pt x="644" y="907"/>
                                  <a:pt x="640" y="916"/>
                                  <a:pt x="637" y="924"/>
                                </a:cubicBezTo>
                                <a:cubicBezTo>
                                  <a:pt x="633" y="933"/>
                                  <a:pt x="631" y="940"/>
                                  <a:pt x="629" y="946"/>
                                </a:cubicBezTo>
                                <a:cubicBezTo>
                                  <a:pt x="627" y="952"/>
                                  <a:pt x="625" y="956"/>
                                  <a:pt x="623" y="959"/>
                                </a:cubicBezTo>
                                <a:cubicBezTo>
                                  <a:pt x="621" y="960"/>
                                  <a:pt x="619" y="961"/>
                                  <a:pt x="617" y="962"/>
                                </a:cubicBezTo>
                                <a:cubicBezTo>
                                  <a:pt x="614" y="962"/>
                                  <a:pt x="612" y="961"/>
                                  <a:pt x="609" y="960"/>
                                </a:cubicBezTo>
                                <a:cubicBezTo>
                                  <a:pt x="606" y="959"/>
                                  <a:pt x="603" y="957"/>
                                  <a:pt x="600" y="955"/>
                                </a:cubicBezTo>
                                <a:cubicBezTo>
                                  <a:pt x="596" y="952"/>
                                  <a:pt x="593" y="949"/>
                                  <a:pt x="589" y="946"/>
                                </a:cubicBezTo>
                                <a:cubicBezTo>
                                  <a:pt x="585" y="941"/>
                                  <a:pt x="581" y="937"/>
                                  <a:pt x="579" y="934"/>
                                </a:cubicBezTo>
                                <a:cubicBezTo>
                                  <a:pt x="577" y="930"/>
                                  <a:pt x="576" y="926"/>
                                  <a:pt x="576" y="922"/>
                                </a:cubicBezTo>
                                <a:cubicBezTo>
                                  <a:pt x="576" y="917"/>
                                  <a:pt x="577" y="911"/>
                                  <a:pt x="580" y="903"/>
                                </a:cubicBezTo>
                                <a:cubicBezTo>
                                  <a:pt x="583" y="895"/>
                                  <a:pt x="586" y="886"/>
                                  <a:pt x="591" y="877"/>
                                </a:cubicBezTo>
                                <a:cubicBezTo>
                                  <a:pt x="596" y="867"/>
                                  <a:pt x="602" y="858"/>
                                  <a:pt x="609" y="848"/>
                                </a:cubicBezTo>
                                <a:cubicBezTo>
                                  <a:pt x="616" y="838"/>
                                  <a:pt x="624" y="828"/>
                                  <a:pt x="633" y="819"/>
                                </a:cubicBezTo>
                                <a:cubicBezTo>
                                  <a:pt x="649" y="803"/>
                                  <a:pt x="665" y="791"/>
                                  <a:pt x="679" y="783"/>
                                </a:cubicBezTo>
                                <a:cubicBezTo>
                                  <a:pt x="694" y="775"/>
                                  <a:pt x="708" y="770"/>
                                  <a:pt x="722" y="769"/>
                                </a:cubicBezTo>
                                <a:cubicBezTo>
                                  <a:pt x="736" y="768"/>
                                  <a:pt x="749" y="771"/>
                                  <a:pt x="763" y="778"/>
                                </a:cubicBezTo>
                                <a:cubicBezTo>
                                  <a:pt x="776" y="785"/>
                                  <a:pt x="790" y="796"/>
                                  <a:pt x="804" y="810"/>
                                </a:cubicBezTo>
                                <a:lnTo>
                                  <a:pt x="942" y="947"/>
                                </a:lnTo>
                                <a:close/>
                                <a:moveTo>
                                  <a:pt x="798" y="916"/>
                                </a:moveTo>
                                <a:lnTo>
                                  <a:pt x="776" y="938"/>
                                </a:lnTo>
                                <a:cubicBezTo>
                                  <a:pt x="766" y="948"/>
                                  <a:pt x="759" y="956"/>
                                  <a:pt x="754" y="964"/>
                                </a:cubicBezTo>
                                <a:cubicBezTo>
                                  <a:pt x="749" y="972"/>
                                  <a:pt x="745" y="980"/>
                                  <a:pt x="744" y="987"/>
                                </a:cubicBezTo>
                                <a:cubicBezTo>
                                  <a:pt x="743" y="993"/>
                                  <a:pt x="743" y="1000"/>
                                  <a:pt x="745" y="1006"/>
                                </a:cubicBezTo>
                                <a:cubicBezTo>
                                  <a:pt x="747" y="1011"/>
                                  <a:pt x="750" y="1017"/>
                                  <a:pt x="756" y="1022"/>
                                </a:cubicBezTo>
                                <a:cubicBezTo>
                                  <a:pt x="764" y="1030"/>
                                  <a:pt x="774" y="1034"/>
                                  <a:pt x="784" y="1034"/>
                                </a:cubicBezTo>
                                <a:cubicBezTo>
                                  <a:pt x="794" y="1033"/>
                                  <a:pt x="804" y="1028"/>
                                  <a:pt x="814" y="1019"/>
                                </a:cubicBezTo>
                                <a:cubicBezTo>
                                  <a:pt x="822" y="1011"/>
                                  <a:pt x="827" y="1001"/>
                                  <a:pt x="830" y="990"/>
                                </a:cubicBezTo>
                                <a:cubicBezTo>
                                  <a:pt x="833" y="979"/>
                                  <a:pt x="833" y="966"/>
                                  <a:pt x="833" y="951"/>
                                </a:cubicBezTo>
                                <a:lnTo>
                                  <a:pt x="798" y="916"/>
                                </a:lnTo>
                                <a:close/>
                                <a:moveTo>
                                  <a:pt x="1188" y="700"/>
                                </a:moveTo>
                                <a:cubicBezTo>
                                  <a:pt x="1190" y="701"/>
                                  <a:pt x="1190" y="703"/>
                                  <a:pt x="1191" y="705"/>
                                </a:cubicBezTo>
                                <a:cubicBezTo>
                                  <a:pt x="1191" y="707"/>
                                  <a:pt x="1190" y="710"/>
                                  <a:pt x="1189" y="713"/>
                                </a:cubicBezTo>
                                <a:cubicBezTo>
                                  <a:pt x="1188" y="716"/>
                                  <a:pt x="1185" y="719"/>
                                  <a:pt x="1182" y="723"/>
                                </a:cubicBezTo>
                                <a:cubicBezTo>
                                  <a:pt x="1179" y="727"/>
                                  <a:pt x="1174" y="732"/>
                                  <a:pt x="1169" y="738"/>
                                </a:cubicBezTo>
                                <a:cubicBezTo>
                                  <a:pt x="1163" y="743"/>
                                  <a:pt x="1158" y="748"/>
                                  <a:pt x="1154" y="751"/>
                                </a:cubicBezTo>
                                <a:cubicBezTo>
                                  <a:pt x="1150" y="755"/>
                                  <a:pt x="1146" y="757"/>
                                  <a:pt x="1143" y="758"/>
                                </a:cubicBezTo>
                                <a:cubicBezTo>
                                  <a:pt x="1140" y="760"/>
                                  <a:pt x="1138" y="760"/>
                                  <a:pt x="1136" y="760"/>
                                </a:cubicBezTo>
                                <a:cubicBezTo>
                                  <a:pt x="1134" y="760"/>
                                  <a:pt x="1132" y="759"/>
                                  <a:pt x="1131" y="757"/>
                                </a:cubicBezTo>
                                <a:lnTo>
                                  <a:pt x="965" y="592"/>
                                </a:lnTo>
                                <a:lnTo>
                                  <a:pt x="924" y="634"/>
                                </a:lnTo>
                                <a:cubicBezTo>
                                  <a:pt x="945" y="660"/>
                                  <a:pt x="963" y="684"/>
                                  <a:pt x="978" y="706"/>
                                </a:cubicBezTo>
                                <a:cubicBezTo>
                                  <a:pt x="992" y="727"/>
                                  <a:pt x="1004" y="747"/>
                                  <a:pt x="1012" y="765"/>
                                </a:cubicBezTo>
                                <a:cubicBezTo>
                                  <a:pt x="1021" y="783"/>
                                  <a:pt x="1026" y="799"/>
                                  <a:pt x="1029" y="814"/>
                                </a:cubicBezTo>
                                <a:cubicBezTo>
                                  <a:pt x="1032" y="828"/>
                                  <a:pt x="1033" y="841"/>
                                  <a:pt x="1031" y="853"/>
                                </a:cubicBezTo>
                                <a:cubicBezTo>
                                  <a:pt x="1029" y="865"/>
                                  <a:pt x="1025" y="876"/>
                                  <a:pt x="1019" y="886"/>
                                </a:cubicBezTo>
                                <a:cubicBezTo>
                                  <a:pt x="1013" y="896"/>
                                  <a:pt x="1006" y="906"/>
                                  <a:pt x="997" y="915"/>
                                </a:cubicBezTo>
                                <a:cubicBezTo>
                                  <a:pt x="995" y="917"/>
                                  <a:pt x="993" y="918"/>
                                  <a:pt x="991" y="919"/>
                                </a:cubicBezTo>
                                <a:cubicBezTo>
                                  <a:pt x="989" y="920"/>
                                  <a:pt x="987" y="920"/>
                                  <a:pt x="984" y="919"/>
                                </a:cubicBezTo>
                                <a:cubicBezTo>
                                  <a:pt x="982" y="918"/>
                                  <a:pt x="979" y="916"/>
                                  <a:pt x="975" y="913"/>
                                </a:cubicBezTo>
                                <a:cubicBezTo>
                                  <a:pt x="971" y="910"/>
                                  <a:pt x="967" y="905"/>
                                  <a:pt x="961" y="900"/>
                                </a:cubicBezTo>
                                <a:cubicBezTo>
                                  <a:pt x="955" y="894"/>
                                  <a:pt x="951" y="889"/>
                                  <a:pt x="948" y="886"/>
                                </a:cubicBezTo>
                                <a:cubicBezTo>
                                  <a:pt x="944" y="882"/>
                                  <a:pt x="942" y="879"/>
                                  <a:pt x="941" y="876"/>
                                </a:cubicBezTo>
                                <a:cubicBezTo>
                                  <a:pt x="940" y="874"/>
                                  <a:pt x="939" y="872"/>
                                  <a:pt x="940" y="870"/>
                                </a:cubicBezTo>
                                <a:cubicBezTo>
                                  <a:pt x="940" y="868"/>
                                  <a:pt x="941" y="867"/>
                                  <a:pt x="943" y="865"/>
                                </a:cubicBezTo>
                                <a:cubicBezTo>
                                  <a:pt x="947" y="861"/>
                                  <a:pt x="950" y="856"/>
                                  <a:pt x="952" y="850"/>
                                </a:cubicBezTo>
                                <a:cubicBezTo>
                                  <a:pt x="954" y="845"/>
                                  <a:pt x="955" y="838"/>
                                  <a:pt x="954" y="830"/>
                                </a:cubicBezTo>
                                <a:cubicBezTo>
                                  <a:pt x="953" y="822"/>
                                  <a:pt x="950" y="813"/>
                                  <a:pt x="946" y="802"/>
                                </a:cubicBezTo>
                                <a:cubicBezTo>
                                  <a:pt x="941" y="792"/>
                                  <a:pt x="935" y="780"/>
                                  <a:pt x="926" y="766"/>
                                </a:cubicBezTo>
                                <a:cubicBezTo>
                                  <a:pt x="917" y="752"/>
                                  <a:pt x="906" y="736"/>
                                  <a:pt x="893" y="718"/>
                                </a:cubicBezTo>
                                <a:cubicBezTo>
                                  <a:pt x="880" y="700"/>
                                  <a:pt x="864" y="679"/>
                                  <a:pt x="845" y="656"/>
                                </a:cubicBezTo>
                                <a:cubicBezTo>
                                  <a:pt x="839" y="650"/>
                                  <a:pt x="836" y="644"/>
                                  <a:pt x="835" y="638"/>
                                </a:cubicBezTo>
                                <a:cubicBezTo>
                                  <a:pt x="834" y="633"/>
                                  <a:pt x="837" y="628"/>
                                  <a:pt x="842" y="622"/>
                                </a:cubicBezTo>
                                <a:lnTo>
                                  <a:pt x="960" y="504"/>
                                </a:lnTo>
                                <a:cubicBezTo>
                                  <a:pt x="966" y="498"/>
                                  <a:pt x="971" y="496"/>
                                  <a:pt x="977" y="496"/>
                                </a:cubicBezTo>
                                <a:cubicBezTo>
                                  <a:pt x="983" y="497"/>
                                  <a:pt x="989" y="500"/>
                                  <a:pt x="995" y="507"/>
                                </a:cubicBezTo>
                                <a:lnTo>
                                  <a:pt x="1188" y="700"/>
                                </a:lnTo>
                                <a:close/>
                                <a:moveTo>
                                  <a:pt x="1452" y="437"/>
                                </a:moveTo>
                                <a:cubicBezTo>
                                  <a:pt x="1454" y="439"/>
                                  <a:pt x="1455" y="440"/>
                                  <a:pt x="1455" y="442"/>
                                </a:cubicBezTo>
                                <a:cubicBezTo>
                                  <a:pt x="1455" y="444"/>
                                  <a:pt x="1454" y="447"/>
                                  <a:pt x="1453" y="449"/>
                                </a:cubicBezTo>
                                <a:cubicBezTo>
                                  <a:pt x="1451" y="452"/>
                                  <a:pt x="1449" y="456"/>
                                  <a:pt x="1446" y="460"/>
                                </a:cubicBezTo>
                                <a:cubicBezTo>
                                  <a:pt x="1443" y="463"/>
                                  <a:pt x="1438" y="468"/>
                                  <a:pt x="1433" y="474"/>
                                </a:cubicBezTo>
                                <a:cubicBezTo>
                                  <a:pt x="1427" y="479"/>
                                  <a:pt x="1422" y="484"/>
                                  <a:pt x="1418" y="487"/>
                                </a:cubicBezTo>
                                <a:cubicBezTo>
                                  <a:pt x="1414" y="490"/>
                                  <a:pt x="1411" y="493"/>
                                  <a:pt x="1408" y="495"/>
                                </a:cubicBezTo>
                                <a:cubicBezTo>
                                  <a:pt x="1405" y="496"/>
                                  <a:pt x="1402" y="497"/>
                                  <a:pt x="1400" y="497"/>
                                </a:cubicBezTo>
                                <a:cubicBezTo>
                                  <a:pt x="1398" y="497"/>
                                  <a:pt x="1396" y="496"/>
                                  <a:pt x="1395" y="495"/>
                                </a:cubicBezTo>
                                <a:lnTo>
                                  <a:pt x="1303" y="403"/>
                                </a:lnTo>
                                <a:cubicBezTo>
                                  <a:pt x="1297" y="397"/>
                                  <a:pt x="1290" y="390"/>
                                  <a:pt x="1284" y="383"/>
                                </a:cubicBezTo>
                                <a:cubicBezTo>
                                  <a:pt x="1277" y="376"/>
                                  <a:pt x="1271" y="368"/>
                                  <a:pt x="1265" y="361"/>
                                </a:cubicBezTo>
                                <a:cubicBezTo>
                                  <a:pt x="1268" y="371"/>
                                  <a:pt x="1271" y="381"/>
                                  <a:pt x="1272" y="392"/>
                                </a:cubicBezTo>
                                <a:cubicBezTo>
                                  <a:pt x="1274" y="402"/>
                                  <a:pt x="1276" y="413"/>
                                  <a:pt x="1278" y="423"/>
                                </a:cubicBezTo>
                                <a:lnTo>
                                  <a:pt x="1303" y="586"/>
                                </a:lnTo>
                                <a:cubicBezTo>
                                  <a:pt x="1303" y="589"/>
                                  <a:pt x="1303" y="592"/>
                                  <a:pt x="1303" y="594"/>
                                </a:cubicBezTo>
                                <a:cubicBezTo>
                                  <a:pt x="1303" y="597"/>
                                  <a:pt x="1302" y="599"/>
                                  <a:pt x="1301" y="602"/>
                                </a:cubicBezTo>
                                <a:cubicBezTo>
                                  <a:pt x="1300" y="604"/>
                                  <a:pt x="1298" y="607"/>
                                  <a:pt x="1295" y="610"/>
                                </a:cubicBezTo>
                                <a:cubicBezTo>
                                  <a:pt x="1292" y="613"/>
                                  <a:pt x="1289" y="617"/>
                                  <a:pt x="1284" y="622"/>
                                </a:cubicBezTo>
                                <a:cubicBezTo>
                                  <a:pt x="1279" y="627"/>
                                  <a:pt x="1274" y="632"/>
                                  <a:pt x="1270" y="635"/>
                                </a:cubicBezTo>
                                <a:cubicBezTo>
                                  <a:pt x="1267" y="638"/>
                                  <a:pt x="1263" y="640"/>
                                  <a:pt x="1261" y="642"/>
                                </a:cubicBezTo>
                                <a:cubicBezTo>
                                  <a:pt x="1258" y="643"/>
                                  <a:pt x="1256" y="644"/>
                                  <a:pt x="1254" y="643"/>
                                </a:cubicBezTo>
                                <a:cubicBezTo>
                                  <a:pt x="1252" y="643"/>
                                  <a:pt x="1250" y="642"/>
                                  <a:pt x="1248" y="641"/>
                                </a:cubicBezTo>
                                <a:lnTo>
                                  <a:pt x="1043" y="435"/>
                                </a:lnTo>
                                <a:cubicBezTo>
                                  <a:pt x="1042" y="434"/>
                                  <a:pt x="1041" y="432"/>
                                  <a:pt x="1041" y="430"/>
                                </a:cubicBezTo>
                                <a:cubicBezTo>
                                  <a:pt x="1040" y="428"/>
                                  <a:pt x="1041" y="426"/>
                                  <a:pt x="1042" y="423"/>
                                </a:cubicBezTo>
                                <a:cubicBezTo>
                                  <a:pt x="1044" y="420"/>
                                  <a:pt x="1046" y="416"/>
                                  <a:pt x="1049" y="412"/>
                                </a:cubicBezTo>
                                <a:cubicBezTo>
                                  <a:pt x="1053" y="408"/>
                                  <a:pt x="1057" y="404"/>
                                  <a:pt x="1062" y="398"/>
                                </a:cubicBezTo>
                                <a:cubicBezTo>
                                  <a:pt x="1073" y="387"/>
                                  <a:pt x="1082" y="380"/>
                                  <a:pt x="1088" y="378"/>
                                </a:cubicBezTo>
                                <a:cubicBezTo>
                                  <a:pt x="1094" y="375"/>
                                  <a:pt x="1098" y="375"/>
                                  <a:pt x="1101" y="378"/>
                                </a:cubicBezTo>
                                <a:lnTo>
                                  <a:pt x="1192" y="468"/>
                                </a:lnTo>
                                <a:cubicBezTo>
                                  <a:pt x="1198" y="475"/>
                                  <a:pt x="1204" y="481"/>
                                  <a:pt x="1210" y="489"/>
                                </a:cubicBezTo>
                                <a:cubicBezTo>
                                  <a:pt x="1217" y="496"/>
                                  <a:pt x="1223" y="503"/>
                                  <a:pt x="1228" y="510"/>
                                </a:cubicBezTo>
                                <a:cubicBezTo>
                                  <a:pt x="1226" y="500"/>
                                  <a:pt x="1223" y="490"/>
                                  <a:pt x="1221" y="480"/>
                                </a:cubicBezTo>
                                <a:cubicBezTo>
                                  <a:pt x="1219" y="471"/>
                                  <a:pt x="1217" y="461"/>
                                  <a:pt x="1216" y="451"/>
                                </a:cubicBezTo>
                                <a:lnTo>
                                  <a:pt x="1191" y="287"/>
                                </a:lnTo>
                                <a:cubicBezTo>
                                  <a:pt x="1191" y="284"/>
                                  <a:pt x="1191" y="281"/>
                                  <a:pt x="1191" y="279"/>
                                </a:cubicBezTo>
                                <a:cubicBezTo>
                                  <a:pt x="1191" y="276"/>
                                  <a:pt x="1192" y="274"/>
                                  <a:pt x="1193" y="271"/>
                                </a:cubicBezTo>
                                <a:cubicBezTo>
                                  <a:pt x="1195" y="268"/>
                                  <a:pt x="1197" y="265"/>
                                  <a:pt x="1200" y="262"/>
                                </a:cubicBezTo>
                                <a:cubicBezTo>
                                  <a:pt x="1202" y="259"/>
                                  <a:pt x="1206" y="255"/>
                                  <a:pt x="1211" y="250"/>
                                </a:cubicBezTo>
                                <a:cubicBezTo>
                                  <a:pt x="1216" y="245"/>
                                  <a:pt x="1221" y="240"/>
                                  <a:pt x="1224" y="237"/>
                                </a:cubicBezTo>
                                <a:cubicBezTo>
                                  <a:pt x="1228" y="234"/>
                                  <a:pt x="1232" y="232"/>
                                  <a:pt x="1234" y="230"/>
                                </a:cubicBezTo>
                                <a:cubicBezTo>
                                  <a:pt x="1237" y="229"/>
                                  <a:pt x="1240" y="229"/>
                                  <a:pt x="1242" y="229"/>
                                </a:cubicBezTo>
                                <a:cubicBezTo>
                                  <a:pt x="1244" y="229"/>
                                  <a:pt x="1245" y="230"/>
                                  <a:pt x="1247" y="232"/>
                                </a:cubicBezTo>
                                <a:lnTo>
                                  <a:pt x="1452" y="437"/>
                                </a:lnTo>
                                <a:close/>
                                <a:moveTo>
                                  <a:pt x="1684" y="204"/>
                                </a:moveTo>
                                <a:cubicBezTo>
                                  <a:pt x="1686" y="206"/>
                                  <a:pt x="1687" y="207"/>
                                  <a:pt x="1687" y="209"/>
                                </a:cubicBezTo>
                                <a:cubicBezTo>
                                  <a:pt x="1688" y="211"/>
                                  <a:pt x="1687" y="213"/>
                                  <a:pt x="1686" y="216"/>
                                </a:cubicBezTo>
                                <a:cubicBezTo>
                                  <a:pt x="1685" y="219"/>
                                  <a:pt x="1682" y="223"/>
                                  <a:pt x="1679" y="227"/>
                                </a:cubicBezTo>
                                <a:cubicBezTo>
                                  <a:pt x="1675" y="231"/>
                                  <a:pt x="1671" y="236"/>
                                  <a:pt x="1664" y="242"/>
                                </a:cubicBezTo>
                                <a:cubicBezTo>
                                  <a:pt x="1659" y="247"/>
                                  <a:pt x="1654" y="252"/>
                                  <a:pt x="1650" y="255"/>
                                </a:cubicBezTo>
                                <a:cubicBezTo>
                                  <a:pt x="1646" y="258"/>
                                  <a:pt x="1643" y="261"/>
                                  <a:pt x="1640" y="262"/>
                                </a:cubicBezTo>
                                <a:cubicBezTo>
                                  <a:pt x="1637" y="264"/>
                                  <a:pt x="1634" y="264"/>
                                  <a:pt x="1632" y="264"/>
                                </a:cubicBezTo>
                                <a:cubicBezTo>
                                  <a:pt x="1630" y="264"/>
                                  <a:pt x="1628" y="263"/>
                                  <a:pt x="1627" y="261"/>
                                </a:cubicBezTo>
                                <a:lnTo>
                                  <a:pt x="1550" y="184"/>
                                </a:lnTo>
                                <a:lnTo>
                                  <a:pt x="1534" y="199"/>
                                </a:lnTo>
                                <a:cubicBezTo>
                                  <a:pt x="1527" y="206"/>
                                  <a:pt x="1522" y="212"/>
                                  <a:pt x="1520" y="218"/>
                                </a:cubicBezTo>
                                <a:cubicBezTo>
                                  <a:pt x="1517" y="223"/>
                                  <a:pt x="1515" y="229"/>
                                  <a:pt x="1515" y="236"/>
                                </a:cubicBezTo>
                                <a:cubicBezTo>
                                  <a:pt x="1515" y="242"/>
                                  <a:pt x="1516" y="250"/>
                                  <a:pt x="1518" y="258"/>
                                </a:cubicBezTo>
                                <a:cubicBezTo>
                                  <a:pt x="1520" y="266"/>
                                  <a:pt x="1524" y="275"/>
                                  <a:pt x="1528" y="286"/>
                                </a:cubicBezTo>
                                <a:lnTo>
                                  <a:pt x="1550" y="334"/>
                                </a:lnTo>
                                <a:cubicBezTo>
                                  <a:pt x="1551" y="337"/>
                                  <a:pt x="1552" y="340"/>
                                  <a:pt x="1552" y="343"/>
                                </a:cubicBezTo>
                                <a:cubicBezTo>
                                  <a:pt x="1552" y="346"/>
                                  <a:pt x="1552" y="349"/>
                                  <a:pt x="1550" y="352"/>
                                </a:cubicBezTo>
                                <a:cubicBezTo>
                                  <a:pt x="1548" y="355"/>
                                  <a:pt x="1545" y="359"/>
                                  <a:pt x="1542" y="364"/>
                                </a:cubicBezTo>
                                <a:cubicBezTo>
                                  <a:pt x="1538" y="368"/>
                                  <a:pt x="1533" y="373"/>
                                  <a:pt x="1527" y="379"/>
                                </a:cubicBezTo>
                                <a:cubicBezTo>
                                  <a:pt x="1522" y="384"/>
                                  <a:pt x="1517" y="389"/>
                                  <a:pt x="1513" y="392"/>
                                </a:cubicBezTo>
                                <a:cubicBezTo>
                                  <a:pt x="1509" y="396"/>
                                  <a:pt x="1506" y="399"/>
                                  <a:pt x="1503" y="400"/>
                                </a:cubicBezTo>
                                <a:cubicBezTo>
                                  <a:pt x="1501" y="402"/>
                                  <a:pt x="1498" y="403"/>
                                  <a:pt x="1496" y="403"/>
                                </a:cubicBezTo>
                                <a:cubicBezTo>
                                  <a:pt x="1495" y="403"/>
                                  <a:pt x="1493" y="403"/>
                                  <a:pt x="1491" y="401"/>
                                </a:cubicBezTo>
                                <a:cubicBezTo>
                                  <a:pt x="1489" y="399"/>
                                  <a:pt x="1488" y="396"/>
                                  <a:pt x="1486" y="392"/>
                                </a:cubicBezTo>
                                <a:cubicBezTo>
                                  <a:pt x="1484" y="388"/>
                                  <a:pt x="1481" y="380"/>
                                  <a:pt x="1477" y="370"/>
                                </a:cubicBezTo>
                                <a:lnTo>
                                  <a:pt x="1459" y="324"/>
                                </a:lnTo>
                                <a:cubicBezTo>
                                  <a:pt x="1453" y="310"/>
                                  <a:pt x="1450" y="297"/>
                                  <a:pt x="1450" y="285"/>
                                </a:cubicBezTo>
                                <a:cubicBezTo>
                                  <a:pt x="1449" y="272"/>
                                  <a:pt x="1451" y="261"/>
                                  <a:pt x="1456" y="250"/>
                                </a:cubicBezTo>
                                <a:cubicBezTo>
                                  <a:pt x="1438" y="261"/>
                                  <a:pt x="1420" y="266"/>
                                  <a:pt x="1403" y="265"/>
                                </a:cubicBezTo>
                                <a:cubicBezTo>
                                  <a:pt x="1386" y="265"/>
                                  <a:pt x="1370" y="257"/>
                                  <a:pt x="1355" y="242"/>
                                </a:cubicBezTo>
                                <a:cubicBezTo>
                                  <a:pt x="1344" y="231"/>
                                  <a:pt x="1336" y="220"/>
                                  <a:pt x="1332" y="207"/>
                                </a:cubicBezTo>
                                <a:cubicBezTo>
                                  <a:pt x="1328" y="194"/>
                                  <a:pt x="1327" y="180"/>
                                  <a:pt x="1330" y="165"/>
                                </a:cubicBezTo>
                                <a:cubicBezTo>
                                  <a:pt x="1332" y="151"/>
                                  <a:pt x="1339" y="135"/>
                                  <a:pt x="1348" y="119"/>
                                </a:cubicBezTo>
                                <a:cubicBezTo>
                                  <a:pt x="1358" y="103"/>
                                  <a:pt x="1371" y="87"/>
                                  <a:pt x="1388" y="70"/>
                                </a:cubicBezTo>
                                <a:cubicBezTo>
                                  <a:pt x="1393" y="65"/>
                                  <a:pt x="1398" y="60"/>
                                  <a:pt x="1404" y="54"/>
                                </a:cubicBezTo>
                                <a:cubicBezTo>
                                  <a:pt x="1410" y="49"/>
                                  <a:pt x="1416" y="43"/>
                                  <a:pt x="1422" y="37"/>
                                </a:cubicBezTo>
                                <a:cubicBezTo>
                                  <a:pt x="1428" y="32"/>
                                  <a:pt x="1435" y="26"/>
                                  <a:pt x="1441" y="21"/>
                                </a:cubicBezTo>
                                <a:cubicBezTo>
                                  <a:pt x="1447" y="16"/>
                                  <a:pt x="1452" y="11"/>
                                  <a:pt x="1457" y="7"/>
                                </a:cubicBezTo>
                                <a:cubicBezTo>
                                  <a:pt x="1462" y="2"/>
                                  <a:pt x="1468" y="0"/>
                                  <a:pt x="1474" y="1"/>
                                </a:cubicBezTo>
                                <a:cubicBezTo>
                                  <a:pt x="1479" y="2"/>
                                  <a:pt x="1484" y="5"/>
                                  <a:pt x="1489" y="10"/>
                                </a:cubicBezTo>
                                <a:lnTo>
                                  <a:pt x="1684" y="204"/>
                                </a:lnTo>
                                <a:close/>
                                <a:moveTo>
                                  <a:pt x="1453" y="88"/>
                                </a:moveTo>
                                <a:cubicBezTo>
                                  <a:pt x="1448" y="91"/>
                                  <a:pt x="1443" y="95"/>
                                  <a:pt x="1438" y="99"/>
                                </a:cubicBezTo>
                                <a:cubicBezTo>
                                  <a:pt x="1433" y="104"/>
                                  <a:pt x="1429" y="108"/>
                                  <a:pt x="1425" y="112"/>
                                </a:cubicBezTo>
                                <a:cubicBezTo>
                                  <a:pt x="1417" y="120"/>
                                  <a:pt x="1411" y="127"/>
                                  <a:pt x="1407" y="134"/>
                                </a:cubicBezTo>
                                <a:cubicBezTo>
                                  <a:pt x="1403" y="141"/>
                                  <a:pt x="1401" y="148"/>
                                  <a:pt x="1400" y="154"/>
                                </a:cubicBezTo>
                                <a:cubicBezTo>
                                  <a:pt x="1400" y="160"/>
                                  <a:pt x="1401" y="166"/>
                                  <a:pt x="1403" y="171"/>
                                </a:cubicBezTo>
                                <a:cubicBezTo>
                                  <a:pt x="1405" y="176"/>
                                  <a:pt x="1409" y="181"/>
                                  <a:pt x="1413" y="185"/>
                                </a:cubicBezTo>
                                <a:cubicBezTo>
                                  <a:pt x="1418" y="190"/>
                                  <a:pt x="1423" y="194"/>
                                  <a:pt x="1428" y="196"/>
                                </a:cubicBezTo>
                                <a:cubicBezTo>
                                  <a:pt x="1434" y="198"/>
                                  <a:pt x="1439" y="198"/>
                                  <a:pt x="1445" y="198"/>
                                </a:cubicBezTo>
                                <a:cubicBezTo>
                                  <a:pt x="1451" y="197"/>
                                  <a:pt x="1457" y="194"/>
                                  <a:pt x="1464" y="190"/>
                                </a:cubicBezTo>
                                <a:cubicBezTo>
                                  <a:pt x="1471" y="186"/>
                                  <a:pt x="1478" y="180"/>
                                  <a:pt x="1487" y="171"/>
                                </a:cubicBezTo>
                                <a:lnTo>
                                  <a:pt x="1512" y="146"/>
                                </a:lnTo>
                                <a:lnTo>
                                  <a:pt x="1453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1"/>
                        <wps:cNvSpPr>
                          <a:spLocks noEditPoints="1"/>
                        </wps:cNvSpPr>
                        <wps:spPr bwMode="auto">
                          <a:xfrm>
                            <a:off x="981075" y="1771015"/>
                            <a:ext cx="165100" cy="159385"/>
                          </a:xfrm>
                          <a:custGeom>
                            <a:avLst/>
                            <a:gdLst>
                              <a:gd name="T0" fmla="*/ 243 w 2033"/>
                              <a:gd name="T1" fmla="*/ 1798 h 1956"/>
                              <a:gd name="T2" fmla="*/ 302 w 2033"/>
                              <a:gd name="T3" fmla="*/ 1947 h 1956"/>
                              <a:gd name="T4" fmla="*/ 10 w 2033"/>
                              <a:gd name="T5" fmla="*/ 1645 h 1956"/>
                              <a:gd name="T6" fmla="*/ 245 w 2033"/>
                              <a:gd name="T7" fmla="*/ 1524 h 1956"/>
                              <a:gd name="T8" fmla="*/ 122 w 2033"/>
                              <a:gd name="T9" fmla="*/ 1626 h 1956"/>
                              <a:gd name="T10" fmla="*/ 242 w 2033"/>
                              <a:gd name="T11" fmla="*/ 1644 h 1956"/>
                              <a:gd name="T12" fmla="*/ 655 w 2033"/>
                              <a:gd name="T13" fmla="*/ 1758 h 1956"/>
                              <a:gd name="T14" fmla="*/ 571 w 2033"/>
                              <a:gd name="T15" fmla="*/ 1656 h 1956"/>
                              <a:gd name="T16" fmla="*/ 332 w 2033"/>
                              <a:gd name="T17" fmla="*/ 1474 h 1956"/>
                              <a:gd name="T18" fmla="*/ 453 w 2033"/>
                              <a:gd name="T19" fmla="*/ 1376 h 1956"/>
                              <a:gd name="T20" fmla="*/ 510 w 2033"/>
                              <a:gd name="T21" fmla="*/ 1317 h 1956"/>
                              <a:gd name="T22" fmla="*/ 1002 w 2033"/>
                              <a:gd name="T23" fmla="*/ 1248 h 1956"/>
                              <a:gd name="T24" fmla="*/ 827 w 2033"/>
                              <a:gd name="T25" fmla="*/ 1130 h 1956"/>
                              <a:gd name="T26" fmla="*/ 823 w 2033"/>
                              <a:gd name="T27" fmla="*/ 1153 h 1956"/>
                              <a:gd name="T28" fmla="*/ 891 w 2033"/>
                              <a:gd name="T29" fmla="*/ 1360 h 1956"/>
                              <a:gd name="T30" fmla="*/ 686 w 2033"/>
                              <a:gd name="T31" fmla="*/ 1290 h 1956"/>
                              <a:gd name="T32" fmla="*/ 663 w 2033"/>
                              <a:gd name="T33" fmla="*/ 1294 h 1956"/>
                              <a:gd name="T34" fmla="*/ 781 w 2033"/>
                              <a:gd name="T35" fmla="*/ 1469 h 1956"/>
                              <a:gd name="T36" fmla="*/ 561 w 2033"/>
                              <a:gd name="T37" fmla="*/ 1286 h 1956"/>
                              <a:gd name="T38" fmla="*/ 643 w 2033"/>
                              <a:gd name="T39" fmla="*/ 1196 h 1956"/>
                              <a:gd name="T40" fmla="*/ 829 w 2033"/>
                              <a:gd name="T41" fmla="*/ 1294 h 1956"/>
                              <a:gd name="T42" fmla="*/ 740 w 2033"/>
                              <a:gd name="T43" fmla="*/ 1128 h 1956"/>
                              <a:gd name="T44" fmla="*/ 799 w 2033"/>
                              <a:gd name="T45" fmla="*/ 1019 h 1956"/>
                              <a:gd name="T46" fmla="*/ 1109 w 2033"/>
                              <a:gd name="T47" fmla="*/ 847 h 1956"/>
                              <a:gd name="T48" fmla="*/ 1247 w 2033"/>
                              <a:gd name="T49" fmla="*/ 998 h 1956"/>
                              <a:gd name="T50" fmla="*/ 1118 w 2033"/>
                              <a:gd name="T51" fmla="*/ 1121 h 1956"/>
                              <a:gd name="T52" fmla="*/ 877 w 2033"/>
                              <a:gd name="T53" fmla="*/ 1005 h 1956"/>
                              <a:gd name="T54" fmla="*/ 969 w 2033"/>
                              <a:gd name="T55" fmla="*/ 866 h 1956"/>
                              <a:gd name="T56" fmla="*/ 1096 w 2033"/>
                              <a:gd name="T57" fmla="*/ 937 h 1956"/>
                              <a:gd name="T58" fmla="*/ 1191 w 2033"/>
                              <a:gd name="T59" fmla="*/ 961 h 1956"/>
                              <a:gd name="T60" fmla="*/ 1517 w 2033"/>
                              <a:gd name="T61" fmla="*/ 734 h 1956"/>
                              <a:gd name="T62" fmla="*/ 1316 w 2033"/>
                              <a:gd name="T63" fmla="*/ 756 h 1956"/>
                              <a:gd name="T64" fmla="*/ 1362 w 2033"/>
                              <a:gd name="T65" fmla="*/ 888 h 1956"/>
                              <a:gd name="T66" fmla="*/ 1133 w 2033"/>
                              <a:gd name="T67" fmla="*/ 676 h 1956"/>
                              <a:gd name="T68" fmla="*/ 1192 w 2033"/>
                              <a:gd name="T69" fmla="*/ 632 h 1956"/>
                              <a:gd name="T70" fmla="*/ 1281 w 2033"/>
                              <a:gd name="T71" fmla="*/ 525 h 1956"/>
                              <a:gd name="T72" fmla="*/ 1536 w 2033"/>
                              <a:gd name="T73" fmla="*/ 696 h 1956"/>
                              <a:gd name="T74" fmla="*/ 1763 w 2033"/>
                              <a:gd name="T75" fmla="*/ 486 h 1956"/>
                              <a:gd name="T76" fmla="*/ 1611 w 2033"/>
                              <a:gd name="T77" fmla="*/ 360 h 1956"/>
                              <a:gd name="T78" fmla="*/ 1640 w 2033"/>
                              <a:gd name="T79" fmla="*/ 610 h 1956"/>
                              <a:gd name="T80" fmla="*/ 1388 w 2033"/>
                              <a:gd name="T81" fmla="*/ 435 h 1956"/>
                              <a:gd name="T82" fmla="*/ 1446 w 2033"/>
                              <a:gd name="T83" fmla="*/ 377 h 1956"/>
                              <a:gd name="T84" fmla="*/ 1536 w 2033"/>
                              <a:gd name="T85" fmla="*/ 286 h 1956"/>
                              <a:gd name="T86" fmla="*/ 1579 w 2033"/>
                              <a:gd name="T87" fmla="*/ 229 h 1956"/>
                              <a:gd name="T88" fmla="*/ 2031 w 2033"/>
                              <a:gd name="T89" fmla="*/ 215 h 1956"/>
                              <a:gd name="T90" fmla="*/ 1972 w 2033"/>
                              <a:gd name="T91" fmla="*/ 260 h 1956"/>
                              <a:gd name="T92" fmla="*/ 1874 w 2033"/>
                              <a:gd name="T93" fmla="*/ 285 h 1956"/>
                              <a:gd name="T94" fmla="*/ 1858 w 2033"/>
                              <a:gd name="T95" fmla="*/ 392 h 1956"/>
                              <a:gd name="T96" fmla="*/ 1804 w 2033"/>
                              <a:gd name="T97" fmla="*/ 323 h 1956"/>
                              <a:gd name="T98" fmla="*/ 1675 w 2033"/>
                              <a:gd name="T99" fmla="*/ 164 h 1956"/>
                              <a:gd name="T100" fmla="*/ 1802 w 2033"/>
                              <a:gd name="T101" fmla="*/ 6 h 1956"/>
                              <a:gd name="T102" fmla="*/ 1770 w 2033"/>
                              <a:gd name="T103" fmla="*/ 111 h 1956"/>
                              <a:gd name="T104" fmla="*/ 1790 w 2033"/>
                              <a:gd name="T105" fmla="*/ 197 h 1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033" h="1956">
                                <a:moveTo>
                                  <a:pt x="283" y="1552"/>
                                </a:moveTo>
                                <a:cubicBezTo>
                                  <a:pt x="299" y="1569"/>
                                  <a:pt x="311" y="1586"/>
                                  <a:pt x="319" y="1604"/>
                                </a:cubicBezTo>
                                <a:cubicBezTo>
                                  <a:pt x="327" y="1622"/>
                                  <a:pt x="330" y="1640"/>
                                  <a:pt x="329" y="1659"/>
                                </a:cubicBezTo>
                                <a:cubicBezTo>
                                  <a:pt x="328" y="1678"/>
                                  <a:pt x="322" y="1697"/>
                                  <a:pt x="312" y="1716"/>
                                </a:cubicBezTo>
                                <a:cubicBezTo>
                                  <a:pt x="302" y="1735"/>
                                  <a:pt x="288" y="1754"/>
                                  <a:pt x="268" y="1774"/>
                                </a:cubicBezTo>
                                <a:lnTo>
                                  <a:pt x="243" y="1798"/>
                                </a:lnTo>
                                <a:lnTo>
                                  <a:pt x="338" y="1893"/>
                                </a:lnTo>
                                <a:cubicBezTo>
                                  <a:pt x="340" y="1895"/>
                                  <a:pt x="341" y="1897"/>
                                  <a:pt x="341" y="1899"/>
                                </a:cubicBezTo>
                                <a:cubicBezTo>
                                  <a:pt x="341" y="1901"/>
                                  <a:pt x="340" y="1904"/>
                                  <a:pt x="339" y="1907"/>
                                </a:cubicBezTo>
                                <a:cubicBezTo>
                                  <a:pt x="337" y="1910"/>
                                  <a:pt x="335" y="1913"/>
                                  <a:pt x="331" y="1918"/>
                                </a:cubicBezTo>
                                <a:cubicBezTo>
                                  <a:pt x="328" y="1922"/>
                                  <a:pt x="323" y="1927"/>
                                  <a:pt x="317" y="1933"/>
                                </a:cubicBezTo>
                                <a:cubicBezTo>
                                  <a:pt x="312" y="1939"/>
                                  <a:pt x="307" y="1943"/>
                                  <a:pt x="302" y="1947"/>
                                </a:cubicBezTo>
                                <a:cubicBezTo>
                                  <a:pt x="298" y="1950"/>
                                  <a:pt x="294" y="1953"/>
                                  <a:pt x="291" y="1954"/>
                                </a:cubicBezTo>
                                <a:cubicBezTo>
                                  <a:pt x="288" y="1956"/>
                                  <a:pt x="285" y="1956"/>
                                  <a:pt x="283" y="1956"/>
                                </a:cubicBezTo>
                                <a:cubicBezTo>
                                  <a:pt x="281" y="1956"/>
                                  <a:pt x="279" y="1955"/>
                                  <a:pt x="278" y="1953"/>
                                </a:cubicBezTo>
                                <a:lnTo>
                                  <a:pt x="11" y="1687"/>
                                </a:lnTo>
                                <a:cubicBezTo>
                                  <a:pt x="4" y="1679"/>
                                  <a:pt x="0" y="1672"/>
                                  <a:pt x="0" y="1665"/>
                                </a:cubicBezTo>
                                <a:cubicBezTo>
                                  <a:pt x="1" y="1657"/>
                                  <a:pt x="4" y="1651"/>
                                  <a:pt x="10" y="1645"/>
                                </a:cubicBezTo>
                                <a:lnTo>
                                  <a:pt x="80" y="1575"/>
                                </a:lnTo>
                                <a:cubicBezTo>
                                  <a:pt x="87" y="1568"/>
                                  <a:pt x="94" y="1561"/>
                                  <a:pt x="101" y="1555"/>
                                </a:cubicBezTo>
                                <a:cubicBezTo>
                                  <a:pt x="107" y="1550"/>
                                  <a:pt x="116" y="1543"/>
                                  <a:pt x="127" y="1536"/>
                                </a:cubicBezTo>
                                <a:cubicBezTo>
                                  <a:pt x="137" y="1529"/>
                                  <a:pt x="150" y="1523"/>
                                  <a:pt x="164" y="1519"/>
                                </a:cubicBezTo>
                                <a:cubicBezTo>
                                  <a:pt x="177" y="1515"/>
                                  <a:pt x="191" y="1513"/>
                                  <a:pt x="205" y="1514"/>
                                </a:cubicBezTo>
                                <a:cubicBezTo>
                                  <a:pt x="218" y="1514"/>
                                  <a:pt x="232" y="1518"/>
                                  <a:pt x="245" y="1524"/>
                                </a:cubicBezTo>
                                <a:cubicBezTo>
                                  <a:pt x="258" y="1531"/>
                                  <a:pt x="271" y="1540"/>
                                  <a:pt x="283" y="1552"/>
                                </a:cubicBezTo>
                                <a:close/>
                                <a:moveTo>
                                  <a:pt x="224" y="1619"/>
                                </a:moveTo>
                                <a:cubicBezTo>
                                  <a:pt x="214" y="1609"/>
                                  <a:pt x="203" y="1602"/>
                                  <a:pt x="193" y="1599"/>
                                </a:cubicBezTo>
                                <a:cubicBezTo>
                                  <a:pt x="182" y="1596"/>
                                  <a:pt x="173" y="1596"/>
                                  <a:pt x="164" y="1598"/>
                                </a:cubicBezTo>
                                <a:cubicBezTo>
                                  <a:pt x="156" y="1600"/>
                                  <a:pt x="148" y="1604"/>
                                  <a:pt x="141" y="1609"/>
                                </a:cubicBezTo>
                                <a:cubicBezTo>
                                  <a:pt x="135" y="1614"/>
                                  <a:pt x="128" y="1619"/>
                                  <a:pt x="122" y="1626"/>
                                </a:cubicBezTo>
                                <a:lnTo>
                                  <a:pt x="96" y="1651"/>
                                </a:lnTo>
                                <a:lnTo>
                                  <a:pt x="197" y="1752"/>
                                </a:lnTo>
                                <a:lnTo>
                                  <a:pt x="224" y="1725"/>
                                </a:lnTo>
                                <a:cubicBezTo>
                                  <a:pt x="234" y="1715"/>
                                  <a:pt x="240" y="1706"/>
                                  <a:pt x="244" y="1697"/>
                                </a:cubicBezTo>
                                <a:cubicBezTo>
                                  <a:pt x="248" y="1688"/>
                                  <a:pt x="250" y="1679"/>
                                  <a:pt x="249" y="1670"/>
                                </a:cubicBezTo>
                                <a:cubicBezTo>
                                  <a:pt x="249" y="1661"/>
                                  <a:pt x="246" y="1652"/>
                                  <a:pt x="242" y="1644"/>
                                </a:cubicBezTo>
                                <a:cubicBezTo>
                                  <a:pt x="238" y="1635"/>
                                  <a:pt x="232" y="1627"/>
                                  <a:pt x="224" y="1619"/>
                                </a:cubicBezTo>
                                <a:close/>
                                <a:moveTo>
                                  <a:pt x="650" y="1598"/>
                                </a:moveTo>
                                <a:lnTo>
                                  <a:pt x="698" y="1695"/>
                                </a:lnTo>
                                <a:cubicBezTo>
                                  <a:pt x="700" y="1700"/>
                                  <a:pt x="699" y="1707"/>
                                  <a:pt x="695" y="1714"/>
                                </a:cubicBezTo>
                                <a:cubicBezTo>
                                  <a:pt x="690" y="1722"/>
                                  <a:pt x="682" y="1732"/>
                                  <a:pt x="670" y="1744"/>
                                </a:cubicBezTo>
                                <a:cubicBezTo>
                                  <a:pt x="664" y="1750"/>
                                  <a:pt x="659" y="1754"/>
                                  <a:pt x="655" y="1758"/>
                                </a:cubicBezTo>
                                <a:cubicBezTo>
                                  <a:pt x="651" y="1761"/>
                                  <a:pt x="647" y="1763"/>
                                  <a:pt x="644" y="1763"/>
                                </a:cubicBezTo>
                                <a:cubicBezTo>
                                  <a:pt x="641" y="1764"/>
                                  <a:pt x="639" y="1763"/>
                                  <a:pt x="637" y="1762"/>
                                </a:cubicBezTo>
                                <a:cubicBezTo>
                                  <a:pt x="635" y="1760"/>
                                  <a:pt x="633" y="1757"/>
                                  <a:pt x="631" y="1754"/>
                                </a:cubicBezTo>
                                <a:lnTo>
                                  <a:pt x="590" y="1658"/>
                                </a:lnTo>
                                <a:cubicBezTo>
                                  <a:pt x="587" y="1659"/>
                                  <a:pt x="584" y="1659"/>
                                  <a:pt x="580" y="1659"/>
                                </a:cubicBezTo>
                                <a:cubicBezTo>
                                  <a:pt x="577" y="1659"/>
                                  <a:pt x="574" y="1658"/>
                                  <a:pt x="571" y="1656"/>
                                </a:cubicBezTo>
                                <a:lnTo>
                                  <a:pt x="312" y="1539"/>
                                </a:lnTo>
                                <a:cubicBezTo>
                                  <a:pt x="305" y="1535"/>
                                  <a:pt x="300" y="1532"/>
                                  <a:pt x="297" y="1529"/>
                                </a:cubicBezTo>
                                <a:cubicBezTo>
                                  <a:pt x="294" y="1527"/>
                                  <a:pt x="293" y="1524"/>
                                  <a:pt x="293" y="1520"/>
                                </a:cubicBezTo>
                                <a:cubicBezTo>
                                  <a:pt x="293" y="1517"/>
                                  <a:pt x="295" y="1512"/>
                                  <a:pt x="299" y="1507"/>
                                </a:cubicBezTo>
                                <a:cubicBezTo>
                                  <a:pt x="303" y="1503"/>
                                  <a:pt x="308" y="1496"/>
                                  <a:pt x="316" y="1489"/>
                                </a:cubicBezTo>
                                <a:cubicBezTo>
                                  <a:pt x="322" y="1483"/>
                                  <a:pt x="327" y="1478"/>
                                  <a:pt x="332" y="1474"/>
                                </a:cubicBezTo>
                                <a:cubicBezTo>
                                  <a:pt x="336" y="1470"/>
                                  <a:pt x="339" y="1468"/>
                                  <a:pt x="342" y="1467"/>
                                </a:cubicBezTo>
                                <a:cubicBezTo>
                                  <a:pt x="345" y="1466"/>
                                  <a:pt x="348" y="1465"/>
                                  <a:pt x="351" y="1466"/>
                                </a:cubicBezTo>
                                <a:cubicBezTo>
                                  <a:pt x="354" y="1467"/>
                                  <a:pt x="358" y="1469"/>
                                  <a:pt x="363" y="1471"/>
                                </a:cubicBezTo>
                                <a:lnTo>
                                  <a:pt x="548" y="1560"/>
                                </a:lnTo>
                                <a:lnTo>
                                  <a:pt x="548" y="1559"/>
                                </a:lnTo>
                                <a:lnTo>
                                  <a:pt x="453" y="1376"/>
                                </a:lnTo>
                                <a:cubicBezTo>
                                  <a:pt x="450" y="1371"/>
                                  <a:pt x="448" y="1367"/>
                                  <a:pt x="448" y="1364"/>
                                </a:cubicBezTo>
                                <a:cubicBezTo>
                                  <a:pt x="448" y="1361"/>
                                  <a:pt x="450" y="1358"/>
                                  <a:pt x="453" y="1354"/>
                                </a:cubicBezTo>
                                <a:cubicBezTo>
                                  <a:pt x="455" y="1350"/>
                                  <a:pt x="461" y="1344"/>
                                  <a:pt x="469" y="1335"/>
                                </a:cubicBezTo>
                                <a:cubicBezTo>
                                  <a:pt x="476" y="1329"/>
                                  <a:pt x="482" y="1324"/>
                                  <a:pt x="487" y="1320"/>
                                </a:cubicBezTo>
                                <a:cubicBezTo>
                                  <a:pt x="492" y="1316"/>
                                  <a:pt x="496" y="1314"/>
                                  <a:pt x="500" y="1314"/>
                                </a:cubicBezTo>
                                <a:cubicBezTo>
                                  <a:pt x="504" y="1313"/>
                                  <a:pt x="507" y="1315"/>
                                  <a:pt x="510" y="1317"/>
                                </a:cubicBezTo>
                                <a:cubicBezTo>
                                  <a:pt x="512" y="1320"/>
                                  <a:pt x="515" y="1324"/>
                                  <a:pt x="518" y="1329"/>
                                </a:cubicBezTo>
                                <a:lnTo>
                                  <a:pt x="650" y="1598"/>
                                </a:lnTo>
                                <a:close/>
                                <a:moveTo>
                                  <a:pt x="1032" y="1198"/>
                                </a:moveTo>
                                <a:cubicBezTo>
                                  <a:pt x="1036" y="1202"/>
                                  <a:pt x="1037" y="1206"/>
                                  <a:pt x="1034" y="1212"/>
                                </a:cubicBezTo>
                                <a:cubicBezTo>
                                  <a:pt x="1032" y="1217"/>
                                  <a:pt x="1026" y="1224"/>
                                  <a:pt x="1016" y="1234"/>
                                </a:cubicBezTo>
                                <a:cubicBezTo>
                                  <a:pt x="1010" y="1240"/>
                                  <a:pt x="1005" y="1245"/>
                                  <a:pt x="1002" y="1248"/>
                                </a:cubicBezTo>
                                <a:cubicBezTo>
                                  <a:pt x="998" y="1252"/>
                                  <a:pt x="995" y="1254"/>
                                  <a:pt x="992" y="1255"/>
                                </a:cubicBezTo>
                                <a:cubicBezTo>
                                  <a:pt x="990" y="1257"/>
                                  <a:pt x="988" y="1257"/>
                                  <a:pt x="986" y="1257"/>
                                </a:cubicBezTo>
                                <a:cubicBezTo>
                                  <a:pt x="984" y="1256"/>
                                  <a:pt x="982" y="1255"/>
                                  <a:pt x="980" y="1254"/>
                                </a:cubicBezTo>
                                <a:lnTo>
                                  <a:pt x="858" y="1156"/>
                                </a:lnTo>
                                <a:cubicBezTo>
                                  <a:pt x="854" y="1152"/>
                                  <a:pt x="849" y="1148"/>
                                  <a:pt x="844" y="1144"/>
                                </a:cubicBezTo>
                                <a:cubicBezTo>
                                  <a:pt x="838" y="1139"/>
                                  <a:pt x="833" y="1135"/>
                                  <a:pt x="827" y="1130"/>
                                </a:cubicBezTo>
                                <a:cubicBezTo>
                                  <a:pt x="822" y="1125"/>
                                  <a:pt x="817" y="1121"/>
                                  <a:pt x="811" y="1116"/>
                                </a:cubicBezTo>
                                <a:cubicBezTo>
                                  <a:pt x="806" y="1111"/>
                                  <a:pt x="801" y="1107"/>
                                  <a:pt x="797" y="1104"/>
                                </a:cubicBezTo>
                                <a:lnTo>
                                  <a:pt x="791" y="1098"/>
                                </a:lnTo>
                                <a:cubicBezTo>
                                  <a:pt x="794" y="1103"/>
                                  <a:pt x="798" y="1109"/>
                                  <a:pt x="801" y="1115"/>
                                </a:cubicBezTo>
                                <a:cubicBezTo>
                                  <a:pt x="805" y="1121"/>
                                  <a:pt x="808" y="1128"/>
                                  <a:pt x="812" y="1134"/>
                                </a:cubicBezTo>
                                <a:cubicBezTo>
                                  <a:pt x="816" y="1141"/>
                                  <a:pt x="819" y="1147"/>
                                  <a:pt x="823" y="1153"/>
                                </a:cubicBezTo>
                                <a:cubicBezTo>
                                  <a:pt x="826" y="1160"/>
                                  <a:pt x="829" y="1166"/>
                                  <a:pt x="832" y="1171"/>
                                </a:cubicBezTo>
                                <a:lnTo>
                                  <a:pt x="909" y="1320"/>
                                </a:lnTo>
                                <a:cubicBezTo>
                                  <a:pt x="911" y="1322"/>
                                  <a:pt x="911" y="1325"/>
                                  <a:pt x="911" y="1328"/>
                                </a:cubicBezTo>
                                <a:cubicBezTo>
                                  <a:pt x="912" y="1330"/>
                                  <a:pt x="911" y="1333"/>
                                  <a:pt x="910" y="1336"/>
                                </a:cubicBezTo>
                                <a:cubicBezTo>
                                  <a:pt x="908" y="1339"/>
                                  <a:pt x="906" y="1343"/>
                                  <a:pt x="903" y="1346"/>
                                </a:cubicBezTo>
                                <a:cubicBezTo>
                                  <a:pt x="900" y="1350"/>
                                  <a:pt x="896" y="1355"/>
                                  <a:pt x="891" y="1360"/>
                                </a:cubicBezTo>
                                <a:cubicBezTo>
                                  <a:pt x="886" y="1365"/>
                                  <a:pt x="882" y="1368"/>
                                  <a:pt x="878" y="1371"/>
                                </a:cubicBezTo>
                                <a:cubicBezTo>
                                  <a:pt x="874" y="1374"/>
                                  <a:pt x="871" y="1376"/>
                                  <a:pt x="868" y="1378"/>
                                </a:cubicBezTo>
                                <a:cubicBezTo>
                                  <a:pt x="865" y="1379"/>
                                  <a:pt x="862" y="1380"/>
                                  <a:pt x="859" y="1380"/>
                                </a:cubicBezTo>
                                <a:cubicBezTo>
                                  <a:pt x="857" y="1379"/>
                                  <a:pt x="854" y="1379"/>
                                  <a:pt x="852" y="1377"/>
                                </a:cubicBezTo>
                                <a:lnTo>
                                  <a:pt x="704" y="1299"/>
                                </a:lnTo>
                                <a:cubicBezTo>
                                  <a:pt x="699" y="1296"/>
                                  <a:pt x="693" y="1293"/>
                                  <a:pt x="686" y="1290"/>
                                </a:cubicBezTo>
                                <a:cubicBezTo>
                                  <a:pt x="680" y="1286"/>
                                  <a:pt x="674" y="1283"/>
                                  <a:pt x="667" y="1279"/>
                                </a:cubicBezTo>
                                <a:cubicBezTo>
                                  <a:pt x="661" y="1276"/>
                                  <a:pt x="654" y="1272"/>
                                  <a:pt x="648" y="1268"/>
                                </a:cubicBezTo>
                                <a:cubicBezTo>
                                  <a:pt x="642" y="1265"/>
                                  <a:pt x="636" y="1261"/>
                                  <a:pt x="631" y="1258"/>
                                </a:cubicBezTo>
                                <a:lnTo>
                                  <a:pt x="637" y="1264"/>
                                </a:lnTo>
                                <a:cubicBezTo>
                                  <a:pt x="641" y="1268"/>
                                  <a:pt x="645" y="1273"/>
                                  <a:pt x="650" y="1278"/>
                                </a:cubicBezTo>
                                <a:cubicBezTo>
                                  <a:pt x="654" y="1283"/>
                                  <a:pt x="659" y="1289"/>
                                  <a:pt x="663" y="1294"/>
                                </a:cubicBezTo>
                                <a:cubicBezTo>
                                  <a:pt x="668" y="1300"/>
                                  <a:pt x="673" y="1305"/>
                                  <a:pt x="677" y="1310"/>
                                </a:cubicBezTo>
                                <a:cubicBezTo>
                                  <a:pt x="681" y="1316"/>
                                  <a:pt x="685" y="1321"/>
                                  <a:pt x="689" y="1325"/>
                                </a:cubicBezTo>
                                <a:lnTo>
                                  <a:pt x="786" y="1445"/>
                                </a:lnTo>
                                <a:cubicBezTo>
                                  <a:pt x="788" y="1447"/>
                                  <a:pt x="789" y="1449"/>
                                  <a:pt x="789" y="1451"/>
                                </a:cubicBezTo>
                                <a:cubicBezTo>
                                  <a:pt x="790" y="1454"/>
                                  <a:pt x="789" y="1456"/>
                                  <a:pt x="788" y="1459"/>
                                </a:cubicBezTo>
                                <a:cubicBezTo>
                                  <a:pt x="787" y="1462"/>
                                  <a:pt x="784" y="1465"/>
                                  <a:pt x="781" y="1469"/>
                                </a:cubicBezTo>
                                <a:cubicBezTo>
                                  <a:pt x="777" y="1473"/>
                                  <a:pt x="773" y="1478"/>
                                  <a:pt x="767" y="1484"/>
                                </a:cubicBezTo>
                                <a:cubicBezTo>
                                  <a:pt x="761" y="1489"/>
                                  <a:pt x="757" y="1493"/>
                                  <a:pt x="753" y="1496"/>
                                </a:cubicBezTo>
                                <a:cubicBezTo>
                                  <a:pt x="750" y="1499"/>
                                  <a:pt x="747" y="1501"/>
                                  <a:pt x="744" y="1502"/>
                                </a:cubicBezTo>
                                <a:cubicBezTo>
                                  <a:pt x="742" y="1503"/>
                                  <a:pt x="739" y="1503"/>
                                  <a:pt x="737" y="1502"/>
                                </a:cubicBezTo>
                                <a:cubicBezTo>
                                  <a:pt x="736" y="1501"/>
                                  <a:pt x="734" y="1500"/>
                                  <a:pt x="732" y="1498"/>
                                </a:cubicBezTo>
                                <a:lnTo>
                                  <a:pt x="561" y="1286"/>
                                </a:lnTo>
                                <a:cubicBezTo>
                                  <a:pt x="555" y="1279"/>
                                  <a:pt x="552" y="1272"/>
                                  <a:pt x="552" y="1265"/>
                                </a:cubicBezTo>
                                <a:cubicBezTo>
                                  <a:pt x="553" y="1258"/>
                                  <a:pt x="556" y="1251"/>
                                  <a:pt x="563" y="1244"/>
                                </a:cubicBezTo>
                                <a:lnTo>
                                  <a:pt x="593" y="1215"/>
                                </a:lnTo>
                                <a:cubicBezTo>
                                  <a:pt x="599" y="1209"/>
                                  <a:pt x="604" y="1204"/>
                                  <a:pt x="610" y="1201"/>
                                </a:cubicBezTo>
                                <a:cubicBezTo>
                                  <a:pt x="615" y="1197"/>
                                  <a:pt x="620" y="1195"/>
                                  <a:pt x="626" y="1194"/>
                                </a:cubicBezTo>
                                <a:cubicBezTo>
                                  <a:pt x="631" y="1193"/>
                                  <a:pt x="637" y="1194"/>
                                  <a:pt x="643" y="1196"/>
                                </a:cubicBezTo>
                                <a:cubicBezTo>
                                  <a:pt x="649" y="1198"/>
                                  <a:pt x="656" y="1201"/>
                                  <a:pt x="664" y="1205"/>
                                </a:cubicBezTo>
                                <a:lnTo>
                                  <a:pt x="757" y="1252"/>
                                </a:lnTo>
                                <a:cubicBezTo>
                                  <a:pt x="763" y="1255"/>
                                  <a:pt x="769" y="1259"/>
                                  <a:pt x="775" y="1262"/>
                                </a:cubicBezTo>
                                <a:cubicBezTo>
                                  <a:pt x="782" y="1266"/>
                                  <a:pt x="788" y="1270"/>
                                  <a:pt x="794" y="1273"/>
                                </a:cubicBezTo>
                                <a:cubicBezTo>
                                  <a:pt x="801" y="1277"/>
                                  <a:pt x="807" y="1280"/>
                                  <a:pt x="812" y="1284"/>
                                </a:cubicBezTo>
                                <a:cubicBezTo>
                                  <a:pt x="818" y="1287"/>
                                  <a:pt x="824" y="1291"/>
                                  <a:pt x="829" y="1294"/>
                                </a:cubicBezTo>
                                <a:lnTo>
                                  <a:pt x="829" y="1294"/>
                                </a:lnTo>
                                <a:cubicBezTo>
                                  <a:pt x="826" y="1289"/>
                                  <a:pt x="822" y="1283"/>
                                  <a:pt x="819" y="1277"/>
                                </a:cubicBezTo>
                                <a:cubicBezTo>
                                  <a:pt x="815" y="1271"/>
                                  <a:pt x="811" y="1265"/>
                                  <a:pt x="808" y="1258"/>
                                </a:cubicBezTo>
                                <a:cubicBezTo>
                                  <a:pt x="804" y="1252"/>
                                  <a:pt x="800" y="1246"/>
                                  <a:pt x="797" y="1239"/>
                                </a:cubicBezTo>
                                <a:cubicBezTo>
                                  <a:pt x="793" y="1233"/>
                                  <a:pt x="790" y="1227"/>
                                  <a:pt x="787" y="1221"/>
                                </a:cubicBezTo>
                                <a:lnTo>
                                  <a:pt x="740" y="1128"/>
                                </a:lnTo>
                                <a:cubicBezTo>
                                  <a:pt x="736" y="1121"/>
                                  <a:pt x="733" y="1115"/>
                                  <a:pt x="731" y="1109"/>
                                </a:cubicBezTo>
                                <a:cubicBezTo>
                                  <a:pt x="729" y="1103"/>
                                  <a:pt x="728" y="1098"/>
                                  <a:pt x="729" y="1093"/>
                                </a:cubicBezTo>
                                <a:cubicBezTo>
                                  <a:pt x="729" y="1087"/>
                                  <a:pt x="731" y="1082"/>
                                  <a:pt x="734" y="1077"/>
                                </a:cubicBezTo>
                                <a:cubicBezTo>
                                  <a:pt x="738" y="1071"/>
                                  <a:pt x="742" y="1065"/>
                                  <a:pt x="748" y="1059"/>
                                </a:cubicBezTo>
                                <a:lnTo>
                                  <a:pt x="777" y="1030"/>
                                </a:lnTo>
                                <a:cubicBezTo>
                                  <a:pt x="785" y="1023"/>
                                  <a:pt x="792" y="1019"/>
                                  <a:pt x="799" y="1019"/>
                                </a:cubicBezTo>
                                <a:cubicBezTo>
                                  <a:pt x="806" y="1018"/>
                                  <a:pt x="813" y="1021"/>
                                  <a:pt x="820" y="1027"/>
                                </a:cubicBezTo>
                                <a:lnTo>
                                  <a:pt x="1032" y="1198"/>
                                </a:lnTo>
                                <a:close/>
                                <a:moveTo>
                                  <a:pt x="1026" y="923"/>
                                </a:moveTo>
                                <a:cubicBezTo>
                                  <a:pt x="1031" y="917"/>
                                  <a:pt x="1036" y="912"/>
                                  <a:pt x="1041" y="906"/>
                                </a:cubicBezTo>
                                <a:cubicBezTo>
                                  <a:pt x="1047" y="900"/>
                                  <a:pt x="1053" y="893"/>
                                  <a:pt x="1059" y="887"/>
                                </a:cubicBezTo>
                                <a:cubicBezTo>
                                  <a:pt x="1077" y="869"/>
                                  <a:pt x="1093" y="856"/>
                                  <a:pt x="1109" y="847"/>
                                </a:cubicBezTo>
                                <a:cubicBezTo>
                                  <a:pt x="1125" y="838"/>
                                  <a:pt x="1140" y="833"/>
                                  <a:pt x="1155" y="831"/>
                                </a:cubicBezTo>
                                <a:cubicBezTo>
                                  <a:pt x="1170" y="829"/>
                                  <a:pt x="1183" y="831"/>
                                  <a:pt x="1196" y="836"/>
                                </a:cubicBezTo>
                                <a:cubicBezTo>
                                  <a:pt x="1209" y="841"/>
                                  <a:pt x="1222" y="850"/>
                                  <a:pt x="1233" y="861"/>
                                </a:cubicBezTo>
                                <a:cubicBezTo>
                                  <a:pt x="1245" y="873"/>
                                  <a:pt x="1254" y="887"/>
                                  <a:pt x="1260" y="901"/>
                                </a:cubicBezTo>
                                <a:cubicBezTo>
                                  <a:pt x="1266" y="915"/>
                                  <a:pt x="1267" y="931"/>
                                  <a:pt x="1265" y="947"/>
                                </a:cubicBezTo>
                                <a:cubicBezTo>
                                  <a:pt x="1263" y="963"/>
                                  <a:pt x="1257" y="980"/>
                                  <a:pt x="1247" y="998"/>
                                </a:cubicBezTo>
                                <a:cubicBezTo>
                                  <a:pt x="1237" y="1016"/>
                                  <a:pt x="1222" y="1035"/>
                                  <a:pt x="1203" y="1054"/>
                                </a:cubicBezTo>
                                <a:cubicBezTo>
                                  <a:pt x="1198" y="1059"/>
                                  <a:pt x="1193" y="1064"/>
                                  <a:pt x="1187" y="1069"/>
                                </a:cubicBezTo>
                                <a:cubicBezTo>
                                  <a:pt x="1182" y="1075"/>
                                  <a:pt x="1177" y="1080"/>
                                  <a:pt x="1171" y="1085"/>
                                </a:cubicBezTo>
                                <a:cubicBezTo>
                                  <a:pt x="1166" y="1089"/>
                                  <a:pt x="1161" y="1094"/>
                                  <a:pt x="1155" y="1099"/>
                                </a:cubicBezTo>
                                <a:cubicBezTo>
                                  <a:pt x="1150" y="1103"/>
                                  <a:pt x="1145" y="1108"/>
                                  <a:pt x="1140" y="1111"/>
                                </a:cubicBezTo>
                                <a:cubicBezTo>
                                  <a:pt x="1132" y="1118"/>
                                  <a:pt x="1125" y="1121"/>
                                  <a:pt x="1118" y="1121"/>
                                </a:cubicBezTo>
                                <a:cubicBezTo>
                                  <a:pt x="1111" y="1120"/>
                                  <a:pt x="1104" y="1116"/>
                                  <a:pt x="1096" y="1109"/>
                                </a:cubicBezTo>
                                <a:lnTo>
                                  <a:pt x="949" y="961"/>
                                </a:lnTo>
                                <a:lnTo>
                                  <a:pt x="899" y="1011"/>
                                </a:lnTo>
                                <a:cubicBezTo>
                                  <a:pt x="898" y="1012"/>
                                  <a:pt x="896" y="1013"/>
                                  <a:pt x="894" y="1013"/>
                                </a:cubicBezTo>
                                <a:cubicBezTo>
                                  <a:pt x="892" y="1013"/>
                                  <a:pt x="890" y="1013"/>
                                  <a:pt x="887" y="1011"/>
                                </a:cubicBezTo>
                                <a:cubicBezTo>
                                  <a:pt x="884" y="1010"/>
                                  <a:pt x="881" y="1008"/>
                                  <a:pt x="877" y="1005"/>
                                </a:cubicBezTo>
                                <a:cubicBezTo>
                                  <a:pt x="873" y="1002"/>
                                  <a:pt x="869" y="998"/>
                                  <a:pt x="864" y="994"/>
                                </a:cubicBezTo>
                                <a:cubicBezTo>
                                  <a:pt x="855" y="984"/>
                                  <a:pt x="849" y="977"/>
                                  <a:pt x="847" y="972"/>
                                </a:cubicBezTo>
                                <a:cubicBezTo>
                                  <a:pt x="845" y="966"/>
                                  <a:pt x="845" y="962"/>
                                  <a:pt x="848" y="959"/>
                                </a:cubicBezTo>
                                <a:lnTo>
                                  <a:pt x="942" y="865"/>
                                </a:lnTo>
                                <a:cubicBezTo>
                                  <a:pt x="946" y="861"/>
                                  <a:pt x="951" y="859"/>
                                  <a:pt x="955" y="859"/>
                                </a:cubicBezTo>
                                <a:cubicBezTo>
                                  <a:pt x="960" y="859"/>
                                  <a:pt x="964" y="861"/>
                                  <a:pt x="969" y="866"/>
                                </a:cubicBezTo>
                                <a:lnTo>
                                  <a:pt x="1026" y="923"/>
                                </a:lnTo>
                                <a:close/>
                                <a:moveTo>
                                  <a:pt x="1176" y="925"/>
                                </a:moveTo>
                                <a:cubicBezTo>
                                  <a:pt x="1170" y="920"/>
                                  <a:pt x="1165" y="916"/>
                                  <a:pt x="1159" y="913"/>
                                </a:cubicBezTo>
                                <a:cubicBezTo>
                                  <a:pt x="1153" y="911"/>
                                  <a:pt x="1147" y="910"/>
                                  <a:pt x="1140" y="910"/>
                                </a:cubicBezTo>
                                <a:cubicBezTo>
                                  <a:pt x="1134" y="911"/>
                                  <a:pt x="1127" y="913"/>
                                  <a:pt x="1120" y="918"/>
                                </a:cubicBezTo>
                                <a:cubicBezTo>
                                  <a:pt x="1112" y="922"/>
                                  <a:pt x="1104" y="929"/>
                                  <a:pt x="1096" y="937"/>
                                </a:cubicBezTo>
                                <a:cubicBezTo>
                                  <a:pt x="1090" y="942"/>
                                  <a:pt x="1085" y="947"/>
                                  <a:pt x="1081" y="952"/>
                                </a:cubicBezTo>
                                <a:cubicBezTo>
                                  <a:pt x="1076" y="957"/>
                                  <a:pt x="1072" y="962"/>
                                  <a:pt x="1069" y="966"/>
                                </a:cubicBezTo>
                                <a:lnTo>
                                  <a:pt x="1135" y="1032"/>
                                </a:lnTo>
                                <a:cubicBezTo>
                                  <a:pt x="1140" y="1028"/>
                                  <a:pt x="1145" y="1024"/>
                                  <a:pt x="1150" y="1020"/>
                                </a:cubicBezTo>
                                <a:cubicBezTo>
                                  <a:pt x="1155" y="1015"/>
                                  <a:pt x="1160" y="1010"/>
                                  <a:pt x="1166" y="1005"/>
                                </a:cubicBezTo>
                                <a:cubicBezTo>
                                  <a:pt x="1181" y="989"/>
                                  <a:pt x="1190" y="975"/>
                                  <a:pt x="1191" y="961"/>
                                </a:cubicBezTo>
                                <a:cubicBezTo>
                                  <a:pt x="1192" y="948"/>
                                  <a:pt x="1187" y="936"/>
                                  <a:pt x="1176" y="925"/>
                                </a:cubicBezTo>
                                <a:close/>
                                <a:moveTo>
                                  <a:pt x="1536" y="696"/>
                                </a:moveTo>
                                <a:cubicBezTo>
                                  <a:pt x="1538" y="697"/>
                                  <a:pt x="1539" y="699"/>
                                  <a:pt x="1539" y="701"/>
                                </a:cubicBezTo>
                                <a:cubicBezTo>
                                  <a:pt x="1539" y="703"/>
                                  <a:pt x="1539" y="706"/>
                                  <a:pt x="1537" y="709"/>
                                </a:cubicBezTo>
                                <a:cubicBezTo>
                                  <a:pt x="1536" y="712"/>
                                  <a:pt x="1534" y="715"/>
                                  <a:pt x="1530" y="719"/>
                                </a:cubicBezTo>
                                <a:cubicBezTo>
                                  <a:pt x="1527" y="723"/>
                                  <a:pt x="1522" y="728"/>
                                  <a:pt x="1517" y="734"/>
                                </a:cubicBezTo>
                                <a:cubicBezTo>
                                  <a:pt x="1511" y="739"/>
                                  <a:pt x="1506" y="744"/>
                                  <a:pt x="1502" y="747"/>
                                </a:cubicBezTo>
                                <a:cubicBezTo>
                                  <a:pt x="1498" y="750"/>
                                  <a:pt x="1495" y="753"/>
                                  <a:pt x="1492" y="754"/>
                                </a:cubicBezTo>
                                <a:cubicBezTo>
                                  <a:pt x="1489" y="756"/>
                                  <a:pt x="1486" y="756"/>
                                  <a:pt x="1484" y="756"/>
                                </a:cubicBezTo>
                                <a:cubicBezTo>
                                  <a:pt x="1482" y="756"/>
                                  <a:pt x="1480" y="755"/>
                                  <a:pt x="1479" y="753"/>
                                </a:cubicBezTo>
                                <a:lnTo>
                                  <a:pt x="1398" y="673"/>
                                </a:lnTo>
                                <a:lnTo>
                                  <a:pt x="1316" y="756"/>
                                </a:lnTo>
                                <a:lnTo>
                                  <a:pt x="1396" y="836"/>
                                </a:lnTo>
                                <a:cubicBezTo>
                                  <a:pt x="1398" y="838"/>
                                  <a:pt x="1399" y="839"/>
                                  <a:pt x="1399" y="841"/>
                                </a:cubicBezTo>
                                <a:cubicBezTo>
                                  <a:pt x="1399" y="844"/>
                                  <a:pt x="1398" y="846"/>
                                  <a:pt x="1397" y="849"/>
                                </a:cubicBezTo>
                                <a:cubicBezTo>
                                  <a:pt x="1395" y="852"/>
                                  <a:pt x="1393" y="856"/>
                                  <a:pt x="1390" y="860"/>
                                </a:cubicBezTo>
                                <a:cubicBezTo>
                                  <a:pt x="1387" y="864"/>
                                  <a:pt x="1382" y="868"/>
                                  <a:pt x="1376" y="874"/>
                                </a:cubicBezTo>
                                <a:cubicBezTo>
                                  <a:pt x="1371" y="880"/>
                                  <a:pt x="1366" y="884"/>
                                  <a:pt x="1362" y="888"/>
                                </a:cubicBezTo>
                                <a:cubicBezTo>
                                  <a:pt x="1358" y="891"/>
                                  <a:pt x="1354" y="893"/>
                                  <a:pt x="1351" y="895"/>
                                </a:cubicBezTo>
                                <a:cubicBezTo>
                                  <a:pt x="1348" y="896"/>
                                  <a:pt x="1346" y="897"/>
                                  <a:pt x="1344" y="896"/>
                                </a:cubicBezTo>
                                <a:cubicBezTo>
                                  <a:pt x="1342" y="896"/>
                                  <a:pt x="1340" y="895"/>
                                  <a:pt x="1338" y="894"/>
                                </a:cubicBezTo>
                                <a:lnTo>
                                  <a:pt x="1134" y="689"/>
                                </a:lnTo>
                                <a:cubicBezTo>
                                  <a:pt x="1132" y="688"/>
                                  <a:pt x="1131" y="686"/>
                                  <a:pt x="1131" y="684"/>
                                </a:cubicBezTo>
                                <a:cubicBezTo>
                                  <a:pt x="1131" y="682"/>
                                  <a:pt x="1132" y="679"/>
                                  <a:pt x="1133" y="676"/>
                                </a:cubicBezTo>
                                <a:cubicBezTo>
                                  <a:pt x="1134" y="673"/>
                                  <a:pt x="1137" y="670"/>
                                  <a:pt x="1140" y="666"/>
                                </a:cubicBezTo>
                                <a:cubicBezTo>
                                  <a:pt x="1143" y="662"/>
                                  <a:pt x="1148" y="657"/>
                                  <a:pt x="1154" y="651"/>
                                </a:cubicBezTo>
                                <a:cubicBezTo>
                                  <a:pt x="1159" y="646"/>
                                  <a:pt x="1164" y="641"/>
                                  <a:pt x="1168" y="638"/>
                                </a:cubicBezTo>
                                <a:cubicBezTo>
                                  <a:pt x="1172" y="635"/>
                                  <a:pt x="1176" y="632"/>
                                  <a:pt x="1179" y="631"/>
                                </a:cubicBezTo>
                                <a:cubicBezTo>
                                  <a:pt x="1182" y="629"/>
                                  <a:pt x="1184" y="629"/>
                                  <a:pt x="1186" y="629"/>
                                </a:cubicBezTo>
                                <a:cubicBezTo>
                                  <a:pt x="1188" y="629"/>
                                  <a:pt x="1190" y="630"/>
                                  <a:pt x="1192" y="632"/>
                                </a:cubicBezTo>
                                <a:lnTo>
                                  <a:pt x="1268" y="708"/>
                                </a:lnTo>
                                <a:lnTo>
                                  <a:pt x="1351" y="625"/>
                                </a:lnTo>
                                <a:lnTo>
                                  <a:pt x="1274" y="549"/>
                                </a:lnTo>
                                <a:cubicBezTo>
                                  <a:pt x="1273" y="547"/>
                                  <a:pt x="1272" y="545"/>
                                  <a:pt x="1272" y="543"/>
                                </a:cubicBezTo>
                                <a:cubicBezTo>
                                  <a:pt x="1272" y="541"/>
                                  <a:pt x="1272" y="539"/>
                                  <a:pt x="1273" y="536"/>
                                </a:cubicBezTo>
                                <a:cubicBezTo>
                                  <a:pt x="1275" y="533"/>
                                  <a:pt x="1277" y="530"/>
                                  <a:pt x="1281" y="525"/>
                                </a:cubicBezTo>
                                <a:cubicBezTo>
                                  <a:pt x="1284" y="521"/>
                                  <a:pt x="1288" y="516"/>
                                  <a:pt x="1294" y="511"/>
                                </a:cubicBezTo>
                                <a:cubicBezTo>
                                  <a:pt x="1300" y="505"/>
                                  <a:pt x="1304" y="501"/>
                                  <a:pt x="1309" y="497"/>
                                </a:cubicBezTo>
                                <a:cubicBezTo>
                                  <a:pt x="1313" y="494"/>
                                  <a:pt x="1316" y="492"/>
                                  <a:pt x="1319" y="490"/>
                                </a:cubicBezTo>
                                <a:cubicBezTo>
                                  <a:pt x="1322" y="489"/>
                                  <a:pt x="1324" y="488"/>
                                  <a:pt x="1327" y="489"/>
                                </a:cubicBezTo>
                                <a:cubicBezTo>
                                  <a:pt x="1329" y="489"/>
                                  <a:pt x="1330" y="490"/>
                                  <a:pt x="1332" y="491"/>
                                </a:cubicBezTo>
                                <a:lnTo>
                                  <a:pt x="1536" y="696"/>
                                </a:lnTo>
                                <a:close/>
                                <a:moveTo>
                                  <a:pt x="1797" y="436"/>
                                </a:moveTo>
                                <a:cubicBezTo>
                                  <a:pt x="1799" y="438"/>
                                  <a:pt x="1800" y="440"/>
                                  <a:pt x="1800" y="442"/>
                                </a:cubicBezTo>
                                <a:cubicBezTo>
                                  <a:pt x="1800" y="443"/>
                                  <a:pt x="1799" y="446"/>
                                  <a:pt x="1798" y="449"/>
                                </a:cubicBezTo>
                                <a:cubicBezTo>
                                  <a:pt x="1797" y="451"/>
                                  <a:pt x="1794" y="455"/>
                                  <a:pt x="1791" y="459"/>
                                </a:cubicBezTo>
                                <a:cubicBezTo>
                                  <a:pt x="1788" y="463"/>
                                  <a:pt x="1783" y="467"/>
                                  <a:pt x="1778" y="473"/>
                                </a:cubicBezTo>
                                <a:cubicBezTo>
                                  <a:pt x="1772" y="478"/>
                                  <a:pt x="1767" y="483"/>
                                  <a:pt x="1763" y="486"/>
                                </a:cubicBezTo>
                                <a:cubicBezTo>
                                  <a:pt x="1759" y="490"/>
                                  <a:pt x="1756" y="492"/>
                                  <a:pt x="1753" y="494"/>
                                </a:cubicBezTo>
                                <a:cubicBezTo>
                                  <a:pt x="1750" y="496"/>
                                  <a:pt x="1747" y="496"/>
                                  <a:pt x="1745" y="496"/>
                                </a:cubicBezTo>
                                <a:cubicBezTo>
                                  <a:pt x="1743" y="496"/>
                                  <a:pt x="1741" y="495"/>
                                  <a:pt x="1740" y="494"/>
                                </a:cubicBezTo>
                                <a:lnTo>
                                  <a:pt x="1648" y="403"/>
                                </a:lnTo>
                                <a:cubicBezTo>
                                  <a:pt x="1642" y="396"/>
                                  <a:pt x="1636" y="389"/>
                                  <a:pt x="1629" y="382"/>
                                </a:cubicBezTo>
                                <a:cubicBezTo>
                                  <a:pt x="1623" y="375"/>
                                  <a:pt x="1616" y="368"/>
                                  <a:pt x="1611" y="360"/>
                                </a:cubicBezTo>
                                <a:cubicBezTo>
                                  <a:pt x="1613" y="370"/>
                                  <a:pt x="1616" y="381"/>
                                  <a:pt x="1618" y="391"/>
                                </a:cubicBezTo>
                                <a:cubicBezTo>
                                  <a:pt x="1619" y="402"/>
                                  <a:pt x="1621" y="412"/>
                                  <a:pt x="1623" y="423"/>
                                </a:cubicBezTo>
                                <a:lnTo>
                                  <a:pt x="1648" y="585"/>
                                </a:lnTo>
                                <a:cubicBezTo>
                                  <a:pt x="1648" y="588"/>
                                  <a:pt x="1648" y="591"/>
                                  <a:pt x="1648" y="594"/>
                                </a:cubicBezTo>
                                <a:cubicBezTo>
                                  <a:pt x="1648" y="596"/>
                                  <a:pt x="1647" y="598"/>
                                  <a:pt x="1646" y="601"/>
                                </a:cubicBezTo>
                                <a:cubicBezTo>
                                  <a:pt x="1645" y="604"/>
                                  <a:pt x="1643" y="606"/>
                                  <a:pt x="1640" y="610"/>
                                </a:cubicBezTo>
                                <a:cubicBezTo>
                                  <a:pt x="1638" y="613"/>
                                  <a:pt x="1634" y="617"/>
                                  <a:pt x="1629" y="621"/>
                                </a:cubicBezTo>
                                <a:cubicBezTo>
                                  <a:pt x="1624" y="627"/>
                                  <a:pt x="1619" y="631"/>
                                  <a:pt x="1615" y="634"/>
                                </a:cubicBezTo>
                                <a:cubicBezTo>
                                  <a:pt x="1612" y="637"/>
                                  <a:pt x="1608" y="640"/>
                                  <a:pt x="1606" y="641"/>
                                </a:cubicBezTo>
                                <a:cubicBezTo>
                                  <a:pt x="1603" y="642"/>
                                  <a:pt x="1601" y="643"/>
                                  <a:pt x="1599" y="642"/>
                                </a:cubicBezTo>
                                <a:cubicBezTo>
                                  <a:pt x="1597" y="642"/>
                                  <a:pt x="1595" y="641"/>
                                  <a:pt x="1593" y="640"/>
                                </a:cubicBezTo>
                                <a:lnTo>
                                  <a:pt x="1388" y="435"/>
                                </a:lnTo>
                                <a:cubicBezTo>
                                  <a:pt x="1387" y="433"/>
                                  <a:pt x="1386" y="432"/>
                                  <a:pt x="1386" y="430"/>
                                </a:cubicBezTo>
                                <a:cubicBezTo>
                                  <a:pt x="1385" y="428"/>
                                  <a:pt x="1386" y="425"/>
                                  <a:pt x="1387" y="422"/>
                                </a:cubicBezTo>
                                <a:cubicBezTo>
                                  <a:pt x="1389" y="419"/>
                                  <a:pt x="1391" y="416"/>
                                  <a:pt x="1394" y="412"/>
                                </a:cubicBezTo>
                                <a:cubicBezTo>
                                  <a:pt x="1398" y="408"/>
                                  <a:pt x="1402" y="403"/>
                                  <a:pt x="1407" y="397"/>
                                </a:cubicBezTo>
                                <a:cubicBezTo>
                                  <a:pt x="1418" y="387"/>
                                  <a:pt x="1427" y="380"/>
                                  <a:pt x="1433" y="377"/>
                                </a:cubicBezTo>
                                <a:cubicBezTo>
                                  <a:pt x="1439" y="374"/>
                                  <a:pt x="1443" y="374"/>
                                  <a:pt x="1446" y="377"/>
                                </a:cubicBezTo>
                                <a:lnTo>
                                  <a:pt x="1537" y="468"/>
                                </a:lnTo>
                                <a:cubicBezTo>
                                  <a:pt x="1543" y="474"/>
                                  <a:pt x="1549" y="481"/>
                                  <a:pt x="1556" y="488"/>
                                </a:cubicBezTo>
                                <a:cubicBezTo>
                                  <a:pt x="1562" y="495"/>
                                  <a:pt x="1568" y="502"/>
                                  <a:pt x="1573" y="509"/>
                                </a:cubicBezTo>
                                <a:cubicBezTo>
                                  <a:pt x="1571" y="499"/>
                                  <a:pt x="1568" y="489"/>
                                  <a:pt x="1566" y="480"/>
                                </a:cubicBezTo>
                                <a:cubicBezTo>
                                  <a:pt x="1564" y="470"/>
                                  <a:pt x="1562" y="460"/>
                                  <a:pt x="1561" y="450"/>
                                </a:cubicBezTo>
                                <a:lnTo>
                                  <a:pt x="1536" y="286"/>
                                </a:lnTo>
                                <a:cubicBezTo>
                                  <a:pt x="1536" y="283"/>
                                  <a:pt x="1536" y="281"/>
                                  <a:pt x="1536" y="278"/>
                                </a:cubicBezTo>
                                <a:cubicBezTo>
                                  <a:pt x="1536" y="276"/>
                                  <a:pt x="1537" y="273"/>
                                  <a:pt x="1539" y="270"/>
                                </a:cubicBezTo>
                                <a:cubicBezTo>
                                  <a:pt x="1540" y="267"/>
                                  <a:pt x="1542" y="264"/>
                                  <a:pt x="1545" y="261"/>
                                </a:cubicBezTo>
                                <a:cubicBezTo>
                                  <a:pt x="1547" y="258"/>
                                  <a:pt x="1551" y="254"/>
                                  <a:pt x="1556" y="249"/>
                                </a:cubicBezTo>
                                <a:cubicBezTo>
                                  <a:pt x="1561" y="244"/>
                                  <a:pt x="1566" y="239"/>
                                  <a:pt x="1570" y="236"/>
                                </a:cubicBezTo>
                                <a:cubicBezTo>
                                  <a:pt x="1573" y="233"/>
                                  <a:pt x="1577" y="231"/>
                                  <a:pt x="1579" y="229"/>
                                </a:cubicBezTo>
                                <a:cubicBezTo>
                                  <a:pt x="1582" y="228"/>
                                  <a:pt x="1585" y="228"/>
                                  <a:pt x="1587" y="228"/>
                                </a:cubicBezTo>
                                <a:cubicBezTo>
                                  <a:pt x="1589" y="229"/>
                                  <a:pt x="1590" y="230"/>
                                  <a:pt x="1592" y="231"/>
                                </a:cubicBezTo>
                                <a:lnTo>
                                  <a:pt x="1797" y="436"/>
                                </a:lnTo>
                                <a:close/>
                                <a:moveTo>
                                  <a:pt x="2029" y="203"/>
                                </a:moveTo>
                                <a:cubicBezTo>
                                  <a:pt x="2031" y="205"/>
                                  <a:pt x="2032" y="207"/>
                                  <a:pt x="2032" y="209"/>
                                </a:cubicBezTo>
                                <a:cubicBezTo>
                                  <a:pt x="2033" y="210"/>
                                  <a:pt x="2032" y="213"/>
                                  <a:pt x="2031" y="215"/>
                                </a:cubicBezTo>
                                <a:cubicBezTo>
                                  <a:pt x="2030" y="218"/>
                                  <a:pt x="2027" y="222"/>
                                  <a:pt x="2024" y="226"/>
                                </a:cubicBezTo>
                                <a:cubicBezTo>
                                  <a:pt x="2020" y="230"/>
                                  <a:pt x="2016" y="235"/>
                                  <a:pt x="2009" y="241"/>
                                </a:cubicBezTo>
                                <a:cubicBezTo>
                                  <a:pt x="2004" y="247"/>
                                  <a:pt x="1999" y="251"/>
                                  <a:pt x="1995" y="254"/>
                                </a:cubicBezTo>
                                <a:cubicBezTo>
                                  <a:pt x="1991" y="258"/>
                                  <a:pt x="1988" y="260"/>
                                  <a:pt x="1985" y="262"/>
                                </a:cubicBezTo>
                                <a:cubicBezTo>
                                  <a:pt x="1982" y="263"/>
                                  <a:pt x="1979" y="264"/>
                                  <a:pt x="1977" y="263"/>
                                </a:cubicBezTo>
                                <a:cubicBezTo>
                                  <a:pt x="1975" y="263"/>
                                  <a:pt x="1974" y="262"/>
                                  <a:pt x="1972" y="260"/>
                                </a:cubicBezTo>
                                <a:lnTo>
                                  <a:pt x="1895" y="183"/>
                                </a:lnTo>
                                <a:lnTo>
                                  <a:pt x="1879" y="198"/>
                                </a:lnTo>
                                <a:cubicBezTo>
                                  <a:pt x="1872" y="205"/>
                                  <a:pt x="1868" y="211"/>
                                  <a:pt x="1865" y="217"/>
                                </a:cubicBezTo>
                                <a:cubicBezTo>
                                  <a:pt x="1862" y="222"/>
                                  <a:pt x="1860" y="228"/>
                                  <a:pt x="1860" y="235"/>
                                </a:cubicBezTo>
                                <a:cubicBezTo>
                                  <a:pt x="1860" y="241"/>
                                  <a:pt x="1861" y="249"/>
                                  <a:pt x="1863" y="257"/>
                                </a:cubicBezTo>
                                <a:cubicBezTo>
                                  <a:pt x="1865" y="265"/>
                                  <a:pt x="1869" y="274"/>
                                  <a:pt x="1874" y="285"/>
                                </a:cubicBezTo>
                                <a:lnTo>
                                  <a:pt x="1895" y="333"/>
                                </a:lnTo>
                                <a:cubicBezTo>
                                  <a:pt x="1896" y="337"/>
                                  <a:pt x="1897" y="340"/>
                                  <a:pt x="1897" y="342"/>
                                </a:cubicBezTo>
                                <a:cubicBezTo>
                                  <a:pt x="1898" y="345"/>
                                  <a:pt x="1897" y="348"/>
                                  <a:pt x="1895" y="351"/>
                                </a:cubicBezTo>
                                <a:cubicBezTo>
                                  <a:pt x="1893" y="355"/>
                                  <a:pt x="1890" y="359"/>
                                  <a:pt x="1887" y="363"/>
                                </a:cubicBezTo>
                                <a:cubicBezTo>
                                  <a:pt x="1883" y="367"/>
                                  <a:pt x="1878" y="372"/>
                                  <a:pt x="1872" y="378"/>
                                </a:cubicBezTo>
                                <a:cubicBezTo>
                                  <a:pt x="1867" y="384"/>
                                  <a:pt x="1862" y="388"/>
                                  <a:pt x="1858" y="392"/>
                                </a:cubicBezTo>
                                <a:cubicBezTo>
                                  <a:pt x="1855" y="395"/>
                                  <a:pt x="1851" y="398"/>
                                  <a:pt x="1849" y="400"/>
                                </a:cubicBezTo>
                                <a:cubicBezTo>
                                  <a:pt x="1846" y="402"/>
                                  <a:pt x="1843" y="402"/>
                                  <a:pt x="1842" y="403"/>
                                </a:cubicBezTo>
                                <a:cubicBezTo>
                                  <a:pt x="1840" y="403"/>
                                  <a:pt x="1838" y="402"/>
                                  <a:pt x="1836" y="400"/>
                                </a:cubicBezTo>
                                <a:cubicBezTo>
                                  <a:pt x="1834" y="398"/>
                                  <a:pt x="1833" y="396"/>
                                  <a:pt x="1831" y="391"/>
                                </a:cubicBezTo>
                                <a:cubicBezTo>
                                  <a:pt x="1829" y="387"/>
                                  <a:pt x="1826" y="380"/>
                                  <a:pt x="1822" y="369"/>
                                </a:cubicBezTo>
                                <a:lnTo>
                                  <a:pt x="1804" y="323"/>
                                </a:lnTo>
                                <a:cubicBezTo>
                                  <a:pt x="1798" y="310"/>
                                  <a:pt x="1795" y="297"/>
                                  <a:pt x="1795" y="284"/>
                                </a:cubicBezTo>
                                <a:cubicBezTo>
                                  <a:pt x="1794" y="272"/>
                                  <a:pt x="1796" y="260"/>
                                  <a:pt x="1801" y="249"/>
                                </a:cubicBezTo>
                                <a:cubicBezTo>
                                  <a:pt x="1783" y="260"/>
                                  <a:pt x="1766" y="265"/>
                                  <a:pt x="1748" y="265"/>
                                </a:cubicBezTo>
                                <a:cubicBezTo>
                                  <a:pt x="1731" y="264"/>
                                  <a:pt x="1715" y="256"/>
                                  <a:pt x="1700" y="242"/>
                                </a:cubicBezTo>
                                <a:cubicBezTo>
                                  <a:pt x="1689" y="231"/>
                                  <a:pt x="1682" y="219"/>
                                  <a:pt x="1677" y="206"/>
                                </a:cubicBezTo>
                                <a:cubicBezTo>
                                  <a:pt x="1673" y="193"/>
                                  <a:pt x="1672" y="179"/>
                                  <a:pt x="1675" y="164"/>
                                </a:cubicBezTo>
                                <a:cubicBezTo>
                                  <a:pt x="1678" y="150"/>
                                  <a:pt x="1684" y="134"/>
                                  <a:pt x="1693" y="118"/>
                                </a:cubicBezTo>
                                <a:cubicBezTo>
                                  <a:pt x="1703" y="102"/>
                                  <a:pt x="1716" y="86"/>
                                  <a:pt x="1733" y="69"/>
                                </a:cubicBezTo>
                                <a:cubicBezTo>
                                  <a:pt x="1738" y="64"/>
                                  <a:pt x="1743" y="59"/>
                                  <a:pt x="1749" y="53"/>
                                </a:cubicBezTo>
                                <a:cubicBezTo>
                                  <a:pt x="1755" y="48"/>
                                  <a:pt x="1761" y="42"/>
                                  <a:pt x="1767" y="37"/>
                                </a:cubicBezTo>
                                <a:cubicBezTo>
                                  <a:pt x="1773" y="31"/>
                                  <a:pt x="1780" y="26"/>
                                  <a:pt x="1786" y="20"/>
                                </a:cubicBezTo>
                                <a:cubicBezTo>
                                  <a:pt x="1792" y="15"/>
                                  <a:pt x="1797" y="10"/>
                                  <a:pt x="1802" y="6"/>
                                </a:cubicBezTo>
                                <a:cubicBezTo>
                                  <a:pt x="1808" y="2"/>
                                  <a:pt x="1813" y="0"/>
                                  <a:pt x="1819" y="0"/>
                                </a:cubicBezTo>
                                <a:cubicBezTo>
                                  <a:pt x="1824" y="1"/>
                                  <a:pt x="1829" y="4"/>
                                  <a:pt x="1835" y="9"/>
                                </a:cubicBezTo>
                                <a:lnTo>
                                  <a:pt x="2029" y="203"/>
                                </a:lnTo>
                                <a:close/>
                                <a:moveTo>
                                  <a:pt x="1798" y="87"/>
                                </a:moveTo>
                                <a:cubicBezTo>
                                  <a:pt x="1793" y="90"/>
                                  <a:pt x="1788" y="94"/>
                                  <a:pt x="1783" y="98"/>
                                </a:cubicBezTo>
                                <a:cubicBezTo>
                                  <a:pt x="1779" y="103"/>
                                  <a:pt x="1774" y="107"/>
                                  <a:pt x="1770" y="111"/>
                                </a:cubicBezTo>
                                <a:cubicBezTo>
                                  <a:pt x="1762" y="119"/>
                                  <a:pt x="1756" y="126"/>
                                  <a:pt x="1752" y="133"/>
                                </a:cubicBezTo>
                                <a:cubicBezTo>
                                  <a:pt x="1748" y="140"/>
                                  <a:pt x="1746" y="147"/>
                                  <a:pt x="1745" y="153"/>
                                </a:cubicBezTo>
                                <a:cubicBezTo>
                                  <a:pt x="1745" y="159"/>
                                  <a:pt x="1746" y="165"/>
                                  <a:pt x="1748" y="170"/>
                                </a:cubicBezTo>
                                <a:cubicBezTo>
                                  <a:pt x="1750" y="175"/>
                                  <a:pt x="1754" y="180"/>
                                  <a:pt x="1758" y="185"/>
                                </a:cubicBezTo>
                                <a:cubicBezTo>
                                  <a:pt x="1763" y="189"/>
                                  <a:pt x="1768" y="193"/>
                                  <a:pt x="1773" y="195"/>
                                </a:cubicBezTo>
                                <a:cubicBezTo>
                                  <a:pt x="1779" y="197"/>
                                  <a:pt x="1784" y="198"/>
                                  <a:pt x="1790" y="197"/>
                                </a:cubicBezTo>
                                <a:cubicBezTo>
                                  <a:pt x="1796" y="196"/>
                                  <a:pt x="1803" y="193"/>
                                  <a:pt x="1809" y="189"/>
                                </a:cubicBezTo>
                                <a:cubicBezTo>
                                  <a:pt x="1816" y="186"/>
                                  <a:pt x="1823" y="179"/>
                                  <a:pt x="1832" y="170"/>
                                </a:cubicBezTo>
                                <a:lnTo>
                                  <a:pt x="1857" y="145"/>
                                </a:lnTo>
                                <a:lnTo>
                                  <a:pt x="1798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92"/>
                        <wps:cNvSpPr>
                          <a:spLocks noEditPoints="1"/>
                        </wps:cNvSpPr>
                        <wps:spPr bwMode="auto">
                          <a:xfrm>
                            <a:off x="1199515" y="1771015"/>
                            <a:ext cx="175260" cy="169545"/>
                          </a:xfrm>
                          <a:custGeom>
                            <a:avLst/>
                            <a:gdLst>
                              <a:gd name="T0" fmla="*/ 481 w 2160"/>
                              <a:gd name="T1" fmla="*/ 1896 h 2084"/>
                              <a:gd name="T2" fmla="*/ 344 w 2160"/>
                              <a:gd name="T3" fmla="*/ 2024 h 2084"/>
                              <a:gd name="T4" fmla="*/ 278 w 2160"/>
                              <a:gd name="T5" fmla="*/ 2077 h 2084"/>
                              <a:gd name="T6" fmla="*/ 7 w 2160"/>
                              <a:gd name="T7" fmla="*/ 1774 h 2084"/>
                              <a:gd name="T8" fmla="*/ 221 w 2160"/>
                              <a:gd name="T9" fmla="*/ 1773 h 2084"/>
                              <a:gd name="T10" fmla="*/ 216 w 2160"/>
                              <a:gd name="T11" fmla="*/ 1565 h 2084"/>
                              <a:gd name="T12" fmla="*/ 508 w 2160"/>
                              <a:gd name="T13" fmla="*/ 1568 h 2084"/>
                              <a:gd name="T14" fmla="*/ 716 w 2160"/>
                              <a:gd name="T15" fmla="*/ 1506 h 2084"/>
                              <a:gd name="T16" fmla="*/ 653 w 2160"/>
                              <a:gd name="T17" fmla="*/ 1730 h 2084"/>
                              <a:gd name="T18" fmla="*/ 382 w 2160"/>
                              <a:gd name="T19" fmla="*/ 1656 h 2084"/>
                              <a:gd name="T20" fmla="*/ 330 w 2160"/>
                              <a:gd name="T21" fmla="*/ 1605 h 2084"/>
                              <a:gd name="T22" fmla="*/ 641 w 2160"/>
                              <a:gd name="T23" fmla="*/ 1558 h 2084"/>
                              <a:gd name="T24" fmla="*/ 617 w 2160"/>
                              <a:gd name="T25" fmla="*/ 1677 h 2084"/>
                              <a:gd name="T26" fmla="*/ 965 w 2160"/>
                              <a:gd name="T27" fmla="*/ 1283 h 2084"/>
                              <a:gd name="T28" fmla="*/ 890 w 2160"/>
                              <a:gd name="T29" fmla="*/ 1464 h 2084"/>
                              <a:gd name="T30" fmla="*/ 940 w 2160"/>
                              <a:gd name="T31" fmla="*/ 1601 h 2084"/>
                              <a:gd name="T32" fmla="*/ 613 w 2160"/>
                              <a:gd name="T33" fmla="*/ 1329 h 2084"/>
                              <a:gd name="T34" fmla="*/ 660 w 2160"/>
                              <a:gd name="T35" fmla="*/ 1283 h 2084"/>
                              <a:gd name="T36" fmla="*/ 726 w 2160"/>
                              <a:gd name="T37" fmla="*/ 1199 h 2084"/>
                              <a:gd name="T38" fmla="*/ 838 w 2160"/>
                              <a:gd name="T39" fmla="*/ 1269 h 2084"/>
                              <a:gd name="T40" fmla="*/ 741 w 2160"/>
                              <a:gd name="T41" fmla="*/ 1317 h 2084"/>
                              <a:gd name="T42" fmla="*/ 900 w 2160"/>
                              <a:gd name="T43" fmla="*/ 1346 h 2084"/>
                              <a:gd name="T44" fmla="*/ 1210 w 2160"/>
                              <a:gd name="T45" fmla="*/ 1162 h 2084"/>
                              <a:gd name="T46" fmla="*/ 1082 w 2160"/>
                              <a:gd name="T47" fmla="*/ 1282 h 2084"/>
                              <a:gd name="T48" fmla="*/ 907 w 2160"/>
                              <a:gd name="T49" fmla="*/ 1022 h 2084"/>
                              <a:gd name="T50" fmla="*/ 1093 w 2160"/>
                              <a:gd name="T51" fmla="*/ 945 h 2084"/>
                              <a:gd name="T52" fmla="*/ 1036 w 2160"/>
                              <a:gd name="T53" fmla="*/ 1000 h 2084"/>
                              <a:gd name="T54" fmla="*/ 1006 w 2160"/>
                              <a:gd name="T55" fmla="*/ 1107 h 2084"/>
                              <a:gd name="T56" fmla="*/ 1113 w 2160"/>
                              <a:gd name="T57" fmla="*/ 1082 h 2084"/>
                              <a:gd name="T58" fmla="*/ 1115 w 2160"/>
                              <a:gd name="T59" fmla="*/ 1185 h 2084"/>
                              <a:gd name="T60" fmla="*/ 1145 w 2160"/>
                              <a:gd name="T61" fmla="*/ 1093 h 2084"/>
                              <a:gd name="T62" fmla="*/ 1441 w 2160"/>
                              <a:gd name="T63" fmla="*/ 930 h 2084"/>
                              <a:gd name="T64" fmla="*/ 1312 w 2160"/>
                              <a:gd name="T65" fmla="*/ 1040 h 2084"/>
                              <a:gd name="T66" fmla="*/ 1282 w 2160"/>
                              <a:gd name="T67" fmla="*/ 832 h 2084"/>
                              <a:gd name="T68" fmla="*/ 1212 w 2160"/>
                              <a:gd name="T69" fmla="*/ 800 h 2084"/>
                              <a:gd name="T70" fmla="*/ 1149 w 2160"/>
                              <a:gd name="T71" fmla="*/ 892 h 2084"/>
                              <a:gd name="T72" fmla="*/ 1131 w 2160"/>
                              <a:gd name="T73" fmla="*/ 809 h 2084"/>
                              <a:gd name="T74" fmla="*/ 1344 w 2160"/>
                              <a:gd name="T75" fmla="*/ 741 h 2084"/>
                              <a:gd name="T76" fmla="*/ 1285 w 2160"/>
                              <a:gd name="T77" fmla="*/ 937 h 2084"/>
                              <a:gd name="T78" fmla="*/ 1338 w 2160"/>
                              <a:gd name="T79" fmla="*/ 848 h 2084"/>
                              <a:gd name="T80" fmla="*/ 1469 w 2160"/>
                              <a:gd name="T81" fmla="*/ 568 h 2084"/>
                              <a:gd name="T82" fmla="*/ 1596 w 2160"/>
                              <a:gd name="T83" fmla="*/ 781 h 2084"/>
                              <a:gd name="T84" fmla="*/ 1355 w 2160"/>
                              <a:gd name="T85" fmla="*/ 680 h 2084"/>
                              <a:gd name="T86" fmla="*/ 1306 w 2160"/>
                              <a:gd name="T87" fmla="*/ 631 h 2084"/>
                              <a:gd name="T88" fmla="*/ 1504 w 2160"/>
                              <a:gd name="T89" fmla="*/ 482 h 2084"/>
                              <a:gd name="T90" fmla="*/ 1890 w 2160"/>
                              <a:gd name="T91" fmla="*/ 486 h 2084"/>
                              <a:gd name="T92" fmla="*/ 1738 w 2160"/>
                              <a:gd name="T93" fmla="*/ 361 h 2084"/>
                              <a:gd name="T94" fmla="*/ 1767 w 2160"/>
                              <a:gd name="T95" fmla="*/ 610 h 2084"/>
                              <a:gd name="T96" fmla="*/ 1515 w 2160"/>
                              <a:gd name="T97" fmla="*/ 435 h 2084"/>
                              <a:gd name="T98" fmla="*/ 1573 w 2160"/>
                              <a:gd name="T99" fmla="*/ 377 h 2084"/>
                              <a:gd name="T100" fmla="*/ 1664 w 2160"/>
                              <a:gd name="T101" fmla="*/ 286 h 2084"/>
                              <a:gd name="T102" fmla="*/ 1707 w 2160"/>
                              <a:gd name="T103" fmla="*/ 230 h 2084"/>
                              <a:gd name="T104" fmla="*/ 2158 w 2160"/>
                              <a:gd name="T105" fmla="*/ 216 h 2084"/>
                              <a:gd name="T106" fmla="*/ 2099 w 2160"/>
                              <a:gd name="T107" fmla="*/ 261 h 2084"/>
                              <a:gd name="T108" fmla="*/ 2001 w 2160"/>
                              <a:gd name="T109" fmla="*/ 285 h 2084"/>
                              <a:gd name="T110" fmla="*/ 1985 w 2160"/>
                              <a:gd name="T111" fmla="*/ 392 h 2084"/>
                              <a:gd name="T112" fmla="*/ 1931 w 2160"/>
                              <a:gd name="T113" fmla="*/ 323 h 2084"/>
                              <a:gd name="T114" fmla="*/ 1802 w 2160"/>
                              <a:gd name="T115" fmla="*/ 165 h 2084"/>
                              <a:gd name="T116" fmla="*/ 1929 w 2160"/>
                              <a:gd name="T117" fmla="*/ 7 h 2084"/>
                              <a:gd name="T118" fmla="*/ 1897 w 2160"/>
                              <a:gd name="T119" fmla="*/ 111 h 2084"/>
                              <a:gd name="T120" fmla="*/ 1917 w 2160"/>
                              <a:gd name="T121" fmla="*/ 197 h 20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160" h="2084">
                                <a:moveTo>
                                  <a:pt x="500" y="1830"/>
                                </a:moveTo>
                                <a:cubicBezTo>
                                  <a:pt x="508" y="1832"/>
                                  <a:pt x="514" y="1835"/>
                                  <a:pt x="518" y="1837"/>
                                </a:cubicBezTo>
                                <a:cubicBezTo>
                                  <a:pt x="522" y="1839"/>
                                  <a:pt x="524" y="1842"/>
                                  <a:pt x="524" y="1846"/>
                                </a:cubicBezTo>
                                <a:cubicBezTo>
                                  <a:pt x="524" y="1849"/>
                                  <a:pt x="522" y="1854"/>
                                  <a:pt x="517" y="1859"/>
                                </a:cubicBezTo>
                                <a:cubicBezTo>
                                  <a:pt x="513" y="1864"/>
                                  <a:pt x="507" y="1871"/>
                                  <a:pt x="498" y="1880"/>
                                </a:cubicBezTo>
                                <a:cubicBezTo>
                                  <a:pt x="491" y="1887"/>
                                  <a:pt x="485" y="1893"/>
                                  <a:pt x="481" y="1896"/>
                                </a:cubicBezTo>
                                <a:cubicBezTo>
                                  <a:pt x="476" y="1900"/>
                                  <a:pt x="472" y="1903"/>
                                  <a:pt x="469" y="1905"/>
                                </a:cubicBezTo>
                                <a:cubicBezTo>
                                  <a:pt x="466" y="1906"/>
                                  <a:pt x="464" y="1907"/>
                                  <a:pt x="461" y="1907"/>
                                </a:cubicBezTo>
                                <a:cubicBezTo>
                                  <a:pt x="459" y="1907"/>
                                  <a:pt x="457" y="1906"/>
                                  <a:pt x="454" y="1905"/>
                                </a:cubicBezTo>
                                <a:lnTo>
                                  <a:pt x="291" y="1854"/>
                                </a:lnTo>
                                <a:lnTo>
                                  <a:pt x="343" y="2016"/>
                                </a:lnTo>
                                <a:cubicBezTo>
                                  <a:pt x="344" y="2019"/>
                                  <a:pt x="344" y="2022"/>
                                  <a:pt x="344" y="2024"/>
                                </a:cubicBezTo>
                                <a:cubicBezTo>
                                  <a:pt x="345" y="2026"/>
                                  <a:pt x="344" y="2029"/>
                                  <a:pt x="342" y="2032"/>
                                </a:cubicBezTo>
                                <a:cubicBezTo>
                                  <a:pt x="340" y="2035"/>
                                  <a:pt x="338" y="2039"/>
                                  <a:pt x="334" y="2043"/>
                                </a:cubicBezTo>
                                <a:cubicBezTo>
                                  <a:pt x="330" y="2048"/>
                                  <a:pt x="324" y="2053"/>
                                  <a:pt x="318" y="2060"/>
                                </a:cubicBezTo>
                                <a:cubicBezTo>
                                  <a:pt x="310" y="2068"/>
                                  <a:pt x="303" y="2074"/>
                                  <a:pt x="298" y="2078"/>
                                </a:cubicBezTo>
                                <a:cubicBezTo>
                                  <a:pt x="294" y="2082"/>
                                  <a:pt x="290" y="2084"/>
                                  <a:pt x="286" y="2084"/>
                                </a:cubicBezTo>
                                <a:cubicBezTo>
                                  <a:pt x="283" y="2084"/>
                                  <a:pt x="280" y="2081"/>
                                  <a:pt x="278" y="2077"/>
                                </a:cubicBezTo>
                                <a:cubicBezTo>
                                  <a:pt x="276" y="2073"/>
                                  <a:pt x="273" y="2067"/>
                                  <a:pt x="271" y="2059"/>
                                </a:cubicBezTo>
                                <a:lnTo>
                                  <a:pt x="213" y="1858"/>
                                </a:lnTo>
                                <a:lnTo>
                                  <a:pt x="25" y="1802"/>
                                </a:lnTo>
                                <a:cubicBezTo>
                                  <a:pt x="17" y="1800"/>
                                  <a:pt x="10" y="1797"/>
                                  <a:pt x="6" y="1795"/>
                                </a:cubicBezTo>
                                <a:cubicBezTo>
                                  <a:pt x="2" y="1793"/>
                                  <a:pt x="0" y="1790"/>
                                  <a:pt x="0" y="1786"/>
                                </a:cubicBezTo>
                                <a:cubicBezTo>
                                  <a:pt x="0" y="1783"/>
                                  <a:pt x="2" y="1779"/>
                                  <a:pt x="7" y="1774"/>
                                </a:cubicBezTo>
                                <a:cubicBezTo>
                                  <a:pt x="11" y="1769"/>
                                  <a:pt x="17" y="1762"/>
                                  <a:pt x="26" y="1753"/>
                                </a:cubicBezTo>
                                <a:cubicBezTo>
                                  <a:pt x="33" y="1746"/>
                                  <a:pt x="39" y="1740"/>
                                  <a:pt x="44" y="1736"/>
                                </a:cubicBezTo>
                                <a:cubicBezTo>
                                  <a:pt x="48" y="1732"/>
                                  <a:pt x="52" y="1730"/>
                                  <a:pt x="55" y="1728"/>
                                </a:cubicBezTo>
                                <a:cubicBezTo>
                                  <a:pt x="58" y="1726"/>
                                  <a:pt x="61" y="1725"/>
                                  <a:pt x="63" y="1725"/>
                                </a:cubicBezTo>
                                <a:cubicBezTo>
                                  <a:pt x="65" y="1726"/>
                                  <a:pt x="68" y="1726"/>
                                  <a:pt x="71" y="1727"/>
                                </a:cubicBezTo>
                                <a:lnTo>
                                  <a:pt x="221" y="1773"/>
                                </a:lnTo>
                                <a:lnTo>
                                  <a:pt x="173" y="1624"/>
                                </a:lnTo>
                                <a:cubicBezTo>
                                  <a:pt x="172" y="1622"/>
                                  <a:pt x="172" y="1619"/>
                                  <a:pt x="172" y="1617"/>
                                </a:cubicBezTo>
                                <a:cubicBezTo>
                                  <a:pt x="171" y="1615"/>
                                  <a:pt x="172" y="1612"/>
                                  <a:pt x="174" y="1609"/>
                                </a:cubicBezTo>
                                <a:cubicBezTo>
                                  <a:pt x="175" y="1606"/>
                                  <a:pt x="178" y="1603"/>
                                  <a:pt x="181" y="1599"/>
                                </a:cubicBezTo>
                                <a:cubicBezTo>
                                  <a:pt x="185" y="1594"/>
                                  <a:pt x="190" y="1589"/>
                                  <a:pt x="197" y="1582"/>
                                </a:cubicBezTo>
                                <a:cubicBezTo>
                                  <a:pt x="205" y="1574"/>
                                  <a:pt x="211" y="1569"/>
                                  <a:pt x="216" y="1565"/>
                                </a:cubicBezTo>
                                <a:cubicBezTo>
                                  <a:pt x="220" y="1560"/>
                                  <a:pt x="225" y="1558"/>
                                  <a:pt x="228" y="1558"/>
                                </a:cubicBezTo>
                                <a:cubicBezTo>
                                  <a:pt x="231" y="1558"/>
                                  <a:pt x="234" y="1560"/>
                                  <a:pt x="236" y="1565"/>
                                </a:cubicBezTo>
                                <a:cubicBezTo>
                                  <a:pt x="239" y="1569"/>
                                  <a:pt x="241" y="1575"/>
                                  <a:pt x="244" y="1583"/>
                                </a:cubicBezTo>
                                <a:lnTo>
                                  <a:pt x="299" y="1770"/>
                                </a:lnTo>
                                <a:lnTo>
                                  <a:pt x="500" y="1830"/>
                                </a:lnTo>
                                <a:close/>
                                <a:moveTo>
                                  <a:pt x="508" y="1568"/>
                                </a:moveTo>
                                <a:cubicBezTo>
                                  <a:pt x="513" y="1563"/>
                                  <a:pt x="518" y="1557"/>
                                  <a:pt x="524" y="1551"/>
                                </a:cubicBezTo>
                                <a:cubicBezTo>
                                  <a:pt x="529" y="1545"/>
                                  <a:pt x="535" y="1538"/>
                                  <a:pt x="542" y="1532"/>
                                </a:cubicBezTo>
                                <a:cubicBezTo>
                                  <a:pt x="559" y="1515"/>
                                  <a:pt x="575" y="1501"/>
                                  <a:pt x="591" y="1492"/>
                                </a:cubicBezTo>
                                <a:cubicBezTo>
                                  <a:pt x="607" y="1483"/>
                                  <a:pt x="623" y="1478"/>
                                  <a:pt x="637" y="1476"/>
                                </a:cubicBezTo>
                                <a:cubicBezTo>
                                  <a:pt x="652" y="1474"/>
                                  <a:pt x="666" y="1476"/>
                                  <a:pt x="679" y="1481"/>
                                </a:cubicBezTo>
                                <a:cubicBezTo>
                                  <a:pt x="692" y="1486"/>
                                  <a:pt x="704" y="1495"/>
                                  <a:pt x="716" y="1506"/>
                                </a:cubicBezTo>
                                <a:cubicBezTo>
                                  <a:pt x="728" y="1518"/>
                                  <a:pt x="736" y="1532"/>
                                  <a:pt x="742" y="1546"/>
                                </a:cubicBezTo>
                                <a:cubicBezTo>
                                  <a:pt x="748" y="1560"/>
                                  <a:pt x="750" y="1576"/>
                                  <a:pt x="748" y="1592"/>
                                </a:cubicBezTo>
                                <a:cubicBezTo>
                                  <a:pt x="745" y="1608"/>
                                  <a:pt x="739" y="1625"/>
                                  <a:pt x="729" y="1643"/>
                                </a:cubicBezTo>
                                <a:cubicBezTo>
                                  <a:pt x="719" y="1661"/>
                                  <a:pt x="704" y="1680"/>
                                  <a:pt x="685" y="1699"/>
                                </a:cubicBezTo>
                                <a:cubicBezTo>
                                  <a:pt x="680" y="1704"/>
                                  <a:pt x="675" y="1709"/>
                                  <a:pt x="669" y="1715"/>
                                </a:cubicBezTo>
                                <a:cubicBezTo>
                                  <a:pt x="664" y="1720"/>
                                  <a:pt x="659" y="1725"/>
                                  <a:pt x="653" y="1730"/>
                                </a:cubicBezTo>
                                <a:cubicBezTo>
                                  <a:pt x="648" y="1735"/>
                                  <a:pt x="643" y="1739"/>
                                  <a:pt x="638" y="1744"/>
                                </a:cubicBezTo>
                                <a:cubicBezTo>
                                  <a:pt x="632" y="1749"/>
                                  <a:pt x="627" y="1753"/>
                                  <a:pt x="623" y="1757"/>
                                </a:cubicBezTo>
                                <a:cubicBezTo>
                                  <a:pt x="615" y="1763"/>
                                  <a:pt x="607" y="1766"/>
                                  <a:pt x="600" y="1766"/>
                                </a:cubicBezTo>
                                <a:cubicBezTo>
                                  <a:pt x="593" y="1765"/>
                                  <a:pt x="586" y="1761"/>
                                  <a:pt x="579" y="1754"/>
                                </a:cubicBezTo>
                                <a:lnTo>
                                  <a:pt x="431" y="1606"/>
                                </a:lnTo>
                                <a:lnTo>
                                  <a:pt x="382" y="1656"/>
                                </a:lnTo>
                                <a:cubicBezTo>
                                  <a:pt x="380" y="1657"/>
                                  <a:pt x="378" y="1658"/>
                                  <a:pt x="376" y="1658"/>
                                </a:cubicBezTo>
                                <a:cubicBezTo>
                                  <a:pt x="374" y="1659"/>
                                  <a:pt x="372" y="1658"/>
                                  <a:pt x="369" y="1657"/>
                                </a:cubicBezTo>
                                <a:cubicBezTo>
                                  <a:pt x="366" y="1655"/>
                                  <a:pt x="363" y="1653"/>
                                  <a:pt x="359" y="1650"/>
                                </a:cubicBezTo>
                                <a:cubicBezTo>
                                  <a:pt x="355" y="1647"/>
                                  <a:pt x="351" y="1644"/>
                                  <a:pt x="346" y="1639"/>
                                </a:cubicBezTo>
                                <a:cubicBezTo>
                                  <a:pt x="337" y="1629"/>
                                  <a:pt x="331" y="1622"/>
                                  <a:pt x="329" y="1617"/>
                                </a:cubicBezTo>
                                <a:cubicBezTo>
                                  <a:pt x="327" y="1612"/>
                                  <a:pt x="327" y="1607"/>
                                  <a:pt x="330" y="1605"/>
                                </a:cubicBezTo>
                                <a:lnTo>
                                  <a:pt x="424" y="1511"/>
                                </a:lnTo>
                                <a:cubicBezTo>
                                  <a:pt x="428" y="1506"/>
                                  <a:pt x="433" y="1504"/>
                                  <a:pt x="437" y="1504"/>
                                </a:cubicBezTo>
                                <a:cubicBezTo>
                                  <a:pt x="442" y="1504"/>
                                  <a:pt x="446" y="1506"/>
                                  <a:pt x="451" y="1511"/>
                                </a:cubicBezTo>
                                <a:lnTo>
                                  <a:pt x="508" y="1568"/>
                                </a:lnTo>
                                <a:close/>
                                <a:moveTo>
                                  <a:pt x="658" y="1570"/>
                                </a:moveTo>
                                <a:cubicBezTo>
                                  <a:pt x="653" y="1565"/>
                                  <a:pt x="647" y="1561"/>
                                  <a:pt x="641" y="1558"/>
                                </a:cubicBezTo>
                                <a:cubicBezTo>
                                  <a:pt x="635" y="1556"/>
                                  <a:pt x="629" y="1555"/>
                                  <a:pt x="623" y="1555"/>
                                </a:cubicBezTo>
                                <a:cubicBezTo>
                                  <a:pt x="616" y="1556"/>
                                  <a:pt x="609" y="1559"/>
                                  <a:pt x="602" y="1563"/>
                                </a:cubicBezTo>
                                <a:cubicBezTo>
                                  <a:pt x="594" y="1567"/>
                                  <a:pt x="586" y="1574"/>
                                  <a:pt x="578" y="1582"/>
                                </a:cubicBezTo>
                                <a:cubicBezTo>
                                  <a:pt x="573" y="1587"/>
                                  <a:pt x="568" y="1593"/>
                                  <a:pt x="563" y="1598"/>
                                </a:cubicBezTo>
                                <a:cubicBezTo>
                                  <a:pt x="559" y="1603"/>
                                  <a:pt x="555" y="1607"/>
                                  <a:pt x="551" y="1611"/>
                                </a:cubicBezTo>
                                <a:lnTo>
                                  <a:pt x="617" y="1677"/>
                                </a:lnTo>
                                <a:cubicBezTo>
                                  <a:pt x="622" y="1673"/>
                                  <a:pt x="627" y="1669"/>
                                  <a:pt x="632" y="1665"/>
                                </a:cubicBezTo>
                                <a:cubicBezTo>
                                  <a:pt x="637" y="1660"/>
                                  <a:pt x="642" y="1655"/>
                                  <a:pt x="648" y="1650"/>
                                </a:cubicBezTo>
                                <a:cubicBezTo>
                                  <a:pt x="663" y="1634"/>
                                  <a:pt x="672" y="1620"/>
                                  <a:pt x="673" y="1606"/>
                                </a:cubicBezTo>
                                <a:cubicBezTo>
                                  <a:pt x="674" y="1593"/>
                                  <a:pt x="669" y="1581"/>
                                  <a:pt x="658" y="1570"/>
                                </a:cubicBezTo>
                                <a:close/>
                                <a:moveTo>
                                  <a:pt x="921" y="1228"/>
                                </a:moveTo>
                                <a:cubicBezTo>
                                  <a:pt x="939" y="1246"/>
                                  <a:pt x="954" y="1264"/>
                                  <a:pt x="965" y="1283"/>
                                </a:cubicBezTo>
                                <a:cubicBezTo>
                                  <a:pt x="975" y="1301"/>
                                  <a:pt x="982" y="1319"/>
                                  <a:pt x="985" y="1337"/>
                                </a:cubicBezTo>
                                <a:cubicBezTo>
                                  <a:pt x="987" y="1355"/>
                                  <a:pt x="986" y="1372"/>
                                  <a:pt x="980" y="1389"/>
                                </a:cubicBezTo>
                                <a:cubicBezTo>
                                  <a:pt x="975" y="1405"/>
                                  <a:pt x="965" y="1421"/>
                                  <a:pt x="950" y="1435"/>
                                </a:cubicBezTo>
                                <a:cubicBezTo>
                                  <a:pt x="944" y="1441"/>
                                  <a:pt x="938" y="1446"/>
                                  <a:pt x="932" y="1450"/>
                                </a:cubicBezTo>
                                <a:cubicBezTo>
                                  <a:pt x="926" y="1454"/>
                                  <a:pt x="920" y="1457"/>
                                  <a:pt x="912" y="1459"/>
                                </a:cubicBezTo>
                                <a:cubicBezTo>
                                  <a:pt x="905" y="1461"/>
                                  <a:pt x="898" y="1463"/>
                                  <a:pt x="890" y="1464"/>
                                </a:cubicBezTo>
                                <a:cubicBezTo>
                                  <a:pt x="882" y="1465"/>
                                  <a:pt x="873" y="1466"/>
                                  <a:pt x="863" y="1466"/>
                                </a:cubicBezTo>
                                <a:lnTo>
                                  <a:pt x="959" y="1562"/>
                                </a:lnTo>
                                <a:cubicBezTo>
                                  <a:pt x="961" y="1564"/>
                                  <a:pt x="962" y="1566"/>
                                  <a:pt x="962" y="1568"/>
                                </a:cubicBezTo>
                                <a:cubicBezTo>
                                  <a:pt x="963" y="1570"/>
                                  <a:pt x="962" y="1573"/>
                                  <a:pt x="961" y="1576"/>
                                </a:cubicBezTo>
                                <a:cubicBezTo>
                                  <a:pt x="959" y="1579"/>
                                  <a:pt x="957" y="1582"/>
                                  <a:pt x="954" y="1586"/>
                                </a:cubicBezTo>
                                <a:cubicBezTo>
                                  <a:pt x="951" y="1591"/>
                                  <a:pt x="946" y="1595"/>
                                  <a:pt x="940" y="1601"/>
                                </a:cubicBezTo>
                                <a:cubicBezTo>
                                  <a:pt x="935" y="1607"/>
                                  <a:pt x="930" y="1611"/>
                                  <a:pt x="926" y="1614"/>
                                </a:cubicBezTo>
                                <a:cubicBezTo>
                                  <a:pt x="922" y="1618"/>
                                  <a:pt x="918" y="1620"/>
                                  <a:pt x="915" y="1621"/>
                                </a:cubicBezTo>
                                <a:cubicBezTo>
                                  <a:pt x="912" y="1623"/>
                                  <a:pt x="909" y="1623"/>
                                  <a:pt x="907" y="1623"/>
                                </a:cubicBezTo>
                                <a:cubicBezTo>
                                  <a:pt x="905" y="1623"/>
                                  <a:pt x="903" y="1622"/>
                                  <a:pt x="902" y="1620"/>
                                </a:cubicBezTo>
                                <a:lnTo>
                                  <a:pt x="616" y="1334"/>
                                </a:lnTo>
                                <a:cubicBezTo>
                                  <a:pt x="615" y="1333"/>
                                  <a:pt x="614" y="1331"/>
                                  <a:pt x="613" y="1329"/>
                                </a:cubicBezTo>
                                <a:cubicBezTo>
                                  <a:pt x="613" y="1327"/>
                                  <a:pt x="613" y="1325"/>
                                  <a:pt x="614" y="1322"/>
                                </a:cubicBezTo>
                                <a:cubicBezTo>
                                  <a:pt x="615" y="1320"/>
                                  <a:pt x="617" y="1317"/>
                                  <a:pt x="620" y="1313"/>
                                </a:cubicBezTo>
                                <a:cubicBezTo>
                                  <a:pt x="623" y="1310"/>
                                  <a:pt x="627" y="1305"/>
                                  <a:pt x="631" y="1301"/>
                                </a:cubicBezTo>
                                <a:cubicBezTo>
                                  <a:pt x="636" y="1296"/>
                                  <a:pt x="640" y="1293"/>
                                  <a:pt x="644" y="1290"/>
                                </a:cubicBezTo>
                                <a:cubicBezTo>
                                  <a:pt x="647" y="1287"/>
                                  <a:pt x="650" y="1285"/>
                                  <a:pt x="653" y="1284"/>
                                </a:cubicBezTo>
                                <a:cubicBezTo>
                                  <a:pt x="656" y="1283"/>
                                  <a:pt x="658" y="1282"/>
                                  <a:pt x="660" y="1283"/>
                                </a:cubicBezTo>
                                <a:cubicBezTo>
                                  <a:pt x="662" y="1283"/>
                                  <a:pt x="663" y="1284"/>
                                  <a:pt x="665" y="1286"/>
                                </a:cubicBezTo>
                                <a:lnTo>
                                  <a:pt x="689" y="1310"/>
                                </a:lnTo>
                                <a:cubicBezTo>
                                  <a:pt x="689" y="1298"/>
                                  <a:pt x="689" y="1286"/>
                                  <a:pt x="690" y="1276"/>
                                </a:cubicBezTo>
                                <a:cubicBezTo>
                                  <a:pt x="691" y="1266"/>
                                  <a:pt x="693" y="1256"/>
                                  <a:pt x="696" y="1247"/>
                                </a:cubicBezTo>
                                <a:cubicBezTo>
                                  <a:pt x="699" y="1238"/>
                                  <a:pt x="703" y="1229"/>
                                  <a:pt x="708" y="1221"/>
                                </a:cubicBezTo>
                                <a:cubicBezTo>
                                  <a:pt x="712" y="1213"/>
                                  <a:pt x="718" y="1206"/>
                                  <a:pt x="726" y="1199"/>
                                </a:cubicBezTo>
                                <a:cubicBezTo>
                                  <a:pt x="741" y="1184"/>
                                  <a:pt x="756" y="1174"/>
                                  <a:pt x="773" y="1169"/>
                                </a:cubicBezTo>
                                <a:cubicBezTo>
                                  <a:pt x="789" y="1165"/>
                                  <a:pt x="806" y="1164"/>
                                  <a:pt x="823" y="1168"/>
                                </a:cubicBezTo>
                                <a:cubicBezTo>
                                  <a:pt x="840" y="1171"/>
                                  <a:pt x="856" y="1178"/>
                                  <a:pt x="873" y="1189"/>
                                </a:cubicBezTo>
                                <a:cubicBezTo>
                                  <a:pt x="890" y="1199"/>
                                  <a:pt x="906" y="1212"/>
                                  <a:pt x="921" y="1228"/>
                                </a:cubicBezTo>
                                <a:close/>
                                <a:moveTo>
                                  <a:pt x="865" y="1292"/>
                                </a:moveTo>
                                <a:cubicBezTo>
                                  <a:pt x="857" y="1283"/>
                                  <a:pt x="848" y="1276"/>
                                  <a:pt x="838" y="1269"/>
                                </a:cubicBezTo>
                                <a:cubicBezTo>
                                  <a:pt x="829" y="1262"/>
                                  <a:pt x="820" y="1257"/>
                                  <a:pt x="810" y="1254"/>
                                </a:cubicBezTo>
                                <a:cubicBezTo>
                                  <a:pt x="801" y="1251"/>
                                  <a:pt x="792" y="1250"/>
                                  <a:pt x="783" y="1251"/>
                                </a:cubicBezTo>
                                <a:cubicBezTo>
                                  <a:pt x="774" y="1253"/>
                                  <a:pt x="766" y="1257"/>
                                  <a:pt x="758" y="1265"/>
                                </a:cubicBezTo>
                                <a:cubicBezTo>
                                  <a:pt x="754" y="1269"/>
                                  <a:pt x="751" y="1273"/>
                                  <a:pt x="748" y="1278"/>
                                </a:cubicBezTo>
                                <a:cubicBezTo>
                                  <a:pt x="746" y="1283"/>
                                  <a:pt x="744" y="1289"/>
                                  <a:pt x="742" y="1295"/>
                                </a:cubicBezTo>
                                <a:cubicBezTo>
                                  <a:pt x="741" y="1302"/>
                                  <a:pt x="741" y="1309"/>
                                  <a:pt x="741" y="1317"/>
                                </a:cubicBezTo>
                                <a:cubicBezTo>
                                  <a:pt x="741" y="1326"/>
                                  <a:pt x="741" y="1335"/>
                                  <a:pt x="743" y="1346"/>
                                </a:cubicBezTo>
                                <a:lnTo>
                                  <a:pt x="810" y="1413"/>
                                </a:lnTo>
                                <a:cubicBezTo>
                                  <a:pt x="829" y="1415"/>
                                  <a:pt x="844" y="1415"/>
                                  <a:pt x="857" y="1414"/>
                                </a:cubicBezTo>
                                <a:cubicBezTo>
                                  <a:pt x="870" y="1412"/>
                                  <a:pt x="880" y="1407"/>
                                  <a:pt x="888" y="1399"/>
                                </a:cubicBezTo>
                                <a:cubicBezTo>
                                  <a:pt x="896" y="1392"/>
                                  <a:pt x="900" y="1383"/>
                                  <a:pt x="902" y="1374"/>
                                </a:cubicBezTo>
                                <a:cubicBezTo>
                                  <a:pt x="903" y="1365"/>
                                  <a:pt x="903" y="1356"/>
                                  <a:pt x="900" y="1346"/>
                                </a:cubicBezTo>
                                <a:cubicBezTo>
                                  <a:pt x="897" y="1337"/>
                                  <a:pt x="892" y="1327"/>
                                  <a:pt x="886" y="1318"/>
                                </a:cubicBezTo>
                                <a:cubicBezTo>
                                  <a:pt x="880" y="1308"/>
                                  <a:pt x="873" y="1300"/>
                                  <a:pt x="865" y="1292"/>
                                </a:cubicBezTo>
                                <a:close/>
                                <a:moveTo>
                                  <a:pt x="1203" y="1036"/>
                                </a:moveTo>
                                <a:cubicBezTo>
                                  <a:pt x="1215" y="1048"/>
                                  <a:pt x="1223" y="1061"/>
                                  <a:pt x="1227" y="1074"/>
                                </a:cubicBezTo>
                                <a:cubicBezTo>
                                  <a:pt x="1232" y="1087"/>
                                  <a:pt x="1233" y="1101"/>
                                  <a:pt x="1230" y="1116"/>
                                </a:cubicBezTo>
                                <a:cubicBezTo>
                                  <a:pt x="1227" y="1131"/>
                                  <a:pt x="1220" y="1146"/>
                                  <a:pt x="1210" y="1162"/>
                                </a:cubicBezTo>
                                <a:cubicBezTo>
                                  <a:pt x="1200" y="1179"/>
                                  <a:pt x="1186" y="1196"/>
                                  <a:pt x="1167" y="1214"/>
                                </a:cubicBezTo>
                                <a:cubicBezTo>
                                  <a:pt x="1162" y="1220"/>
                                  <a:pt x="1156" y="1225"/>
                                  <a:pt x="1151" y="1231"/>
                                </a:cubicBezTo>
                                <a:cubicBezTo>
                                  <a:pt x="1146" y="1236"/>
                                  <a:pt x="1140" y="1240"/>
                                  <a:pt x="1136" y="1245"/>
                                </a:cubicBezTo>
                                <a:cubicBezTo>
                                  <a:pt x="1131" y="1250"/>
                                  <a:pt x="1125" y="1254"/>
                                  <a:pt x="1120" y="1259"/>
                                </a:cubicBezTo>
                                <a:cubicBezTo>
                                  <a:pt x="1115" y="1263"/>
                                  <a:pt x="1110" y="1268"/>
                                  <a:pt x="1104" y="1273"/>
                                </a:cubicBezTo>
                                <a:cubicBezTo>
                                  <a:pt x="1096" y="1280"/>
                                  <a:pt x="1088" y="1282"/>
                                  <a:pt x="1082" y="1282"/>
                                </a:cubicBezTo>
                                <a:cubicBezTo>
                                  <a:pt x="1075" y="1281"/>
                                  <a:pt x="1068" y="1277"/>
                                  <a:pt x="1061" y="1270"/>
                                </a:cubicBezTo>
                                <a:lnTo>
                                  <a:pt x="884" y="1094"/>
                                </a:lnTo>
                                <a:cubicBezTo>
                                  <a:pt x="877" y="1087"/>
                                  <a:pt x="873" y="1080"/>
                                  <a:pt x="873" y="1073"/>
                                </a:cubicBezTo>
                                <a:cubicBezTo>
                                  <a:pt x="872" y="1067"/>
                                  <a:pt x="874" y="1060"/>
                                  <a:pt x="880" y="1054"/>
                                </a:cubicBezTo>
                                <a:cubicBezTo>
                                  <a:pt x="883" y="1049"/>
                                  <a:pt x="887" y="1045"/>
                                  <a:pt x="892" y="1039"/>
                                </a:cubicBezTo>
                                <a:cubicBezTo>
                                  <a:pt x="896" y="1034"/>
                                  <a:pt x="902" y="1029"/>
                                  <a:pt x="907" y="1022"/>
                                </a:cubicBezTo>
                                <a:cubicBezTo>
                                  <a:pt x="913" y="1016"/>
                                  <a:pt x="919" y="1010"/>
                                  <a:pt x="925" y="1004"/>
                                </a:cubicBezTo>
                                <a:cubicBezTo>
                                  <a:pt x="931" y="997"/>
                                  <a:pt x="937" y="991"/>
                                  <a:pt x="944" y="985"/>
                                </a:cubicBezTo>
                                <a:cubicBezTo>
                                  <a:pt x="960" y="968"/>
                                  <a:pt x="975" y="955"/>
                                  <a:pt x="989" y="946"/>
                                </a:cubicBezTo>
                                <a:cubicBezTo>
                                  <a:pt x="1003" y="936"/>
                                  <a:pt x="1017" y="930"/>
                                  <a:pt x="1029" y="927"/>
                                </a:cubicBezTo>
                                <a:cubicBezTo>
                                  <a:pt x="1041" y="924"/>
                                  <a:pt x="1053" y="924"/>
                                  <a:pt x="1063" y="927"/>
                                </a:cubicBezTo>
                                <a:cubicBezTo>
                                  <a:pt x="1074" y="930"/>
                                  <a:pt x="1084" y="936"/>
                                  <a:pt x="1093" y="945"/>
                                </a:cubicBezTo>
                                <a:cubicBezTo>
                                  <a:pt x="1105" y="957"/>
                                  <a:pt x="1112" y="971"/>
                                  <a:pt x="1114" y="986"/>
                                </a:cubicBezTo>
                                <a:cubicBezTo>
                                  <a:pt x="1116" y="1001"/>
                                  <a:pt x="1112" y="1016"/>
                                  <a:pt x="1102" y="1031"/>
                                </a:cubicBezTo>
                                <a:cubicBezTo>
                                  <a:pt x="1120" y="1019"/>
                                  <a:pt x="1138" y="1013"/>
                                  <a:pt x="1155" y="1014"/>
                                </a:cubicBezTo>
                                <a:cubicBezTo>
                                  <a:pt x="1173" y="1014"/>
                                  <a:pt x="1189" y="1022"/>
                                  <a:pt x="1203" y="1036"/>
                                </a:cubicBezTo>
                                <a:close/>
                                <a:moveTo>
                                  <a:pt x="1049" y="1009"/>
                                </a:moveTo>
                                <a:cubicBezTo>
                                  <a:pt x="1045" y="1005"/>
                                  <a:pt x="1041" y="1002"/>
                                  <a:pt x="1036" y="1000"/>
                                </a:cubicBezTo>
                                <a:cubicBezTo>
                                  <a:pt x="1032" y="999"/>
                                  <a:pt x="1027" y="998"/>
                                  <a:pt x="1021" y="999"/>
                                </a:cubicBezTo>
                                <a:cubicBezTo>
                                  <a:pt x="1016" y="1000"/>
                                  <a:pt x="1010" y="1003"/>
                                  <a:pt x="1003" y="1007"/>
                                </a:cubicBezTo>
                                <a:cubicBezTo>
                                  <a:pt x="997" y="1011"/>
                                  <a:pt x="990" y="1017"/>
                                  <a:pt x="982" y="1024"/>
                                </a:cubicBezTo>
                                <a:cubicBezTo>
                                  <a:pt x="977" y="1030"/>
                                  <a:pt x="971" y="1036"/>
                                  <a:pt x="967" y="1041"/>
                                </a:cubicBezTo>
                                <a:cubicBezTo>
                                  <a:pt x="962" y="1047"/>
                                  <a:pt x="958" y="1052"/>
                                  <a:pt x="954" y="1056"/>
                                </a:cubicBezTo>
                                <a:lnTo>
                                  <a:pt x="1006" y="1107"/>
                                </a:lnTo>
                                <a:lnTo>
                                  <a:pt x="1037" y="1076"/>
                                </a:lnTo>
                                <a:cubicBezTo>
                                  <a:pt x="1050" y="1063"/>
                                  <a:pt x="1057" y="1051"/>
                                  <a:pt x="1060" y="1040"/>
                                </a:cubicBezTo>
                                <a:cubicBezTo>
                                  <a:pt x="1062" y="1028"/>
                                  <a:pt x="1058" y="1018"/>
                                  <a:pt x="1049" y="1009"/>
                                </a:cubicBezTo>
                                <a:close/>
                                <a:moveTo>
                                  <a:pt x="1145" y="1093"/>
                                </a:moveTo>
                                <a:cubicBezTo>
                                  <a:pt x="1141" y="1089"/>
                                  <a:pt x="1136" y="1085"/>
                                  <a:pt x="1130" y="1083"/>
                                </a:cubicBezTo>
                                <a:cubicBezTo>
                                  <a:pt x="1125" y="1081"/>
                                  <a:pt x="1119" y="1081"/>
                                  <a:pt x="1113" y="1082"/>
                                </a:cubicBezTo>
                                <a:cubicBezTo>
                                  <a:pt x="1107" y="1083"/>
                                  <a:pt x="1100" y="1086"/>
                                  <a:pt x="1093" y="1091"/>
                                </a:cubicBezTo>
                                <a:cubicBezTo>
                                  <a:pt x="1086" y="1096"/>
                                  <a:pt x="1078" y="1103"/>
                                  <a:pt x="1070" y="1111"/>
                                </a:cubicBezTo>
                                <a:lnTo>
                                  <a:pt x="1040" y="1141"/>
                                </a:lnTo>
                                <a:lnTo>
                                  <a:pt x="1098" y="1200"/>
                                </a:lnTo>
                                <a:cubicBezTo>
                                  <a:pt x="1101" y="1198"/>
                                  <a:pt x="1104" y="1195"/>
                                  <a:pt x="1107" y="1193"/>
                                </a:cubicBezTo>
                                <a:cubicBezTo>
                                  <a:pt x="1110" y="1190"/>
                                  <a:pt x="1113" y="1188"/>
                                  <a:pt x="1115" y="1185"/>
                                </a:cubicBezTo>
                                <a:cubicBezTo>
                                  <a:pt x="1118" y="1183"/>
                                  <a:pt x="1121" y="1180"/>
                                  <a:pt x="1124" y="1178"/>
                                </a:cubicBezTo>
                                <a:cubicBezTo>
                                  <a:pt x="1127" y="1175"/>
                                  <a:pt x="1129" y="1173"/>
                                  <a:pt x="1131" y="1170"/>
                                </a:cubicBezTo>
                                <a:cubicBezTo>
                                  <a:pt x="1139" y="1162"/>
                                  <a:pt x="1146" y="1155"/>
                                  <a:pt x="1150" y="1147"/>
                                </a:cubicBezTo>
                                <a:cubicBezTo>
                                  <a:pt x="1154" y="1140"/>
                                  <a:pt x="1157" y="1133"/>
                                  <a:pt x="1158" y="1127"/>
                                </a:cubicBezTo>
                                <a:cubicBezTo>
                                  <a:pt x="1159" y="1120"/>
                                  <a:pt x="1158" y="1114"/>
                                  <a:pt x="1156" y="1109"/>
                                </a:cubicBezTo>
                                <a:cubicBezTo>
                                  <a:pt x="1154" y="1103"/>
                                  <a:pt x="1150" y="1098"/>
                                  <a:pt x="1145" y="1093"/>
                                </a:cubicBezTo>
                                <a:close/>
                                <a:moveTo>
                                  <a:pt x="1482" y="879"/>
                                </a:moveTo>
                                <a:cubicBezTo>
                                  <a:pt x="1484" y="881"/>
                                  <a:pt x="1485" y="884"/>
                                  <a:pt x="1485" y="886"/>
                                </a:cubicBezTo>
                                <a:cubicBezTo>
                                  <a:pt x="1484" y="889"/>
                                  <a:pt x="1483" y="892"/>
                                  <a:pt x="1480" y="896"/>
                                </a:cubicBezTo>
                                <a:cubicBezTo>
                                  <a:pt x="1477" y="900"/>
                                  <a:pt x="1473" y="905"/>
                                  <a:pt x="1466" y="911"/>
                                </a:cubicBezTo>
                                <a:cubicBezTo>
                                  <a:pt x="1459" y="918"/>
                                  <a:pt x="1454" y="923"/>
                                  <a:pt x="1451" y="926"/>
                                </a:cubicBezTo>
                                <a:cubicBezTo>
                                  <a:pt x="1447" y="928"/>
                                  <a:pt x="1444" y="930"/>
                                  <a:pt x="1441" y="930"/>
                                </a:cubicBezTo>
                                <a:cubicBezTo>
                                  <a:pt x="1439" y="930"/>
                                  <a:pt x="1436" y="929"/>
                                  <a:pt x="1434" y="927"/>
                                </a:cubicBezTo>
                                <a:lnTo>
                                  <a:pt x="1418" y="910"/>
                                </a:lnTo>
                                <a:cubicBezTo>
                                  <a:pt x="1419" y="928"/>
                                  <a:pt x="1416" y="944"/>
                                  <a:pt x="1410" y="960"/>
                                </a:cubicBezTo>
                                <a:cubicBezTo>
                                  <a:pt x="1405" y="976"/>
                                  <a:pt x="1395" y="990"/>
                                  <a:pt x="1382" y="1004"/>
                                </a:cubicBezTo>
                                <a:cubicBezTo>
                                  <a:pt x="1371" y="1014"/>
                                  <a:pt x="1360" y="1023"/>
                                  <a:pt x="1348" y="1029"/>
                                </a:cubicBezTo>
                                <a:cubicBezTo>
                                  <a:pt x="1336" y="1036"/>
                                  <a:pt x="1324" y="1039"/>
                                  <a:pt x="1312" y="1040"/>
                                </a:cubicBezTo>
                                <a:cubicBezTo>
                                  <a:pt x="1299" y="1041"/>
                                  <a:pt x="1287" y="1040"/>
                                  <a:pt x="1275" y="1035"/>
                                </a:cubicBezTo>
                                <a:cubicBezTo>
                                  <a:pt x="1263" y="1030"/>
                                  <a:pt x="1252" y="1023"/>
                                  <a:pt x="1241" y="1012"/>
                                </a:cubicBezTo>
                                <a:cubicBezTo>
                                  <a:pt x="1229" y="1000"/>
                                  <a:pt x="1221" y="987"/>
                                  <a:pt x="1217" y="974"/>
                                </a:cubicBezTo>
                                <a:cubicBezTo>
                                  <a:pt x="1213" y="960"/>
                                  <a:pt x="1212" y="946"/>
                                  <a:pt x="1216" y="931"/>
                                </a:cubicBezTo>
                                <a:cubicBezTo>
                                  <a:pt x="1220" y="916"/>
                                  <a:pt x="1227" y="900"/>
                                  <a:pt x="1238" y="884"/>
                                </a:cubicBezTo>
                                <a:cubicBezTo>
                                  <a:pt x="1249" y="867"/>
                                  <a:pt x="1263" y="850"/>
                                  <a:pt x="1282" y="832"/>
                                </a:cubicBezTo>
                                <a:lnTo>
                                  <a:pt x="1302" y="812"/>
                                </a:lnTo>
                                <a:lnTo>
                                  <a:pt x="1289" y="799"/>
                                </a:lnTo>
                                <a:cubicBezTo>
                                  <a:pt x="1283" y="793"/>
                                  <a:pt x="1276" y="788"/>
                                  <a:pt x="1270" y="784"/>
                                </a:cubicBezTo>
                                <a:cubicBezTo>
                                  <a:pt x="1264" y="781"/>
                                  <a:pt x="1258" y="779"/>
                                  <a:pt x="1252" y="779"/>
                                </a:cubicBezTo>
                                <a:cubicBezTo>
                                  <a:pt x="1246" y="779"/>
                                  <a:pt x="1239" y="780"/>
                                  <a:pt x="1233" y="784"/>
                                </a:cubicBezTo>
                                <a:cubicBezTo>
                                  <a:pt x="1226" y="787"/>
                                  <a:pt x="1219" y="792"/>
                                  <a:pt x="1212" y="800"/>
                                </a:cubicBezTo>
                                <a:cubicBezTo>
                                  <a:pt x="1202" y="809"/>
                                  <a:pt x="1195" y="819"/>
                                  <a:pt x="1190" y="829"/>
                                </a:cubicBezTo>
                                <a:cubicBezTo>
                                  <a:pt x="1184" y="839"/>
                                  <a:pt x="1180" y="848"/>
                                  <a:pt x="1177" y="856"/>
                                </a:cubicBezTo>
                                <a:cubicBezTo>
                                  <a:pt x="1173" y="864"/>
                                  <a:pt x="1171" y="872"/>
                                  <a:pt x="1169" y="878"/>
                                </a:cubicBezTo>
                                <a:cubicBezTo>
                                  <a:pt x="1167" y="884"/>
                                  <a:pt x="1165" y="888"/>
                                  <a:pt x="1163" y="890"/>
                                </a:cubicBezTo>
                                <a:cubicBezTo>
                                  <a:pt x="1161" y="892"/>
                                  <a:pt x="1159" y="893"/>
                                  <a:pt x="1157" y="893"/>
                                </a:cubicBezTo>
                                <a:cubicBezTo>
                                  <a:pt x="1154" y="893"/>
                                  <a:pt x="1152" y="893"/>
                                  <a:pt x="1149" y="892"/>
                                </a:cubicBezTo>
                                <a:cubicBezTo>
                                  <a:pt x="1146" y="891"/>
                                  <a:pt x="1143" y="889"/>
                                  <a:pt x="1140" y="886"/>
                                </a:cubicBezTo>
                                <a:cubicBezTo>
                                  <a:pt x="1136" y="884"/>
                                  <a:pt x="1133" y="881"/>
                                  <a:pt x="1129" y="878"/>
                                </a:cubicBezTo>
                                <a:cubicBezTo>
                                  <a:pt x="1125" y="873"/>
                                  <a:pt x="1121" y="869"/>
                                  <a:pt x="1119" y="865"/>
                                </a:cubicBezTo>
                                <a:cubicBezTo>
                                  <a:pt x="1117" y="862"/>
                                  <a:pt x="1116" y="858"/>
                                  <a:pt x="1116" y="853"/>
                                </a:cubicBezTo>
                                <a:cubicBezTo>
                                  <a:pt x="1116" y="849"/>
                                  <a:pt x="1117" y="843"/>
                                  <a:pt x="1120" y="835"/>
                                </a:cubicBezTo>
                                <a:cubicBezTo>
                                  <a:pt x="1123" y="827"/>
                                  <a:pt x="1127" y="818"/>
                                  <a:pt x="1131" y="809"/>
                                </a:cubicBezTo>
                                <a:cubicBezTo>
                                  <a:pt x="1136" y="799"/>
                                  <a:pt x="1142" y="789"/>
                                  <a:pt x="1149" y="779"/>
                                </a:cubicBezTo>
                                <a:cubicBezTo>
                                  <a:pt x="1156" y="769"/>
                                  <a:pt x="1164" y="760"/>
                                  <a:pt x="1173" y="751"/>
                                </a:cubicBezTo>
                                <a:cubicBezTo>
                                  <a:pt x="1189" y="735"/>
                                  <a:pt x="1205" y="723"/>
                                  <a:pt x="1219" y="715"/>
                                </a:cubicBezTo>
                                <a:cubicBezTo>
                                  <a:pt x="1234" y="706"/>
                                  <a:pt x="1248" y="702"/>
                                  <a:pt x="1262" y="701"/>
                                </a:cubicBezTo>
                                <a:cubicBezTo>
                                  <a:pt x="1276" y="700"/>
                                  <a:pt x="1289" y="703"/>
                                  <a:pt x="1303" y="710"/>
                                </a:cubicBezTo>
                                <a:cubicBezTo>
                                  <a:pt x="1317" y="717"/>
                                  <a:pt x="1330" y="727"/>
                                  <a:pt x="1344" y="741"/>
                                </a:cubicBezTo>
                                <a:lnTo>
                                  <a:pt x="1482" y="879"/>
                                </a:lnTo>
                                <a:close/>
                                <a:moveTo>
                                  <a:pt x="1338" y="848"/>
                                </a:moveTo>
                                <a:lnTo>
                                  <a:pt x="1316" y="870"/>
                                </a:lnTo>
                                <a:cubicBezTo>
                                  <a:pt x="1306" y="879"/>
                                  <a:pt x="1299" y="888"/>
                                  <a:pt x="1294" y="896"/>
                                </a:cubicBezTo>
                                <a:cubicBezTo>
                                  <a:pt x="1289" y="904"/>
                                  <a:pt x="1285" y="911"/>
                                  <a:pt x="1284" y="918"/>
                                </a:cubicBezTo>
                                <a:cubicBezTo>
                                  <a:pt x="1283" y="925"/>
                                  <a:pt x="1283" y="931"/>
                                  <a:pt x="1285" y="937"/>
                                </a:cubicBezTo>
                                <a:cubicBezTo>
                                  <a:pt x="1287" y="943"/>
                                  <a:pt x="1291" y="948"/>
                                  <a:pt x="1296" y="953"/>
                                </a:cubicBezTo>
                                <a:cubicBezTo>
                                  <a:pt x="1304" y="962"/>
                                  <a:pt x="1314" y="966"/>
                                  <a:pt x="1324" y="965"/>
                                </a:cubicBezTo>
                                <a:cubicBezTo>
                                  <a:pt x="1334" y="965"/>
                                  <a:pt x="1344" y="960"/>
                                  <a:pt x="1354" y="950"/>
                                </a:cubicBezTo>
                                <a:cubicBezTo>
                                  <a:pt x="1362" y="942"/>
                                  <a:pt x="1367" y="933"/>
                                  <a:pt x="1370" y="922"/>
                                </a:cubicBezTo>
                                <a:cubicBezTo>
                                  <a:pt x="1373" y="911"/>
                                  <a:pt x="1374" y="898"/>
                                  <a:pt x="1373" y="883"/>
                                </a:cubicBezTo>
                                <a:lnTo>
                                  <a:pt x="1338" y="848"/>
                                </a:lnTo>
                                <a:close/>
                                <a:moveTo>
                                  <a:pt x="1504" y="482"/>
                                </a:moveTo>
                                <a:cubicBezTo>
                                  <a:pt x="1509" y="487"/>
                                  <a:pt x="1513" y="491"/>
                                  <a:pt x="1516" y="495"/>
                                </a:cubicBezTo>
                                <a:cubicBezTo>
                                  <a:pt x="1519" y="499"/>
                                  <a:pt x="1521" y="502"/>
                                  <a:pt x="1522" y="505"/>
                                </a:cubicBezTo>
                                <a:cubicBezTo>
                                  <a:pt x="1523" y="508"/>
                                  <a:pt x="1524" y="510"/>
                                  <a:pt x="1523" y="512"/>
                                </a:cubicBezTo>
                                <a:cubicBezTo>
                                  <a:pt x="1523" y="514"/>
                                  <a:pt x="1522" y="515"/>
                                  <a:pt x="1521" y="517"/>
                                </a:cubicBezTo>
                                <a:lnTo>
                                  <a:pt x="1469" y="568"/>
                                </a:lnTo>
                                <a:lnTo>
                                  <a:pt x="1630" y="729"/>
                                </a:lnTo>
                                <a:cubicBezTo>
                                  <a:pt x="1632" y="731"/>
                                  <a:pt x="1633" y="733"/>
                                  <a:pt x="1633" y="735"/>
                                </a:cubicBezTo>
                                <a:cubicBezTo>
                                  <a:pt x="1633" y="737"/>
                                  <a:pt x="1632" y="739"/>
                                  <a:pt x="1631" y="742"/>
                                </a:cubicBezTo>
                                <a:cubicBezTo>
                                  <a:pt x="1630" y="745"/>
                                  <a:pt x="1627" y="749"/>
                                  <a:pt x="1624" y="753"/>
                                </a:cubicBezTo>
                                <a:cubicBezTo>
                                  <a:pt x="1621" y="757"/>
                                  <a:pt x="1616" y="762"/>
                                  <a:pt x="1610" y="767"/>
                                </a:cubicBezTo>
                                <a:cubicBezTo>
                                  <a:pt x="1605" y="773"/>
                                  <a:pt x="1600" y="777"/>
                                  <a:pt x="1596" y="781"/>
                                </a:cubicBezTo>
                                <a:cubicBezTo>
                                  <a:pt x="1592" y="784"/>
                                  <a:pt x="1589" y="786"/>
                                  <a:pt x="1586" y="788"/>
                                </a:cubicBezTo>
                                <a:cubicBezTo>
                                  <a:pt x="1583" y="789"/>
                                  <a:pt x="1580" y="790"/>
                                  <a:pt x="1578" y="789"/>
                                </a:cubicBezTo>
                                <a:cubicBezTo>
                                  <a:pt x="1576" y="789"/>
                                  <a:pt x="1574" y="788"/>
                                  <a:pt x="1573" y="787"/>
                                </a:cubicBezTo>
                                <a:lnTo>
                                  <a:pt x="1412" y="626"/>
                                </a:lnTo>
                                <a:lnTo>
                                  <a:pt x="1360" y="677"/>
                                </a:lnTo>
                                <a:cubicBezTo>
                                  <a:pt x="1359" y="679"/>
                                  <a:pt x="1357" y="680"/>
                                  <a:pt x="1355" y="680"/>
                                </a:cubicBezTo>
                                <a:cubicBezTo>
                                  <a:pt x="1353" y="680"/>
                                  <a:pt x="1351" y="680"/>
                                  <a:pt x="1348" y="679"/>
                                </a:cubicBezTo>
                                <a:cubicBezTo>
                                  <a:pt x="1345" y="677"/>
                                  <a:pt x="1342" y="675"/>
                                  <a:pt x="1338" y="672"/>
                                </a:cubicBezTo>
                                <a:cubicBezTo>
                                  <a:pt x="1334" y="669"/>
                                  <a:pt x="1330" y="665"/>
                                  <a:pt x="1325" y="660"/>
                                </a:cubicBezTo>
                                <a:cubicBezTo>
                                  <a:pt x="1320" y="655"/>
                                  <a:pt x="1316" y="651"/>
                                  <a:pt x="1314" y="648"/>
                                </a:cubicBezTo>
                                <a:cubicBezTo>
                                  <a:pt x="1311" y="644"/>
                                  <a:pt x="1309" y="641"/>
                                  <a:pt x="1308" y="638"/>
                                </a:cubicBezTo>
                                <a:cubicBezTo>
                                  <a:pt x="1307" y="635"/>
                                  <a:pt x="1306" y="633"/>
                                  <a:pt x="1306" y="631"/>
                                </a:cubicBezTo>
                                <a:cubicBezTo>
                                  <a:pt x="1307" y="629"/>
                                  <a:pt x="1307" y="627"/>
                                  <a:pt x="1309" y="626"/>
                                </a:cubicBezTo>
                                <a:lnTo>
                                  <a:pt x="1469" y="465"/>
                                </a:lnTo>
                                <a:cubicBezTo>
                                  <a:pt x="1471" y="464"/>
                                  <a:pt x="1473" y="463"/>
                                  <a:pt x="1475" y="463"/>
                                </a:cubicBezTo>
                                <a:cubicBezTo>
                                  <a:pt x="1477" y="463"/>
                                  <a:pt x="1479" y="463"/>
                                  <a:pt x="1482" y="464"/>
                                </a:cubicBezTo>
                                <a:cubicBezTo>
                                  <a:pt x="1484" y="465"/>
                                  <a:pt x="1488" y="468"/>
                                  <a:pt x="1491" y="470"/>
                                </a:cubicBezTo>
                                <a:cubicBezTo>
                                  <a:pt x="1495" y="473"/>
                                  <a:pt x="1499" y="477"/>
                                  <a:pt x="1504" y="482"/>
                                </a:cubicBezTo>
                                <a:close/>
                                <a:moveTo>
                                  <a:pt x="1924" y="437"/>
                                </a:moveTo>
                                <a:cubicBezTo>
                                  <a:pt x="1926" y="438"/>
                                  <a:pt x="1927" y="440"/>
                                  <a:pt x="1927" y="442"/>
                                </a:cubicBezTo>
                                <a:cubicBezTo>
                                  <a:pt x="1927" y="444"/>
                                  <a:pt x="1927" y="446"/>
                                  <a:pt x="1925" y="449"/>
                                </a:cubicBezTo>
                                <a:cubicBezTo>
                                  <a:pt x="1924" y="452"/>
                                  <a:pt x="1921" y="455"/>
                                  <a:pt x="1918" y="459"/>
                                </a:cubicBezTo>
                                <a:cubicBezTo>
                                  <a:pt x="1915" y="463"/>
                                  <a:pt x="1910" y="468"/>
                                  <a:pt x="1905" y="473"/>
                                </a:cubicBezTo>
                                <a:cubicBezTo>
                                  <a:pt x="1899" y="479"/>
                                  <a:pt x="1894" y="483"/>
                                  <a:pt x="1890" y="486"/>
                                </a:cubicBezTo>
                                <a:cubicBezTo>
                                  <a:pt x="1886" y="490"/>
                                  <a:pt x="1883" y="492"/>
                                  <a:pt x="1880" y="494"/>
                                </a:cubicBezTo>
                                <a:cubicBezTo>
                                  <a:pt x="1877" y="496"/>
                                  <a:pt x="1874" y="497"/>
                                  <a:pt x="1872" y="497"/>
                                </a:cubicBezTo>
                                <a:cubicBezTo>
                                  <a:pt x="1870" y="497"/>
                                  <a:pt x="1868" y="496"/>
                                  <a:pt x="1867" y="494"/>
                                </a:cubicBezTo>
                                <a:lnTo>
                                  <a:pt x="1775" y="403"/>
                                </a:lnTo>
                                <a:cubicBezTo>
                                  <a:pt x="1769" y="397"/>
                                  <a:pt x="1763" y="390"/>
                                  <a:pt x="1756" y="382"/>
                                </a:cubicBezTo>
                                <a:cubicBezTo>
                                  <a:pt x="1750" y="375"/>
                                  <a:pt x="1743" y="368"/>
                                  <a:pt x="1738" y="361"/>
                                </a:cubicBezTo>
                                <a:cubicBezTo>
                                  <a:pt x="1740" y="371"/>
                                  <a:pt x="1743" y="381"/>
                                  <a:pt x="1745" y="391"/>
                                </a:cubicBezTo>
                                <a:cubicBezTo>
                                  <a:pt x="1747" y="402"/>
                                  <a:pt x="1748" y="412"/>
                                  <a:pt x="1750" y="423"/>
                                </a:cubicBezTo>
                                <a:lnTo>
                                  <a:pt x="1775" y="586"/>
                                </a:lnTo>
                                <a:cubicBezTo>
                                  <a:pt x="1775" y="589"/>
                                  <a:pt x="1775" y="591"/>
                                  <a:pt x="1775" y="594"/>
                                </a:cubicBezTo>
                                <a:cubicBezTo>
                                  <a:pt x="1775" y="596"/>
                                  <a:pt x="1774" y="599"/>
                                  <a:pt x="1773" y="601"/>
                                </a:cubicBezTo>
                                <a:cubicBezTo>
                                  <a:pt x="1772" y="604"/>
                                  <a:pt x="1770" y="607"/>
                                  <a:pt x="1767" y="610"/>
                                </a:cubicBezTo>
                                <a:cubicBezTo>
                                  <a:pt x="1765" y="613"/>
                                  <a:pt x="1761" y="617"/>
                                  <a:pt x="1756" y="621"/>
                                </a:cubicBezTo>
                                <a:cubicBezTo>
                                  <a:pt x="1751" y="627"/>
                                  <a:pt x="1746" y="631"/>
                                  <a:pt x="1743" y="634"/>
                                </a:cubicBezTo>
                                <a:cubicBezTo>
                                  <a:pt x="1739" y="637"/>
                                  <a:pt x="1736" y="640"/>
                                  <a:pt x="1733" y="641"/>
                                </a:cubicBezTo>
                                <a:cubicBezTo>
                                  <a:pt x="1730" y="643"/>
                                  <a:pt x="1728" y="643"/>
                                  <a:pt x="1726" y="643"/>
                                </a:cubicBezTo>
                                <a:cubicBezTo>
                                  <a:pt x="1724" y="642"/>
                                  <a:pt x="1722" y="642"/>
                                  <a:pt x="1720" y="640"/>
                                </a:cubicBezTo>
                                <a:lnTo>
                                  <a:pt x="1515" y="435"/>
                                </a:lnTo>
                                <a:cubicBezTo>
                                  <a:pt x="1514" y="433"/>
                                  <a:pt x="1513" y="432"/>
                                  <a:pt x="1513" y="430"/>
                                </a:cubicBezTo>
                                <a:cubicBezTo>
                                  <a:pt x="1512" y="428"/>
                                  <a:pt x="1513" y="425"/>
                                  <a:pt x="1514" y="422"/>
                                </a:cubicBezTo>
                                <a:cubicBezTo>
                                  <a:pt x="1516" y="419"/>
                                  <a:pt x="1518" y="416"/>
                                  <a:pt x="1521" y="412"/>
                                </a:cubicBezTo>
                                <a:cubicBezTo>
                                  <a:pt x="1525" y="408"/>
                                  <a:pt x="1529" y="403"/>
                                  <a:pt x="1535" y="398"/>
                                </a:cubicBezTo>
                                <a:cubicBezTo>
                                  <a:pt x="1545" y="387"/>
                                  <a:pt x="1554" y="380"/>
                                  <a:pt x="1560" y="377"/>
                                </a:cubicBezTo>
                                <a:cubicBezTo>
                                  <a:pt x="1566" y="374"/>
                                  <a:pt x="1570" y="374"/>
                                  <a:pt x="1573" y="377"/>
                                </a:cubicBezTo>
                                <a:lnTo>
                                  <a:pt x="1664" y="468"/>
                                </a:lnTo>
                                <a:cubicBezTo>
                                  <a:pt x="1670" y="474"/>
                                  <a:pt x="1676" y="481"/>
                                  <a:pt x="1683" y="488"/>
                                </a:cubicBezTo>
                                <a:cubicBezTo>
                                  <a:pt x="1689" y="495"/>
                                  <a:pt x="1695" y="502"/>
                                  <a:pt x="1700" y="509"/>
                                </a:cubicBezTo>
                                <a:cubicBezTo>
                                  <a:pt x="1698" y="500"/>
                                  <a:pt x="1695" y="490"/>
                                  <a:pt x="1693" y="480"/>
                                </a:cubicBezTo>
                                <a:cubicBezTo>
                                  <a:pt x="1691" y="470"/>
                                  <a:pt x="1689" y="460"/>
                                  <a:pt x="1688" y="450"/>
                                </a:cubicBezTo>
                                <a:lnTo>
                                  <a:pt x="1664" y="286"/>
                                </a:lnTo>
                                <a:cubicBezTo>
                                  <a:pt x="1663" y="284"/>
                                  <a:pt x="1663" y="281"/>
                                  <a:pt x="1663" y="278"/>
                                </a:cubicBezTo>
                                <a:cubicBezTo>
                                  <a:pt x="1663" y="276"/>
                                  <a:pt x="1664" y="273"/>
                                  <a:pt x="1666" y="270"/>
                                </a:cubicBezTo>
                                <a:cubicBezTo>
                                  <a:pt x="1667" y="268"/>
                                  <a:pt x="1669" y="265"/>
                                  <a:pt x="1672" y="261"/>
                                </a:cubicBezTo>
                                <a:cubicBezTo>
                                  <a:pt x="1674" y="258"/>
                                  <a:pt x="1678" y="254"/>
                                  <a:pt x="1683" y="249"/>
                                </a:cubicBezTo>
                                <a:cubicBezTo>
                                  <a:pt x="1688" y="244"/>
                                  <a:pt x="1693" y="240"/>
                                  <a:pt x="1697" y="236"/>
                                </a:cubicBezTo>
                                <a:cubicBezTo>
                                  <a:pt x="1700" y="233"/>
                                  <a:pt x="1704" y="231"/>
                                  <a:pt x="1707" y="230"/>
                                </a:cubicBezTo>
                                <a:cubicBezTo>
                                  <a:pt x="1709" y="228"/>
                                  <a:pt x="1712" y="228"/>
                                  <a:pt x="1714" y="228"/>
                                </a:cubicBezTo>
                                <a:cubicBezTo>
                                  <a:pt x="1716" y="229"/>
                                  <a:pt x="1718" y="230"/>
                                  <a:pt x="1719" y="231"/>
                                </a:cubicBezTo>
                                <a:lnTo>
                                  <a:pt x="1924" y="437"/>
                                </a:lnTo>
                                <a:close/>
                                <a:moveTo>
                                  <a:pt x="2156" y="203"/>
                                </a:moveTo>
                                <a:cubicBezTo>
                                  <a:pt x="2158" y="205"/>
                                  <a:pt x="2159" y="207"/>
                                  <a:pt x="2159" y="209"/>
                                </a:cubicBezTo>
                                <a:cubicBezTo>
                                  <a:pt x="2160" y="211"/>
                                  <a:pt x="2159" y="213"/>
                                  <a:pt x="2158" y="216"/>
                                </a:cubicBezTo>
                                <a:cubicBezTo>
                                  <a:pt x="2157" y="219"/>
                                  <a:pt x="2154" y="222"/>
                                  <a:pt x="2151" y="226"/>
                                </a:cubicBezTo>
                                <a:cubicBezTo>
                                  <a:pt x="2147" y="230"/>
                                  <a:pt x="2143" y="235"/>
                                  <a:pt x="2137" y="241"/>
                                </a:cubicBezTo>
                                <a:cubicBezTo>
                                  <a:pt x="2131" y="247"/>
                                  <a:pt x="2126" y="251"/>
                                  <a:pt x="2122" y="255"/>
                                </a:cubicBezTo>
                                <a:cubicBezTo>
                                  <a:pt x="2118" y="258"/>
                                  <a:pt x="2115" y="260"/>
                                  <a:pt x="2112" y="262"/>
                                </a:cubicBezTo>
                                <a:cubicBezTo>
                                  <a:pt x="2109" y="263"/>
                                  <a:pt x="2106" y="264"/>
                                  <a:pt x="2104" y="264"/>
                                </a:cubicBezTo>
                                <a:cubicBezTo>
                                  <a:pt x="2102" y="263"/>
                                  <a:pt x="2101" y="262"/>
                                  <a:pt x="2099" y="261"/>
                                </a:cubicBezTo>
                                <a:lnTo>
                                  <a:pt x="2022" y="183"/>
                                </a:lnTo>
                                <a:lnTo>
                                  <a:pt x="2007" y="198"/>
                                </a:lnTo>
                                <a:cubicBezTo>
                                  <a:pt x="2000" y="205"/>
                                  <a:pt x="1995" y="212"/>
                                  <a:pt x="1992" y="217"/>
                                </a:cubicBezTo>
                                <a:cubicBezTo>
                                  <a:pt x="1989" y="223"/>
                                  <a:pt x="1987" y="229"/>
                                  <a:pt x="1987" y="235"/>
                                </a:cubicBezTo>
                                <a:cubicBezTo>
                                  <a:pt x="1987" y="242"/>
                                  <a:pt x="1988" y="249"/>
                                  <a:pt x="1990" y="257"/>
                                </a:cubicBezTo>
                                <a:cubicBezTo>
                                  <a:pt x="1992" y="265"/>
                                  <a:pt x="1996" y="274"/>
                                  <a:pt x="2001" y="285"/>
                                </a:cubicBezTo>
                                <a:lnTo>
                                  <a:pt x="2022" y="334"/>
                                </a:lnTo>
                                <a:cubicBezTo>
                                  <a:pt x="2024" y="337"/>
                                  <a:pt x="2024" y="340"/>
                                  <a:pt x="2024" y="343"/>
                                </a:cubicBezTo>
                                <a:cubicBezTo>
                                  <a:pt x="2025" y="345"/>
                                  <a:pt x="2024" y="348"/>
                                  <a:pt x="2022" y="352"/>
                                </a:cubicBezTo>
                                <a:cubicBezTo>
                                  <a:pt x="2020" y="355"/>
                                  <a:pt x="2018" y="359"/>
                                  <a:pt x="2014" y="363"/>
                                </a:cubicBezTo>
                                <a:cubicBezTo>
                                  <a:pt x="2010" y="367"/>
                                  <a:pt x="2005" y="373"/>
                                  <a:pt x="1999" y="379"/>
                                </a:cubicBezTo>
                                <a:cubicBezTo>
                                  <a:pt x="1994" y="384"/>
                                  <a:pt x="1989" y="388"/>
                                  <a:pt x="1985" y="392"/>
                                </a:cubicBezTo>
                                <a:cubicBezTo>
                                  <a:pt x="1982" y="395"/>
                                  <a:pt x="1978" y="398"/>
                                  <a:pt x="1976" y="400"/>
                                </a:cubicBezTo>
                                <a:cubicBezTo>
                                  <a:pt x="1973" y="402"/>
                                  <a:pt x="1971" y="403"/>
                                  <a:pt x="1969" y="403"/>
                                </a:cubicBezTo>
                                <a:cubicBezTo>
                                  <a:pt x="1967" y="403"/>
                                  <a:pt x="1965" y="402"/>
                                  <a:pt x="1963" y="400"/>
                                </a:cubicBezTo>
                                <a:cubicBezTo>
                                  <a:pt x="1962" y="399"/>
                                  <a:pt x="1960" y="396"/>
                                  <a:pt x="1958" y="391"/>
                                </a:cubicBezTo>
                                <a:cubicBezTo>
                                  <a:pt x="1956" y="387"/>
                                  <a:pt x="1953" y="380"/>
                                  <a:pt x="1949" y="370"/>
                                </a:cubicBezTo>
                                <a:lnTo>
                                  <a:pt x="1931" y="323"/>
                                </a:lnTo>
                                <a:cubicBezTo>
                                  <a:pt x="1925" y="310"/>
                                  <a:pt x="1922" y="297"/>
                                  <a:pt x="1922" y="284"/>
                                </a:cubicBezTo>
                                <a:cubicBezTo>
                                  <a:pt x="1921" y="272"/>
                                  <a:pt x="1923" y="260"/>
                                  <a:pt x="1928" y="250"/>
                                </a:cubicBezTo>
                                <a:cubicBezTo>
                                  <a:pt x="1910" y="261"/>
                                  <a:pt x="1893" y="266"/>
                                  <a:pt x="1875" y="265"/>
                                </a:cubicBezTo>
                                <a:cubicBezTo>
                                  <a:pt x="1858" y="264"/>
                                  <a:pt x="1842" y="256"/>
                                  <a:pt x="1827" y="242"/>
                                </a:cubicBezTo>
                                <a:cubicBezTo>
                                  <a:pt x="1816" y="231"/>
                                  <a:pt x="1809" y="219"/>
                                  <a:pt x="1804" y="206"/>
                                </a:cubicBezTo>
                                <a:cubicBezTo>
                                  <a:pt x="1800" y="193"/>
                                  <a:pt x="1799" y="179"/>
                                  <a:pt x="1802" y="165"/>
                                </a:cubicBezTo>
                                <a:cubicBezTo>
                                  <a:pt x="1805" y="150"/>
                                  <a:pt x="1811" y="135"/>
                                  <a:pt x="1820" y="119"/>
                                </a:cubicBezTo>
                                <a:cubicBezTo>
                                  <a:pt x="1830" y="103"/>
                                  <a:pt x="1843" y="86"/>
                                  <a:pt x="1860" y="69"/>
                                </a:cubicBezTo>
                                <a:cubicBezTo>
                                  <a:pt x="1865" y="64"/>
                                  <a:pt x="1870" y="59"/>
                                  <a:pt x="1876" y="54"/>
                                </a:cubicBezTo>
                                <a:cubicBezTo>
                                  <a:pt x="1882" y="48"/>
                                  <a:pt x="1888" y="42"/>
                                  <a:pt x="1894" y="37"/>
                                </a:cubicBezTo>
                                <a:cubicBezTo>
                                  <a:pt x="1901" y="31"/>
                                  <a:pt x="1907" y="26"/>
                                  <a:pt x="1913" y="21"/>
                                </a:cubicBezTo>
                                <a:cubicBezTo>
                                  <a:pt x="1919" y="15"/>
                                  <a:pt x="1924" y="11"/>
                                  <a:pt x="1929" y="7"/>
                                </a:cubicBezTo>
                                <a:cubicBezTo>
                                  <a:pt x="1935" y="2"/>
                                  <a:pt x="1940" y="0"/>
                                  <a:pt x="1946" y="0"/>
                                </a:cubicBezTo>
                                <a:cubicBezTo>
                                  <a:pt x="1951" y="1"/>
                                  <a:pt x="1957" y="4"/>
                                  <a:pt x="1962" y="9"/>
                                </a:cubicBezTo>
                                <a:lnTo>
                                  <a:pt x="2156" y="203"/>
                                </a:lnTo>
                                <a:close/>
                                <a:moveTo>
                                  <a:pt x="1925" y="87"/>
                                </a:moveTo>
                                <a:cubicBezTo>
                                  <a:pt x="1920" y="91"/>
                                  <a:pt x="1915" y="94"/>
                                  <a:pt x="1910" y="99"/>
                                </a:cubicBezTo>
                                <a:cubicBezTo>
                                  <a:pt x="1906" y="103"/>
                                  <a:pt x="1901" y="107"/>
                                  <a:pt x="1897" y="111"/>
                                </a:cubicBezTo>
                                <a:cubicBezTo>
                                  <a:pt x="1889" y="119"/>
                                  <a:pt x="1883" y="127"/>
                                  <a:pt x="1879" y="134"/>
                                </a:cubicBezTo>
                                <a:cubicBezTo>
                                  <a:pt x="1875" y="141"/>
                                  <a:pt x="1873" y="147"/>
                                  <a:pt x="1872" y="153"/>
                                </a:cubicBezTo>
                                <a:cubicBezTo>
                                  <a:pt x="1872" y="159"/>
                                  <a:pt x="1873" y="165"/>
                                  <a:pt x="1875" y="170"/>
                                </a:cubicBezTo>
                                <a:cubicBezTo>
                                  <a:pt x="1877" y="176"/>
                                  <a:pt x="1881" y="180"/>
                                  <a:pt x="1885" y="185"/>
                                </a:cubicBezTo>
                                <a:cubicBezTo>
                                  <a:pt x="1890" y="190"/>
                                  <a:pt x="1895" y="193"/>
                                  <a:pt x="1900" y="195"/>
                                </a:cubicBezTo>
                                <a:cubicBezTo>
                                  <a:pt x="1906" y="197"/>
                                  <a:pt x="1911" y="198"/>
                                  <a:pt x="1917" y="197"/>
                                </a:cubicBezTo>
                                <a:cubicBezTo>
                                  <a:pt x="1923" y="196"/>
                                  <a:pt x="1930" y="194"/>
                                  <a:pt x="1936" y="190"/>
                                </a:cubicBezTo>
                                <a:cubicBezTo>
                                  <a:pt x="1943" y="186"/>
                                  <a:pt x="1950" y="179"/>
                                  <a:pt x="1959" y="170"/>
                                </a:cubicBezTo>
                                <a:lnTo>
                                  <a:pt x="1984" y="146"/>
                                </a:lnTo>
                                <a:lnTo>
                                  <a:pt x="1925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93"/>
                        <wps:cNvSpPr>
                          <a:spLocks noEditPoints="1"/>
                        </wps:cNvSpPr>
                        <wps:spPr bwMode="auto">
                          <a:xfrm>
                            <a:off x="1483995" y="1771015"/>
                            <a:ext cx="119380" cy="125730"/>
                          </a:xfrm>
                          <a:custGeom>
                            <a:avLst/>
                            <a:gdLst>
                              <a:gd name="T0" fmla="*/ 574 w 1468"/>
                              <a:gd name="T1" fmla="*/ 1265 h 1550"/>
                              <a:gd name="T2" fmla="*/ 532 w 1468"/>
                              <a:gd name="T3" fmla="*/ 1299 h 1550"/>
                              <a:gd name="T4" fmla="*/ 329 w 1468"/>
                              <a:gd name="T5" fmla="*/ 1494 h 1550"/>
                              <a:gd name="T6" fmla="*/ 312 w 1468"/>
                              <a:gd name="T7" fmla="*/ 1529 h 1550"/>
                              <a:gd name="T8" fmla="*/ 276 w 1468"/>
                              <a:gd name="T9" fmla="*/ 1547 h 1550"/>
                              <a:gd name="T10" fmla="*/ 182 w 1468"/>
                              <a:gd name="T11" fmla="*/ 1403 h 1550"/>
                              <a:gd name="T12" fmla="*/ 119 w 1468"/>
                              <a:gd name="T13" fmla="*/ 1264 h 1550"/>
                              <a:gd name="T14" fmla="*/ 8 w 1468"/>
                              <a:gd name="T15" fmla="*/ 1082 h 1550"/>
                              <a:gd name="T16" fmla="*/ 424 w 1468"/>
                              <a:gd name="T17" fmla="*/ 1161 h 1550"/>
                              <a:gd name="T18" fmla="*/ 580 w 1468"/>
                              <a:gd name="T19" fmla="*/ 1244 h 1550"/>
                              <a:gd name="T20" fmla="*/ 187 w 1468"/>
                              <a:gd name="T21" fmla="*/ 1215 h 1550"/>
                              <a:gd name="T22" fmla="*/ 244 w 1468"/>
                              <a:gd name="T23" fmla="*/ 1341 h 1550"/>
                              <a:gd name="T24" fmla="*/ 719 w 1468"/>
                              <a:gd name="T25" fmla="*/ 960 h 1550"/>
                              <a:gd name="T26" fmla="*/ 676 w 1468"/>
                              <a:gd name="T27" fmla="*/ 1003 h 1550"/>
                              <a:gd name="T28" fmla="*/ 617 w 1468"/>
                              <a:gd name="T29" fmla="*/ 1077 h 1550"/>
                              <a:gd name="T30" fmla="*/ 476 w 1468"/>
                              <a:gd name="T31" fmla="*/ 1085 h 1550"/>
                              <a:gd name="T32" fmla="*/ 516 w 1468"/>
                              <a:gd name="T33" fmla="*/ 905 h 1550"/>
                              <a:gd name="T34" fmla="*/ 487 w 1468"/>
                              <a:gd name="T35" fmla="*/ 853 h 1550"/>
                              <a:gd name="T36" fmla="*/ 411 w 1468"/>
                              <a:gd name="T37" fmla="*/ 930 h 1550"/>
                              <a:gd name="T38" fmla="*/ 384 w 1468"/>
                              <a:gd name="T39" fmla="*/ 966 h 1550"/>
                              <a:gd name="T40" fmla="*/ 351 w 1468"/>
                              <a:gd name="T41" fmla="*/ 927 h 1550"/>
                              <a:gd name="T42" fmla="*/ 408 w 1468"/>
                              <a:gd name="T43" fmla="*/ 825 h 1550"/>
                              <a:gd name="T44" fmla="*/ 579 w 1468"/>
                              <a:gd name="T45" fmla="*/ 815 h 1550"/>
                              <a:gd name="T46" fmla="*/ 529 w 1468"/>
                              <a:gd name="T47" fmla="*/ 970 h 1550"/>
                              <a:gd name="T48" fmla="*/ 559 w 1468"/>
                              <a:gd name="T49" fmla="*/ 1039 h 1550"/>
                              <a:gd name="T50" fmla="*/ 572 w 1468"/>
                              <a:gd name="T51" fmla="*/ 922 h 1550"/>
                              <a:gd name="T52" fmla="*/ 965 w 1468"/>
                              <a:gd name="T53" fmla="*/ 720 h 1550"/>
                              <a:gd name="T54" fmla="*/ 920 w 1468"/>
                              <a:gd name="T55" fmla="*/ 756 h 1550"/>
                              <a:gd name="T56" fmla="*/ 831 w 1468"/>
                              <a:gd name="T57" fmla="*/ 836 h 1550"/>
                              <a:gd name="T58" fmla="*/ 812 w 1468"/>
                              <a:gd name="T59" fmla="*/ 874 h 1550"/>
                              <a:gd name="T60" fmla="*/ 774 w 1468"/>
                              <a:gd name="T61" fmla="*/ 894 h 1550"/>
                              <a:gd name="T62" fmla="*/ 575 w 1468"/>
                              <a:gd name="T63" fmla="*/ 666 h 1550"/>
                              <a:gd name="T64" fmla="*/ 621 w 1468"/>
                              <a:gd name="T65" fmla="*/ 629 h 1550"/>
                              <a:gd name="T66" fmla="*/ 710 w 1468"/>
                              <a:gd name="T67" fmla="*/ 549 h 1550"/>
                              <a:gd name="T68" fmla="*/ 729 w 1468"/>
                              <a:gd name="T69" fmla="*/ 511 h 1550"/>
                              <a:gd name="T70" fmla="*/ 767 w 1468"/>
                              <a:gd name="T71" fmla="*/ 492 h 1550"/>
                              <a:gd name="T72" fmla="*/ 1233 w 1468"/>
                              <a:gd name="T73" fmla="*/ 449 h 1550"/>
                              <a:gd name="T74" fmla="*/ 1188 w 1468"/>
                              <a:gd name="T75" fmla="*/ 494 h 1550"/>
                              <a:gd name="T76" fmla="*/ 1064 w 1468"/>
                              <a:gd name="T77" fmla="*/ 383 h 1550"/>
                              <a:gd name="T78" fmla="*/ 1083 w 1468"/>
                              <a:gd name="T79" fmla="*/ 586 h 1550"/>
                              <a:gd name="T80" fmla="*/ 1065 w 1468"/>
                              <a:gd name="T81" fmla="*/ 622 h 1550"/>
                              <a:gd name="T82" fmla="*/ 1029 w 1468"/>
                              <a:gd name="T83" fmla="*/ 640 h 1550"/>
                              <a:gd name="T84" fmla="*/ 830 w 1468"/>
                              <a:gd name="T85" fmla="*/ 412 h 1550"/>
                              <a:gd name="T86" fmla="*/ 972 w 1468"/>
                              <a:gd name="T87" fmla="*/ 468 h 1550"/>
                              <a:gd name="T88" fmla="*/ 996 w 1468"/>
                              <a:gd name="T89" fmla="*/ 450 h 1550"/>
                              <a:gd name="T90" fmla="*/ 980 w 1468"/>
                              <a:gd name="T91" fmla="*/ 261 h 1550"/>
                              <a:gd name="T92" fmla="*/ 1022 w 1468"/>
                              <a:gd name="T93" fmla="*/ 229 h 1550"/>
                              <a:gd name="T94" fmla="*/ 1467 w 1468"/>
                              <a:gd name="T95" fmla="*/ 209 h 1550"/>
                              <a:gd name="T96" fmla="*/ 1431 w 1468"/>
                              <a:gd name="T97" fmla="*/ 255 h 1550"/>
                              <a:gd name="T98" fmla="*/ 1330 w 1468"/>
                              <a:gd name="T99" fmla="*/ 183 h 1550"/>
                              <a:gd name="T100" fmla="*/ 1298 w 1468"/>
                              <a:gd name="T101" fmla="*/ 257 h 1550"/>
                              <a:gd name="T102" fmla="*/ 1330 w 1468"/>
                              <a:gd name="T103" fmla="*/ 352 h 1550"/>
                              <a:gd name="T104" fmla="*/ 1284 w 1468"/>
                              <a:gd name="T105" fmla="*/ 400 h 1550"/>
                              <a:gd name="T106" fmla="*/ 1257 w 1468"/>
                              <a:gd name="T107" fmla="*/ 370 h 1550"/>
                              <a:gd name="T108" fmla="*/ 1183 w 1468"/>
                              <a:gd name="T109" fmla="*/ 265 h 1550"/>
                              <a:gd name="T110" fmla="*/ 1129 w 1468"/>
                              <a:gd name="T111" fmla="*/ 119 h 1550"/>
                              <a:gd name="T112" fmla="*/ 1221 w 1468"/>
                              <a:gd name="T113" fmla="*/ 21 h 1550"/>
                              <a:gd name="T114" fmla="*/ 1464 w 1468"/>
                              <a:gd name="T115" fmla="*/ 204 h 1550"/>
                              <a:gd name="T116" fmla="*/ 1187 w 1468"/>
                              <a:gd name="T117" fmla="*/ 134 h 1550"/>
                              <a:gd name="T118" fmla="*/ 1209 w 1468"/>
                              <a:gd name="T119" fmla="*/ 195 h 1550"/>
                              <a:gd name="T120" fmla="*/ 1292 w 1468"/>
                              <a:gd name="T121" fmla="*/ 146 h 1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468" h="1550">
                                <a:moveTo>
                                  <a:pt x="580" y="1244"/>
                                </a:moveTo>
                                <a:cubicBezTo>
                                  <a:pt x="581" y="1245"/>
                                  <a:pt x="582" y="1247"/>
                                  <a:pt x="582" y="1249"/>
                                </a:cubicBezTo>
                                <a:cubicBezTo>
                                  <a:pt x="583" y="1251"/>
                                  <a:pt x="582" y="1253"/>
                                  <a:pt x="581" y="1255"/>
                                </a:cubicBezTo>
                                <a:cubicBezTo>
                                  <a:pt x="580" y="1258"/>
                                  <a:pt x="577" y="1261"/>
                                  <a:pt x="574" y="1265"/>
                                </a:cubicBezTo>
                                <a:cubicBezTo>
                                  <a:pt x="571" y="1269"/>
                                  <a:pt x="567" y="1273"/>
                                  <a:pt x="562" y="1279"/>
                                </a:cubicBezTo>
                                <a:cubicBezTo>
                                  <a:pt x="557" y="1284"/>
                                  <a:pt x="552" y="1288"/>
                                  <a:pt x="549" y="1291"/>
                                </a:cubicBezTo>
                                <a:cubicBezTo>
                                  <a:pt x="545" y="1294"/>
                                  <a:pt x="542" y="1296"/>
                                  <a:pt x="539" y="1297"/>
                                </a:cubicBezTo>
                                <a:cubicBezTo>
                                  <a:pt x="536" y="1299"/>
                                  <a:pt x="534" y="1299"/>
                                  <a:pt x="532" y="1299"/>
                                </a:cubicBezTo>
                                <a:cubicBezTo>
                                  <a:pt x="530" y="1299"/>
                                  <a:pt x="528" y="1298"/>
                                  <a:pt x="527" y="1296"/>
                                </a:cubicBezTo>
                                <a:lnTo>
                                  <a:pt x="457" y="1226"/>
                                </a:lnTo>
                                <a:lnTo>
                                  <a:pt x="260" y="1424"/>
                                </a:lnTo>
                                <a:lnTo>
                                  <a:pt x="329" y="1494"/>
                                </a:lnTo>
                                <a:cubicBezTo>
                                  <a:pt x="331" y="1495"/>
                                  <a:pt x="332" y="1497"/>
                                  <a:pt x="332" y="1499"/>
                                </a:cubicBezTo>
                                <a:cubicBezTo>
                                  <a:pt x="332" y="1501"/>
                                  <a:pt x="332" y="1503"/>
                                  <a:pt x="330" y="1506"/>
                                </a:cubicBezTo>
                                <a:cubicBezTo>
                                  <a:pt x="329" y="1509"/>
                                  <a:pt x="327" y="1512"/>
                                  <a:pt x="324" y="1516"/>
                                </a:cubicBezTo>
                                <a:cubicBezTo>
                                  <a:pt x="321" y="1519"/>
                                  <a:pt x="317" y="1524"/>
                                  <a:pt x="312" y="1529"/>
                                </a:cubicBezTo>
                                <a:cubicBezTo>
                                  <a:pt x="306" y="1534"/>
                                  <a:pt x="302" y="1538"/>
                                  <a:pt x="298" y="1541"/>
                                </a:cubicBezTo>
                                <a:cubicBezTo>
                                  <a:pt x="294" y="1544"/>
                                  <a:pt x="291" y="1547"/>
                                  <a:pt x="288" y="1548"/>
                                </a:cubicBezTo>
                                <a:cubicBezTo>
                                  <a:pt x="286" y="1549"/>
                                  <a:pt x="283" y="1550"/>
                                  <a:pt x="282" y="1550"/>
                                </a:cubicBezTo>
                                <a:cubicBezTo>
                                  <a:pt x="280" y="1549"/>
                                  <a:pt x="278" y="1548"/>
                                  <a:pt x="276" y="1547"/>
                                </a:cubicBezTo>
                                <a:lnTo>
                                  <a:pt x="170" y="1440"/>
                                </a:lnTo>
                                <a:cubicBezTo>
                                  <a:pt x="165" y="1436"/>
                                  <a:pt x="163" y="1432"/>
                                  <a:pt x="163" y="1428"/>
                                </a:cubicBezTo>
                                <a:cubicBezTo>
                                  <a:pt x="163" y="1424"/>
                                  <a:pt x="165" y="1421"/>
                                  <a:pt x="168" y="1417"/>
                                </a:cubicBezTo>
                                <a:lnTo>
                                  <a:pt x="182" y="1403"/>
                                </a:lnTo>
                                <a:cubicBezTo>
                                  <a:pt x="181" y="1394"/>
                                  <a:pt x="179" y="1385"/>
                                  <a:pt x="177" y="1377"/>
                                </a:cubicBezTo>
                                <a:cubicBezTo>
                                  <a:pt x="174" y="1368"/>
                                  <a:pt x="171" y="1358"/>
                                  <a:pt x="167" y="1347"/>
                                </a:cubicBezTo>
                                <a:cubicBezTo>
                                  <a:pt x="162" y="1337"/>
                                  <a:pt x="156" y="1325"/>
                                  <a:pt x="149" y="1311"/>
                                </a:cubicBezTo>
                                <a:cubicBezTo>
                                  <a:pt x="141" y="1298"/>
                                  <a:pt x="131" y="1282"/>
                                  <a:pt x="119" y="1264"/>
                                </a:cubicBezTo>
                                <a:cubicBezTo>
                                  <a:pt x="107" y="1246"/>
                                  <a:pt x="92" y="1225"/>
                                  <a:pt x="74" y="1202"/>
                                </a:cubicBezTo>
                                <a:cubicBezTo>
                                  <a:pt x="56" y="1178"/>
                                  <a:pt x="35" y="1150"/>
                                  <a:pt x="10" y="1119"/>
                                </a:cubicBezTo>
                                <a:cubicBezTo>
                                  <a:pt x="4" y="1111"/>
                                  <a:pt x="1" y="1105"/>
                                  <a:pt x="1" y="1099"/>
                                </a:cubicBezTo>
                                <a:cubicBezTo>
                                  <a:pt x="0" y="1093"/>
                                  <a:pt x="2" y="1088"/>
                                  <a:pt x="8" y="1082"/>
                                </a:cubicBezTo>
                                <a:lnTo>
                                  <a:pt x="159" y="931"/>
                                </a:lnTo>
                                <a:cubicBezTo>
                                  <a:pt x="165" y="925"/>
                                  <a:pt x="170" y="923"/>
                                  <a:pt x="177" y="923"/>
                                </a:cubicBezTo>
                                <a:cubicBezTo>
                                  <a:pt x="183" y="923"/>
                                  <a:pt x="189" y="926"/>
                                  <a:pt x="196" y="933"/>
                                </a:cubicBezTo>
                                <a:lnTo>
                                  <a:pt x="424" y="1161"/>
                                </a:lnTo>
                                <a:lnTo>
                                  <a:pt x="449" y="1136"/>
                                </a:lnTo>
                                <a:cubicBezTo>
                                  <a:pt x="453" y="1132"/>
                                  <a:pt x="457" y="1130"/>
                                  <a:pt x="461" y="1131"/>
                                </a:cubicBezTo>
                                <a:cubicBezTo>
                                  <a:pt x="465" y="1131"/>
                                  <a:pt x="469" y="1133"/>
                                  <a:pt x="473" y="1137"/>
                                </a:cubicBezTo>
                                <a:lnTo>
                                  <a:pt x="580" y="1244"/>
                                </a:lnTo>
                                <a:close/>
                                <a:moveTo>
                                  <a:pt x="165" y="1022"/>
                                </a:moveTo>
                                <a:lnTo>
                                  <a:pt x="96" y="1091"/>
                                </a:lnTo>
                                <a:cubicBezTo>
                                  <a:pt x="116" y="1117"/>
                                  <a:pt x="134" y="1141"/>
                                  <a:pt x="149" y="1161"/>
                                </a:cubicBezTo>
                                <a:cubicBezTo>
                                  <a:pt x="164" y="1181"/>
                                  <a:pt x="177" y="1199"/>
                                  <a:pt x="187" y="1215"/>
                                </a:cubicBezTo>
                                <a:cubicBezTo>
                                  <a:pt x="198" y="1231"/>
                                  <a:pt x="207" y="1246"/>
                                  <a:pt x="214" y="1258"/>
                                </a:cubicBezTo>
                                <a:cubicBezTo>
                                  <a:pt x="221" y="1270"/>
                                  <a:pt x="226" y="1281"/>
                                  <a:pt x="230" y="1291"/>
                                </a:cubicBezTo>
                                <a:cubicBezTo>
                                  <a:pt x="234" y="1301"/>
                                  <a:pt x="238" y="1310"/>
                                  <a:pt x="240" y="1318"/>
                                </a:cubicBezTo>
                                <a:cubicBezTo>
                                  <a:pt x="242" y="1326"/>
                                  <a:pt x="243" y="1334"/>
                                  <a:pt x="244" y="1341"/>
                                </a:cubicBezTo>
                                <a:lnTo>
                                  <a:pt x="364" y="1221"/>
                                </a:lnTo>
                                <a:lnTo>
                                  <a:pt x="165" y="1022"/>
                                </a:lnTo>
                                <a:close/>
                                <a:moveTo>
                                  <a:pt x="717" y="953"/>
                                </a:moveTo>
                                <a:cubicBezTo>
                                  <a:pt x="719" y="955"/>
                                  <a:pt x="720" y="957"/>
                                  <a:pt x="719" y="960"/>
                                </a:cubicBezTo>
                                <a:cubicBezTo>
                                  <a:pt x="719" y="963"/>
                                  <a:pt x="718" y="966"/>
                                  <a:pt x="715" y="970"/>
                                </a:cubicBezTo>
                                <a:cubicBezTo>
                                  <a:pt x="712" y="974"/>
                                  <a:pt x="707" y="979"/>
                                  <a:pt x="701" y="985"/>
                                </a:cubicBezTo>
                                <a:cubicBezTo>
                                  <a:pt x="694" y="992"/>
                                  <a:pt x="689" y="997"/>
                                  <a:pt x="685" y="999"/>
                                </a:cubicBezTo>
                                <a:cubicBezTo>
                                  <a:pt x="682" y="1002"/>
                                  <a:pt x="678" y="1003"/>
                                  <a:pt x="676" y="1003"/>
                                </a:cubicBezTo>
                                <a:cubicBezTo>
                                  <a:pt x="673" y="1003"/>
                                  <a:pt x="671" y="1002"/>
                                  <a:pt x="669" y="1000"/>
                                </a:cubicBezTo>
                                <a:lnTo>
                                  <a:pt x="653" y="984"/>
                                </a:lnTo>
                                <a:cubicBezTo>
                                  <a:pt x="653" y="1001"/>
                                  <a:pt x="651" y="1018"/>
                                  <a:pt x="645" y="1034"/>
                                </a:cubicBezTo>
                                <a:cubicBezTo>
                                  <a:pt x="639" y="1050"/>
                                  <a:pt x="630" y="1064"/>
                                  <a:pt x="617" y="1077"/>
                                </a:cubicBezTo>
                                <a:cubicBezTo>
                                  <a:pt x="606" y="1088"/>
                                  <a:pt x="594" y="1097"/>
                                  <a:pt x="582" y="1103"/>
                                </a:cubicBezTo>
                                <a:cubicBezTo>
                                  <a:pt x="571" y="1109"/>
                                  <a:pt x="558" y="1113"/>
                                  <a:pt x="546" y="1114"/>
                                </a:cubicBezTo>
                                <a:cubicBezTo>
                                  <a:pt x="534" y="1115"/>
                                  <a:pt x="522" y="1113"/>
                                  <a:pt x="510" y="1109"/>
                                </a:cubicBezTo>
                                <a:cubicBezTo>
                                  <a:pt x="498" y="1104"/>
                                  <a:pt x="487" y="1096"/>
                                  <a:pt x="476" y="1085"/>
                                </a:cubicBezTo>
                                <a:cubicBezTo>
                                  <a:pt x="464" y="1073"/>
                                  <a:pt x="456" y="1061"/>
                                  <a:pt x="452" y="1047"/>
                                </a:cubicBezTo>
                                <a:cubicBezTo>
                                  <a:pt x="447" y="1034"/>
                                  <a:pt x="447" y="1020"/>
                                  <a:pt x="451" y="1005"/>
                                </a:cubicBezTo>
                                <a:cubicBezTo>
                                  <a:pt x="454" y="990"/>
                                  <a:pt x="461" y="974"/>
                                  <a:pt x="472" y="957"/>
                                </a:cubicBezTo>
                                <a:cubicBezTo>
                                  <a:pt x="483" y="941"/>
                                  <a:pt x="498" y="924"/>
                                  <a:pt x="516" y="905"/>
                                </a:cubicBezTo>
                                <a:lnTo>
                                  <a:pt x="536" y="885"/>
                                </a:lnTo>
                                <a:lnTo>
                                  <a:pt x="524" y="873"/>
                                </a:lnTo>
                                <a:cubicBezTo>
                                  <a:pt x="517" y="867"/>
                                  <a:pt x="511" y="862"/>
                                  <a:pt x="505" y="858"/>
                                </a:cubicBezTo>
                                <a:cubicBezTo>
                                  <a:pt x="499" y="855"/>
                                  <a:pt x="493" y="853"/>
                                  <a:pt x="487" y="853"/>
                                </a:cubicBezTo>
                                <a:cubicBezTo>
                                  <a:pt x="480" y="852"/>
                                  <a:pt x="474" y="854"/>
                                  <a:pt x="468" y="857"/>
                                </a:cubicBezTo>
                                <a:cubicBezTo>
                                  <a:pt x="461" y="861"/>
                                  <a:pt x="454" y="866"/>
                                  <a:pt x="447" y="873"/>
                                </a:cubicBezTo>
                                <a:cubicBezTo>
                                  <a:pt x="437" y="883"/>
                                  <a:pt x="430" y="893"/>
                                  <a:pt x="424" y="902"/>
                                </a:cubicBezTo>
                                <a:cubicBezTo>
                                  <a:pt x="419" y="912"/>
                                  <a:pt x="414" y="921"/>
                                  <a:pt x="411" y="930"/>
                                </a:cubicBezTo>
                                <a:cubicBezTo>
                                  <a:pt x="408" y="938"/>
                                  <a:pt x="406" y="945"/>
                                  <a:pt x="404" y="951"/>
                                </a:cubicBezTo>
                                <a:cubicBezTo>
                                  <a:pt x="402" y="957"/>
                                  <a:pt x="400" y="962"/>
                                  <a:pt x="397" y="964"/>
                                </a:cubicBezTo>
                                <a:cubicBezTo>
                                  <a:pt x="396" y="966"/>
                                  <a:pt x="394" y="967"/>
                                  <a:pt x="391" y="967"/>
                                </a:cubicBezTo>
                                <a:cubicBezTo>
                                  <a:pt x="389" y="967"/>
                                  <a:pt x="386" y="967"/>
                                  <a:pt x="384" y="966"/>
                                </a:cubicBezTo>
                                <a:cubicBezTo>
                                  <a:pt x="381" y="964"/>
                                  <a:pt x="378" y="963"/>
                                  <a:pt x="374" y="960"/>
                                </a:cubicBezTo>
                                <a:cubicBezTo>
                                  <a:pt x="371" y="958"/>
                                  <a:pt x="368" y="955"/>
                                  <a:pt x="364" y="951"/>
                                </a:cubicBezTo>
                                <a:cubicBezTo>
                                  <a:pt x="359" y="946"/>
                                  <a:pt x="356" y="942"/>
                                  <a:pt x="354" y="939"/>
                                </a:cubicBezTo>
                                <a:cubicBezTo>
                                  <a:pt x="352" y="935"/>
                                  <a:pt x="351" y="931"/>
                                  <a:pt x="351" y="927"/>
                                </a:cubicBezTo>
                                <a:cubicBezTo>
                                  <a:pt x="351" y="923"/>
                                  <a:pt x="352" y="916"/>
                                  <a:pt x="355" y="908"/>
                                </a:cubicBezTo>
                                <a:cubicBezTo>
                                  <a:pt x="357" y="900"/>
                                  <a:pt x="361" y="892"/>
                                  <a:pt x="366" y="882"/>
                                </a:cubicBezTo>
                                <a:cubicBezTo>
                                  <a:pt x="371" y="873"/>
                                  <a:pt x="377" y="863"/>
                                  <a:pt x="384" y="853"/>
                                </a:cubicBezTo>
                                <a:cubicBezTo>
                                  <a:pt x="391" y="843"/>
                                  <a:pt x="399" y="834"/>
                                  <a:pt x="408" y="825"/>
                                </a:cubicBezTo>
                                <a:cubicBezTo>
                                  <a:pt x="424" y="809"/>
                                  <a:pt x="439" y="796"/>
                                  <a:pt x="454" y="788"/>
                                </a:cubicBezTo>
                                <a:cubicBezTo>
                                  <a:pt x="468" y="780"/>
                                  <a:pt x="483" y="775"/>
                                  <a:pt x="496" y="775"/>
                                </a:cubicBezTo>
                                <a:cubicBezTo>
                                  <a:pt x="510" y="774"/>
                                  <a:pt x="524" y="777"/>
                                  <a:pt x="538" y="784"/>
                                </a:cubicBezTo>
                                <a:cubicBezTo>
                                  <a:pt x="551" y="790"/>
                                  <a:pt x="565" y="801"/>
                                  <a:pt x="579" y="815"/>
                                </a:cubicBezTo>
                                <a:lnTo>
                                  <a:pt x="717" y="953"/>
                                </a:lnTo>
                                <a:close/>
                                <a:moveTo>
                                  <a:pt x="572" y="922"/>
                                </a:moveTo>
                                <a:lnTo>
                                  <a:pt x="550" y="944"/>
                                </a:lnTo>
                                <a:cubicBezTo>
                                  <a:pt x="541" y="953"/>
                                  <a:pt x="534" y="962"/>
                                  <a:pt x="529" y="970"/>
                                </a:cubicBezTo>
                                <a:cubicBezTo>
                                  <a:pt x="523" y="977"/>
                                  <a:pt x="520" y="985"/>
                                  <a:pt x="519" y="992"/>
                                </a:cubicBezTo>
                                <a:cubicBezTo>
                                  <a:pt x="517" y="999"/>
                                  <a:pt x="518" y="1005"/>
                                  <a:pt x="520" y="1011"/>
                                </a:cubicBezTo>
                                <a:cubicBezTo>
                                  <a:pt x="522" y="1017"/>
                                  <a:pt x="525" y="1022"/>
                                  <a:pt x="530" y="1027"/>
                                </a:cubicBezTo>
                                <a:cubicBezTo>
                                  <a:pt x="539" y="1036"/>
                                  <a:pt x="548" y="1040"/>
                                  <a:pt x="559" y="1039"/>
                                </a:cubicBezTo>
                                <a:cubicBezTo>
                                  <a:pt x="569" y="1039"/>
                                  <a:pt x="579" y="1034"/>
                                  <a:pt x="588" y="1024"/>
                                </a:cubicBezTo>
                                <a:cubicBezTo>
                                  <a:pt x="597" y="1016"/>
                                  <a:pt x="602" y="1006"/>
                                  <a:pt x="605" y="995"/>
                                </a:cubicBezTo>
                                <a:cubicBezTo>
                                  <a:pt x="607" y="984"/>
                                  <a:pt x="608" y="971"/>
                                  <a:pt x="607" y="956"/>
                                </a:cubicBezTo>
                                <a:lnTo>
                                  <a:pt x="572" y="922"/>
                                </a:lnTo>
                                <a:close/>
                                <a:moveTo>
                                  <a:pt x="972" y="696"/>
                                </a:moveTo>
                                <a:cubicBezTo>
                                  <a:pt x="973" y="698"/>
                                  <a:pt x="974" y="699"/>
                                  <a:pt x="974" y="702"/>
                                </a:cubicBezTo>
                                <a:cubicBezTo>
                                  <a:pt x="975" y="704"/>
                                  <a:pt x="974" y="706"/>
                                  <a:pt x="973" y="709"/>
                                </a:cubicBezTo>
                                <a:cubicBezTo>
                                  <a:pt x="971" y="712"/>
                                  <a:pt x="969" y="715"/>
                                  <a:pt x="965" y="720"/>
                                </a:cubicBezTo>
                                <a:cubicBezTo>
                                  <a:pt x="962" y="724"/>
                                  <a:pt x="958" y="728"/>
                                  <a:pt x="952" y="734"/>
                                </a:cubicBezTo>
                                <a:cubicBezTo>
                                  <a:pt x="947" y="740"/>
                                  <a:pt x="942" y="744"/>
                                  <a:pt x="938" y="747"/>
                                </a:cubicBezTo>
                                <a:cubicBezTo>
                                  <a:pt x="933" y="751"/>
                                  <a:pt x="930" y="753"/>
                                  <a:pt x="927" y="755"/>
                                </a:cubicBezTo>
                                <a:cubicBezTo>
                                  <a:pt x="924" y="756"/>
                                  <a:pt x="922" y="757"/>
                                  <a:pt x="920" y="756"/>
                                </a:cubicBezTo>
                                <a:cubicBezTo>
                                  <a:pt x="917" y="756"/>
                                  <a:pt x="916" y="755"/>
                                  <a:pt x="914" y="754"/>
                                </a:cubicBezTo>
                                <a:lnTo>
                                  <a:pt x="834" y="673"/>
                                </a:lnTo>
                                <a:lnTo>
                                  <a:pt x="751" y="756"/>
                                </a:lnTo>
                                <a:lnTo>
                                  <a:pt x="831" y="836"/>
                                </a:lnTo>
                                <a:cubicBezTo>
                                  <a:pt x="833" y="838"/>
                                  <a:pt x="834" y="840"/>
                                  <a:pt x="834" y="842"/>
                                </a:cubicBezTo>
                                <a:cubicBezTo>
                                  <a:pt x="834" y="844"/>
                                  <a:pt x="834" y="846"/>
                                  <a:pt x="832" y="849"/>
                                </a:cubicBezTo>
                                <a:cubicBezTo>
                                  <a:pt x="831" y="852"/>
                                  <a:pt x="828" y="856"/>
                                  <a:pt x="825" y="860"/>
                                </a:cubicBezTo>
                                <a:cubicBezTo>
                                  <a:pt x="822" y="864"/>
                                  <a:pt x="817" y="869"/>
                                  <a:pt x="812" y="874"/>
                                </a:cubicBezTo>
                                <a:cubicBezTo>
                                  <a:pt x="806" y="880"/>
                                  <a:pt x="801" y="885"/>
                                  <a:pt x="797" y="888"/>
                                </a:cubicBezTo>
                                <a:cubicBezTo>
                                  <a:pt x="793" y="891"/>
                                  <a:pt x="790" y="894"/>
                                  <a:pt x="787" y="895"/>
                                </a:cubicBezTo>
                                <a:cubicBezTo>
                                  <a:pt x="784" y="896"/>
                                  <a:pt x="781" y="897"/>
                                  <a:pt x="779" y="897"/>
                                </a:cubicBezTo>
                                <a:cubicBezTo>
                                  <a:pt x="777" y="897"/>
                                  <a:pt x="775" y="896"/>
                                  <a:pt x="774" y="894"/>
                                </a:cubicBezTo>
                                <a:lnTo>
                                  <a:pt x="569" y="690"/>
                                </a:lnTo>
                                <a:cubicBezTo>
                                  <a:pt x="568" y="688"/>
                                  <a:pt x="567" y="686"/>
                                  <a:pt x="566" y="684"/>
                                </a:cubicBezTo>
                                <a:cubicBezTo>
                                  <a:pt x="566" y="682"/>
                                  <a:pt x="567" y="680"/>
                                  <a:pt x="568" y="677"/>
                                </a:cubicBezTo>
                                <a:cubicBezTo>
                                  <a:pt x="570" y="674"/>
                                  <a:pt x="572" y="670"/>
                                  <a:pt x="575" y="666"/>
                                </a:cubicBezTo>
                                <a:cubicBezTo>
                                  <a:pt x="579" y="662"/>
                                  <a:pt x="583" y="657"/>
                                  <a:pt x="589" y="652"/>
                                </a:cubicBezTo>
                                <a:cubicBezTo>
                                  <a:pt x="594" y="646"/>
                                  <a:pt x="599" y="642"/>
                                  <a:pt x="603" y="638"/>
                                </a:cubicBezTo>
                                <a:cubicBezTo>
                                  <a:pt x="607" y="635"/>
                                  <a:pt x="611" y="633"/>
                                  <a:pt x="614" y="631"/>
                                </a:cubicBezTo>
                                <a:cubicBezTo>
                                  <a:pt x="617" y="630"/>
                                  <a:pt x="619" y="629"/>
                                  <a:pt x="621" y="629"/>
                                </a:cubicBezTo>
                                <a:cubicBezTo>
                                  <a:pt x="624" y="630"/>
                                  <a:pt x="625" y="630"/>
                                  <a:pt x="627" y="632"/>
                                </a:cubicBezTo>
                                <a:lnTo>
                                  <a:pt x="703" y="708"/>
                                </a:lnTo>
                                <a:lnTo>
                                  <a:pt x="786" y="626"/>
                                </a:lnTo>
                                <a:lnTo>
                                  <a:pt x="710" y="549"/>
                                </a:lnTo>
                                <a:cubicBezTo>
                                  <a:pt x="708" y="548"/>
                                  <a:pt x="707" y="546"/>
                                  <a:pt x="707" y="544"/>
                                </a:cubicBezTo>
                                <a:cubicBezTo>
                                  <a:pt x="707" y="542"/>
                                  <a:pt x="707" y="539"/>
                                  <a:pt x="709" y="536"/>
                                </a:cubicBezTo>
                                <a:cubicBezTo>
                                  <a:pt x="710" y="533"/>
                                  <a:pt x="712" y="530"/>
                                  <a:pt x="716" y="526"/>
                                </a:cubicBezTo>
                                <a:cubicBezTo>
                                  <a:pt x="719" y="522"/>
                                  <a:pt x="724" y="517"/>
                                  <a:pt x="729" y="511"/>
                                </a:cubicBezTo>
                                <a:cubicBezTo>
                                  <a:pt x="735" y="506"/>
                                  <a:pt x="740" y="501"/>
                                  <a:pt x="744" y="498"/>
                                </a:cubicBezTo>
                                <a:cubicBezTo>
                                  <a:pt x="748" y="494"/>
                                  <a:pt x="751" y="492"/>
                                  <a:pt x="754" y="491"/>
                                </a:cubicBezTo>
                                <a:cubicBezTo>
                                  <a:pt x="757" y="489"/>
                                  <a:pt x="760" y="489"/>
                                  <a:pt x="762" y="489"/>
                                </a:cubicBezTo>
                                <a:cubicBezTo>
                                  <a:pt x="764" y="489"/>
                                  <a:pt x="766" y="490"/>
                                  <a:pt x="767" y="492"/>
                                </a:cubicBezTo>
                                <a:lnTo>
                                  <a:pt x="972" y="696"/>
                                </a:lnTo>
                                <a:close/>
                                <a:moveTo>
                                  <a:pt x="1232" y="437"/>
                                </a:moveTo>
                                <a:cubicBezTo>
                                  <a:pt x="1234" y="438"/>
                                  <a:pt x="1235" y="440"/>
                                  <a:pt x="1235" y="442"/>
                                </a:cubicBezTo>
                                <a:cubicBezTo>
                                  <a:pt x="1235" y="444"/>
                                  <a:pt x="1235" y="446"/>
                                  <a:pt x="1233" y="449"/>
                                </a:cubicBezTo>
                                <a:cubicBezTo>
                                  <a:pt x="1232" y="452"/>
                                  <a:pt x="1229" y="455"/>
                                  <a:pt x="1226" y="459"/>
                                </a:cubicBezTo>
                                <a:cubicBezTo>
                                  <a:pt x="1223" y="463"/>
                                  <a:pt x="1218" y="468"/>
                                  <a:pt x="1213" y="473"/>
                                </a:cubicBezTo>
                                <a:cubicBezTo>
                                  <a:pt x="1207" y="479"/>
                                  <a:pt x="1203" y="483"/>
                                  <a:pt x="1199" y="487"/>
                                </a:cubicBezTo>
                                <a:cubicBezTo>
                                  <a:pt x="1195" y="490"/>
                                  <a:pt x="1191" y="493"/>
                                  <a:pt x="1188" y="494"/>
                                </a:cubicBezTo>
                                <a:cubicBezTo>
                                  <a:pt x="1185" y="496"/>
                                  <a:pt x="1182" y="497"/>
                                  <a:pt x="1180" y="497"/>
                                </a:cubicBezTo>
                                <a:cubicBezTo>
                                  <a:pt x="1178" y="497"/>
                                  <a:pt x="1176" y="496"/>
                                  <a:pt x="1175" y="494"/>
                                </a:cubicBezTo>
                                <a:lnTo>
                                  <a:pt x="1084" y="403"/>
                                </a:lnTo>
                                <a:cubicBezTo>
                                  <a:pt x="1077" y="397"/>
                                  <a:pt x="1071" y="390"/>
                                  <a:pt x="1064" y="383"/>
                                </a:cubicBezTo>
                                <a:cubicBezTo>
                                  <a:pt x="1058" y="375"/>
                                  <a:pt x="1052" y="368"/>
                                  <a:pt x="1046" y="361"/>
                                </a:cubicBezTo>
                                <a:cubicBezTo>
                                  <a:pt x="1049" y="371"/>
                                  <a:pt x="1051" y="381"/>
                                  <a:pt x="1053" y="391"/>
                                </a:cubicBezTo>
                                <a:cubicBezTo>
                                  <a:pt x="1055" y="402"/>
                                  <a:pt x="1057" y="412"/>
                                  <a:pt x="1058" y="423"/>
                                </a:cubicBezTo>
                                <a:lnTo>
                                  <a:pt x="1083" y="586"/>
                                </a:lnTo>
                                <a:cubicBezTo>
                                  <a:pt x="1083" y="589"/>
                                  <a:pt x="1083" y="592"/>
                                  <a:pt x="1083" y="594"/>
                                </a:cubicBezTo>
                                <a:cubicBezTo>
                                  <a:pt x="1083" y="596"/>
                                  <a:pt x="1083" y="599"/>
                                  <a:pt x="1081" y="601"/>
                                </a:cubicBezTo>
                                <a:cubicBezTo>
                                  <a:pt x="1080" y="604"/>
                                  <a:pt x="1078" y="607"/>
                                  <a:pt x="1076" y="610"/>
                                </a:cubicBezTo>
                                <a:cubicBezTo>
                                  <a:pt x="1073" y="613"/>
                                  <a:pt x="1069" y="617"/>
                                  <a:pt x="1065" y="622"/>
                                </a:cubicBezTo>
                                <a:cubicBezTo>
                                  <a:pt x="1059" y="627"/>
                                  <a:pt x="1054" y="631"/>
                                  <a:pt x="1051" y="634"/>
                                </a:cubicBezTo>
                                <a:cubicBezTo>
                                  <a:pt x="1047" y="638"/>
                                  <a:pt x="1044" y="640"/>
                                  <a:pt x="1041" y="641"/>
                                </a:cubicBezTo>
                                <a:cubicBezTo>
                                  <a:pt x="1038" y="643"/>
                                  <a:pt x="1036" y="643"/>
                                  <a:pt x="1034" y="643"/>
                                </a:cubicBezTo>
                                <a:cubicBezTo>
                                  <a:pt x="1032" y="643"/>
                                  <a:pt x="1030" y="642"/>
                                  <a:pt x="1029" y="640"/>
                                </a:cubicBezTo>
                                <a:lnTo>
                                  <a:pt x="823" y="435"/>
                                </a:lnTo>
                                <a:cubicBezTo>
                                  <a:pt x="822" y="434"/>
                                  <a:pt x="821" y="432"/>
                                  <a:pt x="821" y="430"/>
                                </a:cubicBezTo>
                                <a:cubicBezTo>
                                  <a:pt x="821" y="428"/>
                                  <a:pt x="821" y="425"/>
                                  <a:pt x="823" y="422"/>
                                </a:cubicBezTo>
                                <a:cubicBezTo>
                                  <a:pt x="824" y="419"/>
                                  <a:pt x="826" y="416"/>
                                  <a:pt x="830" y="412"/>
                                </a:cubicBezTo>
                                <a:cubicBezTo>
                                  <a:pt x="833" y="408"/>
                                  <a:pt x="837" y="403"/>
                                  <a:pt x="843" y="398"/>
                                </a:cubicBezTo>
                                <a:cubicBezTo>
                                  <a:pt x="854" y="387"/>
                                  <a:pt x="862" y="380"/>
                                  <a:pt x="868" y="377"/>
                                </a:cubicBezTo>
                                <a:cubicBezTo>
                                  <a:pt x="874" y="374"/>
                                  <a:pt x="878" y="374"/>
                                  <a:pt x="881" y="377"/>
                                </a:cubicBezTo>
                                <a:lnTo>
                                  <a:pt x="972" y="468"/>
                                </a:lnTo>
                                <a:cubicBezTo>
                                  <a:pt x="978" y="474"/>
                                  <a:pt x="985" y="481"/>
                                  <a:pt x="991" y="488"/>
                                </a:cubicBezTo>
                                <a:cubicBezTo>
                                  <a:pt x="997" y="495"/>
                                  <a:pt x="1003" y="502"/>
                                  <a:pt x="1008" y="509"/>
                                </a:cubicBezTo>
                                <a:cubicBezTo>
                                  <a:pt x="1006" y="500"/>
                                  <a:pt x="1004" y="490"/>
                                  <a:pt x="1001" y="480"/>
                                </a:cubicBezTo>
                                <a:cubicBezTo>
                                  <a:pt x="999" y="470"/>
                                  <a:pt x="997" y="460"/>
                                  <a:pt x="996" y="450"/>
                                </a:cubicBezTo>
                                <a:lnTo>
                                  <a:pt x="972" y="287"/>
                                </a:lnTo>
                                <a:cubicBezTo>
                                  <a:pt x="971" y="284"/>
                                  <a:pt x="971" y="281"/>
                                  <a:pt x="971" y="278"/>
                                </a:cubicBezTo>
                                <a:cubicBezTo>
                                  <a:pt x="972" y="276"/>
                                  <a:pt x="972" y="273"/>
                                  <a:pt x="974" y="271"/>
                                </a:cubicBezTo>
                                <a:cubicBezTo>
                                  <a:pt x="975" y="268"/>
                                  <a:pt x="977" y="265"/>
                                  <a:pt x="980" y="261"/>
                                </a:cubicBezTo>
                                <a:cubicBezTo>
                                  <a:pt x="983" y="258"/>
                                  <a:pt x="986" y="254"/>
                                  <a:pt x="991" y="249"/>
                                </a:cubicBezTo>
                                <a:cubicBezTo>
                                  <a:pt x="996" y="244"/>
                                  <a:pt x="1001" y="240"/>
                                  <a:pt x="1005" y="237"/>
                                </a:cubicBezTo>
                                <a:cubicBezTo>
                                  <a:pt x="1009" y="233"/>
                                  <a:pt x="1012" y="231"/>
                                  <a:pt x="1015" y="230"/>
                                </a:cubicBezTo>
                                <a:cubicBezTo>
                                  <a:pt x="1018" y="229"/>
                                  <a:pt x="1020" y="228"/>
                                  <a:pt x="1022" y="229"/>
                                </a:cubicBezTo>
                                <a:cubicBezTo>
                                  <a:pt x="1024" y="229"/>
                                  <a:pt x="1026" y="230"/>
                                  <a:pt x="1027" y="232"/>
                                </a:cubicBezTo>
                                <a:lnTo>
                                  <a:pt x="1232" y="437"/>
                                </a:lnTo>
                                <a:close/>
                                <a:moveTo>
                                  <a:pt x="1464" y="204"/>
                                </a:moveTo>
                                <a:cubicBezTo>
                                  <a:pt x="1466" y="205"/>
                                  <a:pt x="1467" y="207"/>
                                  <a:pt x="1467" y="209"/>
                                </a:cubicBezTo>
                                <a:cubicBezTo>
                                  <a:pt x="1468" y="211"/>
                                  <a:pt x="1467" y="213"/>
                                  <a:pt x="1466" y="216"/>
                                </a:cubicBezTo>
                                <a:cubicBezTo>
                                  <a:pt x="1465" y="219"/>
                                  <a:pt x="1462" y="222"/>
                                  <a:pt x="1459" y="226"/>
                                </a:cubicBezTo>
                                <a:cubicBezTo>
                                  <a:pt x="1456" y="230"/>
                                  <a:pt x="1451" y="235"/>
                                  <a:pt x="1445" y="241"/>
                                </a:cubicBezTo>
                                <a:cubicBezTo>
                                  <a:pt x="1439" y="247"/>
                                  <a:pt x="1434" y="251"/>
                                  <a:pt x="1431" y="255"/>
                                </a:cubicBezTo>
                                <a:cubicBezTo>
                                  <a:pt x="1427" y="258"/>
                                  <a:pt x="1423" y="260"/>
                                  <a:pt x="1420" y="262"/>
                                </a:cubicBezTo>
                                <a:cubicBezTo>
                                  <a:pt x="1417" y="263"/>
                                  <a:pt x="1415" y="264"/>
                                  <a:pt x="1413" y="264"/>
                                </a:cubicBezTo>
                                <a:cubicBezTo>
                                  <a:pt x="1411" y="263"/>
                                  <a:pt x="1409" y="262"/>
                                  <a:pt x="1407" y="261"/>
                                </a:cubicBezTo>
                                <a:lnTo>
                                  <a:pt x="1330" y="183"/>
                                </a:lnTo>
                                <a:lnTo>
                                  <a:pt x="1315" y="199"/>
                                </a:lnTo>
                                <a:cubicBezTo>
                                  <a:pt x="1308" y="206"/>
                                  <a:pt x="1303" y="212"/>
                                  <a:pt x="1300" y="217"/>
                                </a:cubicBezTo>
                                <a:cubicBezTo>
                                  <a:pt x="1297" y="223"/>
                                  <a:pt x="1296" y="229"/>
                                  <a:pt x="1295" y="235"/>
                                </a:cubicBezTo>
                                <a:cubicBezTo>
                                  <a:pt x="1295" y="242"/>
                                  <a:pt x="1296" y="249"/>
                                  <a:pt x="1298" y="257"/>
                                </a:cubicBezTo>
                                <a:cubicBezTo>
                                  <a:pt x="1300" y="265"/>
                                  <a:pt x="1304" y="275"/>
                                  <a:pt x="1309" y="285"/>
                                </a:cubicBezTo>
                                <a:lnTo>
                                  <a:pt x="1330" y="334"/>
                                </a:lnTo>
                                <a:cubicBezTo>
                                  <a:pt x="1332" y="337"/>
                                  <a:pt x="1332" y="340"/>
                                  <a:pt x="1333" y="343"/>
                                </a:cubicBezTo>
                                <a:cubicBezTo>
                                  <a:pt x="1333" y="345"/>
                                  <a:pt x="1332" y="349"/>
                                  <a:pt x="1330" y="352"/>
                                </a:cubicBezTo>
                                <a:cubicBezTo>
                                  <a:pt x="1328" y="355"/>
                                  <a:pt x="1326" y="359"/>
                                  <a:pt x="1322" y="363"/>
                                </a:cubicBezTo>
                                <a:cubicBezTo>
                                  <a:pt x="1318" y="367"/>
                                  <a:pt x="1314" y="373"/>
                                  <a:pt x="1307" y="379"/>
                                </a:cubicBezTo>
                                <a:cubicBezTo>
                                  <a:pt x="1302" y="384"/>
                                  <a:pt x="1297" y="389"/>
                                  <a:pt x="1294" y="392"/>
                                </a:cubicBezTo>
                                <a:cubicBezTo>
                                  <a:pt x="1290" y="396"/>
                                  <a:pt x="1287" y="398"/>
                                  <a:pt x="1284" y="400"/>
                                </a:cubicBezTo>
                                <a:cubicBezTo>
                                  <a:pt x="1281" y="402"/>
                                  <a:pt x="1279" y="403"/>
                                  <a:pt x="1277" y="403"/>
                                </a:cubicBezTo>
                                <a:cubicBezTo>
                                  <a:pt x="1275" y="403"/>
                                  <a:pt x="1273" y="402"/>
                                  <a:pt x="1271" y="401"/>
                                </a:cubicBezTo>
                                <a:cubicBezTo>
                                  <a:pt x="1270" y="399"/>
                                  <a:pt x="1268" y="396"/>
                                  <a:pt x="1266" y="392"/>
                                </a:cubicBezTo>
                                <a:cubicBezTo>
                                  <a:pt x="1264" y="387"/>
                                  <a:pt x="1261" y="380"/>
                                  <a:pt x="1257" y="370"/>
                                </a:cubicBezTo>
                                <a:lnTo>
                                  <a:pt x="1239" y="323"/>
                                </a:lnTo>
                                <a:cubicBezTo>
                                  <a:pt x="1234" y="310"/>
                                  <a:pt x="1231" y="297"/>
                                  <a:pt x="1230" y="284"/>
                                </a:cubicBezTo>
                                <a:cubicBezTo>
                                  <a:pt x="1229" y="272"/>
                                  <a:pt x="1232" y="260"/>
                                  <a:pt x="1236" y="250"/>
                                </a:cubicBezTo>
                                <a:cubicBezTo>
                                  <a:pt x="1218" y="261"/>
                                  <a:pt x="1201" y="266"/>
                                  <a:pt x="1183" y="265"/>
                                </a:cubicBezTo>
                                <a:cubicBezTo>
                                  <a:pt x="1166" y="264"/>
                                  <a:pt x="1150" y="257"/>
                                  <a:pt x="1135" y="242"/>
                                </a:cubicBezTo>
                                <a:cubicBezTo>
                                  <a:pt x="1124" y="231"/>
                                  <a:pt x="1117" y="219"/>
                                  <a:pt x="1113" y="206"/>
                                </a:cubicBezTo>
                                <a:cubicBezTo>
                                  <a:pt x="1108" y="193"/>
                                  <a:pt x="1107" y="179"/>
                                  <a:pt x="1110" y="165"/>
                                </a:cubicBezTo>
                                <a:cubicBezTo>
                                  <a:pt x="1113" y="150"/>
                                  <a:pt x="1119" y="135"/>
                                  <a:pt x="1129" y="119"/>
                                </a:cubicBezTo>
                                <a:cubicBezTo>
                                  <a:pt x="1138" y="103"/>
                                  <a:pt x="1152" y="86"/>
                                  <a:pt x="1168" y="69"/>
                                </a:cubicBezTo>
                                <a:cubicBezTo>
                                  <a:pt x="1173" y="65"/>
                                  <a:pt x="1179" y="59"/>
                                  <a:pt x="1184" y="54"/>
                                </a:cubicBezTo>
                                <a:cubicBezTo>
                                  <a:pt x="1190" y="48"/>
                                  <a:pt x="1196" y="43"/>
                                  <a:pt x="1203" y="37"/>
                                </a:cubicBezTo>
                                <a:cubicBezTo>
                                  <a:pt x="1209" y="31"/>
                                  <a:pt x="1215" y="26"/>
                                  <a:pt x="1221" y="21"/>
                                </a:cubicBezTo>
                                <a:cubicBezTo>
                                  <a:pt x="1227" y="15"/>
                                  <a:pt x="1233" y="11"/>
                                  <a:pt x="1237" y="7"/>
                                </a:cubicBezTo>
                                <a:cubicBezTo>
                                  <a:pt x="1243" y="2"/>
                                  <a:pt x="1248" y="0"/>
                                  <a:pt x="1254" y="1"/>
                                </a:cubicBezTo>
                                <a:cubicBezTo>
                                  <a:pt x="1259" y="1"/>
                                  <a:pt x="1265" y="4"/>
                                  <a:pt x="1270" y="9"/>
                                </a:cubicBezTo>
                                <a:lnTo>
                                  <a:pt x="1464" y="204"/>
                                </a:lnTo>
                                <a:close/>
                                <a:moveTo>
                                  <a:pt x="1234" y="87"/>
                                </a:moveTo>
                                <a:cubicBezTo>
                                  <a:pt x="1229" y="91"/>
                                  <a:pt x="1224" y="95"/>
                                  <a:pt x="1219" y="99"/>
                                </a:cubicBezTo>
                                <a:cubicBezTo>
                                  <a:pt x="1214" y="103"/>
                                  <a:pt x="1209" y="107"/>
                                  <a:pt x="1205" y="111"/>
                                </a:cubicBezTo>
                                <a:cubicBezTo>
                                  <a:pt x="1197" y="119"/>
                                  <a:pt x="1191" y="127"/>
                                  <a:pt x="1187" y="134"/>
                                </a:cubicBezTo>
                                <a:cubicBezTo>
                                  <a:pt x="1183" y="141"/>
                                  <a:pt x="1181" y="147"/>
                                  <a:pt x="1181" y="153"/>
                                </a:cubicBezTo>
                                <a:cubicBezTo>
                                  <a:pt x="1180" y="159"/>
                                  <a:pt x="1181" y="165"/>
                                  <a:pt x="1183" y="170"/>
                                </a:cubicBezTo>
                                <a:cubicBezTo>
                                  <a:pt x="1186" y="176"/>
                                  <a:pt x="1189" y="181"/>
                                  <a:pt x="1193" y="185"/>
                                </a:cubicBezTo>
                                <a:cubicBezTo>
                                  <a:pt x="1198" y="190"/>
                                  <a:pt x="1203" y="193"/>
                                  <a:pt x="1209" y="195"/>
                                </a:cubicBezTo>
                                <a:cubicBezTo>
                                  <a:pt x="1214" y="197"/>
                                  <a:pt x="1220" y="198"/>
                                  <a:pt x="1226" y="197"/>
                                </a:cubicBezTo>
                                <a:cubicBezTo>
                                  <a:pt x="1232" y="196"/>
                                  <a:pt x="1238" y="194"/>
                                  <a:pt x="1244" y="190"/>
                                </a:cubicBezTo>
                                <a:cubicBezTo>
                                  <a:pt x="1251" y="186"/>
                                  <a:pt x="1259" y="179"/>
                                  <a:pt x="1268" y="171"/>
                                </a:cubicBezTo>
                                <a:lnTo>
                                  <a:pt x="1292" y="146"/>
                                </a:lnTo>
                                <a:lnTo>
                                  <a:pt x="1234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94"/>
                        <wps:cNvSpPr>
                          <a:spLocks noEditPoints="1"/>
                        </wps:cNvSpPr>
                        <wps:spPr bwMode="auto">
                          <a:xfrm>
                            <a:off x="1623695" y="1771015"/>
                            <a:ext cx="208280" cy="202565"/>
                          </a:xfrm>
                          <a:custGeom>
                            <a:avLst/>
                            <a:gdLst>
                              <a:gd name="T0" fmla="*/ 464 w 2566"/>
                              <a:gd name="T1" fmla="*/ 2316 h 2489"/>
                              <a:gd name="T2" fmla="*/ 341 w 2566"/>
                              <a:gd name="T3" fmla="*/ 2439 h 2489"/>
                              <a:gd name="T4" fmla="*/ 10 w 2566"/>
                              <a:gd name="T5" fmla="*/ 2216 h 2489"/>
                              <a:gd name="T6" fmla="*/ 673 w 2566"/>
                              <a:gd name="T7" fmla="*/ 1884 h 2489"/>
                              <a:gd name="T8" fmla="*/ 513 w 2566"/>
                              <a:gd name="T9" fmla="*/ 2149 h 2489"/>
                              <a:gd name="T10" fmla="*/ 563 w 2566"/>
                              <a:gd name="T11" fmla="*/ 1827 h 2489"/>
                              <a:gd name="T12" fmla="*/ 496 w 2566"/>
                              <a:gd name="T13" fmla="*/ 1926 h 2489"/>
                              <a:gd name="T14" fmla="*/ 605 w 2566"/>
                              <a:gd name="T15" fmla="*/ 2084 h 2489"/>
                              <a:gd name="T16" fmla="*/ 969 w 2566"/>
                              <a:gd name="T17" fmla="*/ 1685 h 2489"/>
                              <a:gd name="T18" fmla="*/ 868 w 2566"/>
                              <a:gd name="T19" fmla="*/ 1868 h 2489"/>
                              <a:gd name="T20" fmla="*/ 920 w 2566"/>
                              <a:gd name="T21" fmla="*/ 2023 h 2489"/>
                              <a:gd name="T22" fmla="*/ 636 w 2566"/>
                              <a:gd name="T23" fmla="*/ 1703 h 2489"/>
                              <a:gd name="T24" fmla="*/ 701 w 2566"/>
                              <a:gd name="T25" fmla="*/ 1649 h 2489"/>
                              <a:gd name="T26" fmla="*/ 870 w 2566"/>
                              <a:gd name="T27" fmla="*/ 1694 h 2489"/>
                              <a:gd name="T28" fmla="*/ 745 w 2566"/>
                              <a:gd name="T29" fmla="*/ 1719 h 2489"/>
                              <a:gd name="T30" fmla="*/ 891 w 2566"/>
                              <a:gd name="T31" fmla="*/ 1720 h 2489"/>
                              <a:gd name="T32" fmla="*/ 1010 w 2566"/>
                              <a:gd name="T33" fmla="*/ 1434 h 2489"/>
                              <a:gd name="T34" fmla="*/ 1126 w 2566"/>
                              <a:gd name="T35" fmla="*/ 1654 h 2489"/>
                              <a:gd name="T36" fmla="*/ 879 w 2566"/>
                              <a:gd name="T37" fmla="*/ 1538 h 2489"/>
                              <a:gd name="T38" fmla="*/ 1015 w 2566"/>
                              <a:gd name="T39" fmla="*/ 1329 h 2489"/>
                              <a:gd name="T40" fmla="*/ 1407 w 2566"/>
                              <a:gd name="T41" fmla="*/ 1541 h 2489"/>
                              <a:gd name="T42" fmla="*/ 1308 w 2566"/>
                              <a:gd name="T43" fmla="*/ 1453 h 2489"/>
                              <a:gd name="T44" fmla="*/ 1079 w 2566"/>
                              <a:gd name="T45" fmla="*/ 1264 h 2489"/>
                              <a:gd name="T46" fmla="*/ 1190 w 2566"/>
                              <a:gd name="T47" fmla="*/ 1151 h 2489"/>
                              <a:gd name="T48" fmla="*/ 1428 w 2566"/>
                              <a:gd name="T49" fmla="*/ 965 h 2489"/>
                              <a:gd name="T50" fmla="*/ 1542 w 2566"/>
                              <a:gd name="T51" fmla="*/ 1232 h 2489"/>
                              <a:gd name="T52" fmla="*/ 1481 w 2566"/>
                              <a:gd name="T53" fmla="*/ 1285 h 2489"/>
                              <a:gd name="T54" fmla="*/ 1415 w 2566"/>
                              <a:gd name="T55" fmla="*/ 953 h 2489"/>
                              <a:gd name="T56" fmla="*/ 1780 w 2566"/>
                              <a:gd name="T57" fmla="*/ 998 h 2489"/>
                              <a:gd name="T58" fmla="*/ 1614 w 2566"/>
                              <a:gd name="T59" fmla="*/ 1103 h 2489"/>
                              <a:gd name="T60" fmla="*/ 1627 w 2566"/>
                              <a:gd name="T61" fmla="*/ 868 h 2489"/>
                              <a:gd name="T62" fmla="*/ 1507 w 2566"/>
                              <a:gd name="T63" fmla="*/ 946 h 2489"/>
                              <a:gd name="T64" fmla="*/ 1454 w 2566"/>
                              <a:gd name="T65" fmla="*/ 922 h 2489"/>
                              <a:gd name="T66" fmla="*/ 1641 w 2566"/>
                              <a:gd name="T67" fmla="*/ 778 h 2489"/>
                              <a:gd name="T68" fmla="*/ 1623 w 2566"/>
                              <a:gd name="T69" fmla="*/ 1005 h 2489"/>
                              <a:gd name="T70" fmla="*/ 2066 w 2566"/>
                              <a:gd name="T71" fmla="*/ 700 h 2489"/>
                              <a:gd name="T72" fmla="*/ 2014 w 2566"/>
                              <a:gd name="T73" fmla="*/ 760 h 2489"/>
                              <a:gd name="T74" fmla="*/ 1909 w 2566"/>
                              <a:gd name="T75" fmla="*/ 853 h 2489"/>
                              <a:gd name="T76" fmla="*/ 1826 w 2566"/>
                              <a:gd name="T77" fmla="*/ 886 h 2489"/>
                              <a:gd name="T78" fmla="*/ 1804 w 2566"/>
                              <a:gd name="T79" fmla="*/ 765 h 2489"/>
                              <a:gd name="T80" fmla="*/ 1873 w 2566"/>
                              <a:gd name="T81" fmla="*/ 506 h 2489"/>
                              <a:gd name="T82" fmla="*/ 2297 w 2566"/>
                              <a:gd name="T83" fmla="*/ 487 h 2489"/>
                              <a:gd name="T84" fmla="*/ 2151 w 2566"/>
                              <a:gd name="T85" fmla="*/ 392 h 2489"/>
                              <a:gd name="T86" fmla="*/ 2149 w 2566"/>
                              <a:gd name="T87" fmla="*/ 635 h 2489"/>
                              <a:gd name="T88" fmla="*/ 1928 w 2566"/>
                              <a:gd name="T89" fmla="*/ 412 h 2489"/>
                              <a:gd name="T90" fmla="*/ 2099 w 2566"/>
                              <a:gd name="T91" fmla="*/ 480 h 2489"/>
                              <a:gd name="T92" fmla="*/ 2103 w 2566"/>
                              <a:gd name="T93" fmla="*/ 237 h 2489"/>
                              <a:gd name="T94" fmla="*/ 2564 w 2566"/>
                              <a:gd name="T95" fmla="*/ 216 h 2489"/>
                              <a:gd name="T96" fmla="*/ 2428 w 2566"/>
                              <a:gd name="T97" fmla="*/ 184 h 2489"/>
                              <a:gd name="T98" fmla="*/ 2431 w 2566"/>
                              <a:gd name="T99" fmla="*/ 343 h 2489"/>
                              <a:gd name="T100" fmla="*/ 2369 w 2566"/>
                              <a:gd name="T101" fmla="*/ 401 h 2489"/>
                              <a:gd name="T102" fmla="*/ 2233 w 2566"/>
                              <a:gd name="T103" fmla="*/ 242 h 2489"/>
                              <a:gd name="T104" fmla="*/ 2319 w 2566"/>
                              <a:gd name="T105" fmla="*/ 21 h 2489"/>
                              <a:gd name="T106" fmla="*/ 2303 w 2566"/>
                              <a:gd name="T107" fmla="*/ 111 h 2489"/>
                              <a:gd name="T108" fmla="*/ 2342 w 2566"/>
                              <a:gd name="T109" fmla="*/ 190 h 2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566" h="2489">
                                <a:moveTo>
                                  <a:pt x="511" y="2255"/>
                                </a:moveTo>
                                <a:cubicBezTo>
                                  <a:pt x="512" y="2257"/>
                                  <a:pt x="513" y="2259"/>
                                  <a:pt x="514" y="2261"/>
                                </a:cubicBezTo>
                                <a:cubicBezTo>
                                  <a:pt x="514" y="2263"/>
                                  <a:pt x="513" y="2265"/>
                                  <a:pt x="512" y="2268"/>
                                </a:cubicBezTo>
                                <a:cubicBezTo>
                                  <a:pt x="510" y="2271"/>
                                  <a:pt x="508" y="2275"/>
                                  <a:pt x="504" y="2279"/>
                                </a:cubicBezTo>
                                <a:cubicBezTo>
                                  <a:pt x="501" y="2284"/>
                                  <a:pt x="496" y="2289"/>
                                  <a:pt x="490" y="2294"/>
                                </a:cubicBezTo>
                                <a:cubicBezTo>
                                  <a:pt x="484" y="2300"/>
                                  <a:pt x="479" y="2305"/>
                                  <a:pt x="475" y="2308"/>
                                </a:cubicBezTo>
                                <a:cubicBezTo>
                                  <a:pt x="471" y="2312"/>
                                  <a:pt x="467" y="2314"/>
                                  <a:pt x="464" y="2316"/>
                                </a:cubicBezTo>
                                <a:cubicBezTo>
                                  <a:pt x="461" y="2317"/>
                                  <a:pt x="458" y="2318"/>
                                  <a:pt x="456" y="2318"/>
                                </a:cubicBezTo>
                                <a:cubicBezTo>
                                  <a:pt x="454" y="2318"/>
                                  <a:pt x="452" y="2317"/>
                                  <a:pt x="451" y="2315"/>
                                </a:cubicBezTo>
                                <a:lnTo>
                                  <a:pt x="212" y="2077"/>
                                </a:lnTo>
                                <a:lnTo>
                                  <a:pt x="101" y="2187"/>
                                </a:lnTo>
                                <a:lnTo>
                                  <a:pt x="340" y="2426"/>
                                </a:lnTo>
                                <a:cubicBezTo>
                                  <a:pt x="342" y="2428"/>
                                  <a:pt x="342" y="2429"/>
                                  <a:pt x="343" y="2431"/>
                                </a:cubicBezTo>
                                <a:cubicBezTo>
                                  <a:pt x="343" y="2434"/>
                                  <a:pt x="342" y="2436"/>
                                  <a:pt x="341" y="2439"/>
                                </a:cubicBezTo>
                                <a:cubicBezTo>
                                  <a:pt x="339" y="2442"/>
                                  <a:pt x="337" y="2446"/>
                                  <a:pt x="333" y="2450"/>
                                </a:cubicBezTo>
                                <a:cubicBezTo>
                                  <a:pt x="330" y="2454"/>
                                  <a:pt x="325" y="2459"/>
                                  <a:pt x="319" y="2465"/>
                                </a:cubicBezTo>
                                <a:cubicBezTo>
                                  <a:pt x="313" y="2471"/>
                                  <a:pt x="308" y="2476"/>
                                  <a:pt x="304" y="2479"/>
                                </a:cubicBezTo>
                                <a:cubicBezTo>
                                  <a:pt x="300" y="2483"/>
                                  <a:pt x="296" y="2485"/>
                                  <a:pt x="293" y="2487"/>
                                </a:cubicBezTo>
                                <a:cubicBezTo>
                                  <a:pt x="290" y="2489"/>
                                  <a:pt x="287" y="2489"/>
                                  <a:pt x="285" y="2489"/>
                                </a:cubicBezTo>
                                <a:cubicBezTo>
                                  <a:pt x="283" y="2489"/>
                                  <a:pt x="281" y="2488"/>
                                  <a:pt x="280" y="2486"/>
                                </a:cubicBezTo>
                                <a:lnTo>
                                  <a:pt x="10" y="2216"/>
                                </a:lnTo>
                                <a:cubicBezTo>
                                  <a:pt x="4" y="2210"/>
                                  <a:pt x="0" y="2204"/>
                                  <a:pt x="0" y="2197"/>
                                </a:cubicBezTo>
                                <a:cubicBezTo>
                                  <a:pt x="1" y="2191"/>
                                  <a:pt x="3" y="2185"/>
                                  <a:pt x="9" y="2180"/>
                                </a:cubicBezTo>
                                <a:lnTo>
                                  <a:pt x="205" y="1984"/>
                                </a:lnTo>
                                <a:cubicBezTo>
                                  <a:pt x="210" y="1978"/>
                                  <a:pt x="216" y="1976"/>
                                  <a:pt x="222" y="1976"/>
                                </a:cubicBezTo>
                                <a:cubicBezTo>
                                  <a:pt x="228" y="1976"/>
                                  <a:pt x="235" y="1979"/>
                                  <a:pt x="241" y="1985"/>
                                </a:cubicBezTo>
                                <a:lnTo>
                                  <a:pt x="511" y="2255"/>
                                </a:lnTo>
                                <a:close/>
                                <a:moveTo>
                                  <a:pt x="673" y="1884"/>
                                </a:moveTo>
                                <a:cubicBezTo>
                                  <a:pt x="690" y="1902"/>
                                  <a:pt x="704" y="1920"/>
                                  <a:pt x="714" y="1939"/>
                                </a:cubicBezTo>
                                <a:cubicBezTo>
                                  <a:pt x="724" y="1958"/>
                                  <a:pt x="729" y="1977"/>
                                  <a:pt x="730" y="1997"/>
                                </a:cubicBezTo>
                                <a:cubicBezTo>
                                  <a:pt x="731" y="2017"/>
                                  <a:pt x="728" y="2036"/>
                                  <a:pt x="719" y="2056"/>
                                </a:cubicBezTo>
                                <a:cubicBezTo>
                                  <a:pt x="711" y="2076"/>
                                  <a:pt x="697" y="2095"/>
                                  <a:pt x="678" y="2114"/>
                                </a:cubicBezTo>
                                <a:cubicBezTo>
                                  <a:pt x="660" y="2132"/>
                                  <a:pt x="642" y="2145"/>
                                  <a:pt x="623" y="2154"/>
                                </a:cubicBezTo>
                                <a:cubicBezTo>
                                  <a:pt x="605" y="2162"/>
                                  <a:pt x="586" y="2166"/>
                                  <a:pt x="568" y="2165"/>
                                </a:cubicBezTo>
                                <a:cubicBezTo>
                                  <a:pt x="549" y="2165"/>
                                  <a:pt x="531" y="2159"/>
                                  <a:pt x="513" y="2149"/>
                                </a:cubicBezTo>
                                <a:cubicBezTo>
                                  <a:pt x="494" y="2140"/>
                                  <a:pt x="476" y="2126"/>
                                  <a:pt x="458" y="2108"/>
                                </a:cubicBezTo>
                                <a:cubicBezTo>
                                  <a:pt x="441" y="2090"/>
                                  <a:pt x="427" y="2072"/>
                                  <a:pt x="417" y="2053"/>
                                </a:cubicBezTo>
                                <a:cubicBezTo>
                                  <a:pt x="407" y="2034"/>
                                  <a:pt x="402" y="2014"/>
                                  <a:pt x="401" y="1995"/>
                                </a:cubicBezTo>
                                <a:cubicBezTo>
                                  <a:pt x="400" y="1975"/>
                                  <a:pt x="404" y="1956"/>
                                  <a:pt x="412" y="1936"/>
                                </a:cubicBezTo>
                                <a:cubicBezTo>
                                  <a:pt x="420" y="1916"/>
                                  <a:pt x="434" y="1897"/>
                                  <a:pt x="453" y="1878"/>
                                </a:cubicBezTo>
                                <a:cubicBezTo>
                                  <a:pt x="471" y="1860"/>
                                  <a:pt x="489" y="1847"/>
                                  <a:pt x="508" y="1838"/>
                                </a:cubicBezTo>
                                <a:cubicBezTo>
                                  <a:pt x="526" y="1830"/>
                                  <a:pt x="545" y="1826"/>
                                  <a:pt x="563" y="1827"/>
                                </a:cubicBezTo>
                                <a:cubicBezTo>
                                  <a:pt x="582" y="1827"/>
                                  <a:pt x="600" y="1833"/>
                                  <a:pt x="618" y="1843"/>
                                </a:cubicBezTo>
                                <a:cubicBezTo>
                                  <a:pt x="637" y="1852"/>
                                  <a:pt x="655" y="1866"/>
                                  <a:pt x="673" y="1884"/>
                                </a:cubicBezTo>
                                <a:close/>
                                <a:moveTo>
                                  <a:pt x="616" y="1946"/>
                                </a:moveTo>
                                <a:cubicBezTo>
                                  <a:pt x="606" y="1936"/>
                                  <a:pt x="596" y="1928"/>
                                  <a:pt x="586" y="1921"/>
                                </a:cubicBezTo>
                                <a:cubicBezTo>
                                  <a:pt x="576" y="1914"/>
                                  <a:pt x="566" y="1909"/>
                                  <a:pt x="555" y="1907"/>
                                </a:cubicBezTo>
                                <a:cubicBezTo>
                                  <a:pt x="545" y="1904"/>
                                  <a:pt x="535" y="1904"/>
                                  <a:pt x="525" y="1907"/>
                                </a:cubicBezTo>
                                <a:cubicBezTo>
                                  <a:pt x="516" y="1910"/>
                                  <a:pt x="506" y="1916"/>
                                  <a:pt x="496" y="1926"/>
                                </a:cubicBezTo>
                                <a:cubicBezTo>
                                  <a:pt x="488" y="1935"/>
                                  <a:pt x="482" y="1944"/>
                                  <a:pt x="478" y="1953"/>
                                </a:cubicBezTo>
                                <a:cubicBezTo>
                                  <a:pt x="475" y="1963"/>
                                  <a:pt x="475" y="1973"/>
                                  <a:pt x="476" y="1983"/>
                                </a:cubicBezTo>
                                <a:cubicBezTo>
                                  <a:pt x="478" y="1993"/>
                                  <a:pt x="483" y="2003"/>
                                  <a:pt x="489" y="2014"/>
                                </a:cubicBezTo>
                                <a:cubicBezTo>
                                  <a:pt x="495" y="2024"/>
                                  <a:pt x="504" y="2035"/>
                                  <a:pt x="515" y="2046"/>
                                </a:cubicBezTo>
                                <a:cubicBezTo>
                                  <a:pt x="525" y="2056"/>
                                  <a:pt x="535" y="2064"/>
                                  <a:pt x="545" y="2071"/>
                                </a:cubicBezTo>
                                <a:cubicBezTo>
                                  <a:pt x="555" y="2078"/>
                                  <a:pt x="565" y="2083"/>
                                  <a:pt x="575" y="2085"/>
                                </a:cubicBezTo>
                                <a:cubicBezTo>
                                  <a:pt x="585" y="2088"/>
                                  <a:pt x="595" y="2087"/>
                                  <a:pt x="605" y="2084"/>
                                </a:cubicBezTo>
                                <a:cubicBezTo>
                                  <a:pt x="615" y="2082"/>
                                  <a:pt x="625" y="2075"/>
                                  <a:pt x="634" y="2066"/>
                                </a:cubicBezTo>
                                <a:cubicBezTo>
                                  <a:pt x="643" y="2057"/>
                                  <a:pt x="649" y="2048"/>
                                  <a:pt x="652" y="2038"/>
                                </a:cubicBezTo>
                                <a:cubicBezTo>
                                  <a:pt x="656" y="2029"/>
                                  <a:pt x="656" y="2019"/>
                                  <a:pt x="654" y="2009"/>
                                </a:cubicBezTo>
                                <a:cubicBezTo>
                                  <a:pt x="653" y="1999"/>
                                  <a:pt x="648" y="1989"/>
                                  <a:pt x="642" y="1978"/>
                                </a:cubicBezTo>
                                <a:cubicBezTo>
                                  <a:pt x="635" y="1968"/>
                                  <a:pt x="627" y="1957"/>
                                  <a:pt x="616" y="1946"/>
                                </a:cubicBezTo>
                                <a:close/>
                                <a:moveTo>
                                  <a:pt x="926" y="1630"/>
                                </a:moveTo>
                                <a:cubicBezTo>
                                  <a:pt x="944" y="1648"/>
                                  <a:pt x="958" y="1666"/>
                                  <a:pt x="969" y="1685"/>
                                </a:cubicBezTo>
                                <a:cubicBezTo>
                                  <a:pt x="980" y="1703"/>
                                  <a:pt x="986" y="1722"/>
                                  <a:pt x="989" y="1739"/>
                                </a:cubicBezTo>
                                <a:cubicBezTo>
                                  <a:pt x="992" y="1757"/>
                                  <a:pt x="991" y="1774"/>
                                  <a:pt x="985" y="1791"/>
                                </a:cubicBezTo>
                                <a:cubicBezTo>
                                  <a:pt x="979" y="1808"/>
                                  <a:pt x="969" y="1823"/>
                                  <a:pt x="955" y="1837"/>
                                </a:cubicBezTo>
                                <a:cubicBezTo>
                                  <a:pt x="949" y="1843"/>
                                  <a:pt x="943" y="1848"/>
                                  <a:pt x="937" y="1852"/>
                                </a:cubicBezTo>
                                <a:cubicBezTo>
                                  <a:pt x="931" y="1856"/>
                                  <a:pt x="924" y="1859"/>
                                  <a:pt x="917" y="1861"/>
                                </a:cubicBezTo>
                                <a:cubicBezTo>
                                  <a:pt x="910" y="1864"/>
                                  <a:pt x="902" y="1865"/>
                                  <a:pt x="894" y="1866"/>
                                </a:cubicBezTo>
                                <a:cubicBezTo>
                                  <a:pt x="886" y="1867"/>
                                  <a:pt x="877" y="1868"/>
                                  <a:pt x="868" y="1868"/>
                                </a:cubicBezTo>
                                <a:lnTo>
                                  <a:pt x="964" y="1964"/>
                                </a:lnTo>
                                <a:cubicBezTo>
                                  <a:pt x="966" y="1966"/>
                                  <a:pt x="966" y="1968"/>
                                  <a:pt x="967" y="1970"/>
                                </a:cubicBezTo>
                                <a:cubicBezTo>
                                  <a:pt x="967" y="1972"/>
                                  <a:pt x="967" y="1975"/>
                                  <a:pt x="965" y="1978"/>
                                </a:cubicBezTo>
                                <a:cubicBezTo>
                                  <a:pt x="964" y="1981"/>
                                  <a:pt x="962" y="1984"/>
                                  <a:pt x="958" y="1988"/>
                                </a:cubicBezTo>
                                <a:cubicBezTo>
                                  <a:pt x="955" y="1993"/>
                                  <a:pt x="951" y="1997"/>
                                  <a:pt x="945" y="2003"/>
                                </a:cubicBezTo>
                                <a:cubicBezTo>
                                  <a:pt x="939" y="2009"/>
                                  <a:pt x="934" y="2013"/>
                                  <a:pt x="930" y="2016"/>
                                </a:cubicBezTo>
                                <a:cubicBezTo>
                                  <a:pt x="926" y="2020"/>
                                  <a:pt x="923" y="2022"/>
                                  <a:pt x="920" y="2023"/>
                                </a:cubicBezTo>
                                <a:cubicBezTo>
                                  <a:pt x="917" y="2025"/>
                                  <a:pt x="914" y="2025"/>
                                  <a:pt x="912" y="2025"/>
                                </a:cubicBezTo>
                                <a:cubicBezTo>
                                  <a:pt x="910" y="2025"/>
                                  <a:pt x="908" y="2024"/>
                                  <a:pt x="906" y="2022"/>
                                </a:cubicBezTo>
                                <a:lnTo>
                                  <a:pt x="621" y="1737"/>
                                </a:lnTo>
                                <a:cubicBezTo>
                                  <a:pt x="619" y="1735"/>
                                  <a:pt x="618" y="1733"/>
                                  <a:pt x="618" y="1731"/>
                                </a:cubicBezTo>
                                <a:cubicBezTo>
                                  <a:pt x="617" y="1729"/>
                                  <a:pt x="618" y="1727"/>
                                  <a:pt x="619" y="1724"/>
                                </a:cubicBezTo>
                                <a:cubicBezTo>
                                  <a:pt x="620" y="1722"/>
                                  <a:pt x="622" y="1719"/>
                                  <a:pt x="625" y="1715"/>
                                </a:cubicBezTo>
                                <a:cubicBezTo>
                                  <a:pt x="627" y="1712"/>
                                  <a:pt x="631" y="1708"/>
                                  <a:pt x="636" y="1703"/>
                                </a:cubicBezTo>
                                <a:cubicBezTo>
                                  <a:pt x="641" y="1698"/>
                                  <a:pt x="645" y="1695"/>
                                  <a:pt x="648" y="1692"/>
                                </a:cubicBezTo>
                                <a:cubicBezTo>
                                  <a:pt x="652" y="1689"/>
                                  <a:pt x="655" y="1687"/>
                                  <a:pt x="657" y="1686"/>
                                </a:cubicBezTo>
                                <a:cubicBezTo>
                                  <a:pt x="660" y="1685"/>
                                  <a:pt x="662" y="1684"/>
                                  <a:pt x="664" y="1685"/>
                                </a:cubicBezTo>
                                <a:cubicBezTo>
                                  <a:pt x="666" y="1685"/>
                                  <a:pt x="668" y="1686"/>
                                  <a:pt x="669" y="1688"/>
                                </a:cubicBezTo>
                                <a:lnTo>
                                  <a:pt x="694" y="1712"/>
                                </a:lnTo>
                                <a:cubicBezTo>
                                  <a:pt x="693" y="1700"/>
                                  <a:pt x="694" y="1688"/>
                                  <a:pt x="695" y="1678"/>
                                </a:cubicBezTo>
                                <a:cubicBezTo>
                                  <a:pt x="696" y="1668"/>
                                  <a:pt x="698" y="1658"/>
                                  <a:pt x="701" y="1649"/>
                                </a:cubicBezTo>
                                <a:cubicBezTo>
                                  <a:pt x="704" y="1640"/>
                                  <a:pt x="707" y="1631"/>
                                  <a:pt x="712" y="1623"/>
                                </a:cubicBezTo>
                                <a:cubicBezTo>
                                  <a:pt x="717" y="1616"/>
                                  <a:pt x="723" y="1608"/>
                                  <a:pt x="730" y="1601"/>
                                </a:cubicBezTo>
                                <a:cubicBezTo>
                                  <a:pt x="745" y="1586"/>
                                  <a:pt x="761" y="1576"/>
                                  <a:pt x="777" y="1571"/>
                                </a:cubicBezTo>
                                <a:cubicBezTo>
                                  <a:pt x="794" y="1567"/>
                                  <a:pt x="810" y="1566"/>
                                  <a:pt x="827" y="1570"/>
                                </a:cubicBezTo>
                                <a:cubicBezTo>
                                  <a:pt x="844" y="1573"/>
                                  <a:pt x="861" y="1580"/>
                                  <a:pt x="878" y="1591"/>
                                </a:cubicBezTo>
                                <a:cubicBezTo>
                                  <a:pt x="894" y="1601"/>
                                  <a:pt x="910" y="1614"/>
                                  <a:pt x="926" y="1630"/>
                                </a:cubicBezTo>
                                <a:close/>
                                <a:moveTo>
                                  <a:pt x="870" y="1694"/>
                                </a:moveTo>
                                <a:cubicBezTo>
                                  <a:pt x="861" y="1685"/>
                                  <a:pt x="852" y="1678"/>
                                  <a:pt x="843" y="1671"/>
                                </a:cubicBezTo>
                                <a:cubicBezTo>
                                  <a:pt x="833" y="1664"/>
                                  <a:pt x="824" y="1659"/>
                                  <a:pt x="815" y="1656"/>
                                </a:cubicBezTo>
                                <a:cubicBezTo>
                                  <a:pt x="805" y="1653"/>
                                  <a:pt x="796" y="1652"/>
                                  <a:pt x="787" y="1654"/>
                                </a:cubicBezTo>
                                <a:cubicBezTo>
                                  <a:pt x="778" y="1655"/>
                                  <a:pt x="770" y="1659"/>
                                  <a:pt x="763" y="1667"/>
                                </a:cubicBezTo>
                                <a:cubicBezTo>
                                  <a:pt x="759" y="1671"/>
                                  <a:pt x="755" y="1675"/>
                                  <a:pt x="753" y="1680"/>
                                </a:cubicBezTo>
                                <a:cubicBezTo>
                                  <a:pt x="750" y="1685"/>
                                  <a:pt x="748" y="1691"/>
                                  <a:pt x="747" y="1697"/>
                                </a:cubicBezTo>
                                <a:cubicBezTo>
                                  <a:pt x="746" y="1704"/>
                                  <a:pt x="745" y="1711"/>
                                  <a:pt x="745" y="1719"/>
                                </a:cubicBezTo>
                                <a:cubicBezTo>
                                  <a:pt x="745" y="1728"/>
                                  <a:pt x="746" y="1737"/>
                                  <a:pt x="747" y="1748"/>
                                </a:cubicBezTo>
                                <a:lnTo>
                                  <a:pt x="815" y="1815"/>
                                </a:lnTo>
                                <a:cubicBezTo>
                                  <a:pt x="833" y="1817"/>
                                  <a:pt x="849" y="1817"/>
                                  <a:pt x="862" y="1816"/>
                                </a:cubicBezTo>
                                <a:cubicBezTo>
                                  <a:pt x="875" y="1814"/>
                                  <a:pt x="885" y="1809"/>
                                  <a:pt x="893" y="1801"/>
                                </a:cubicBezTo>
                                <a:cubicBezTo>
                                  <a:pt x="900" y="1794"/>
                                  <a:pt x="905" y="1785"/>
                                  <a:pt x="906" y="1776"/>
                                </a:cubicBezTo>
                                <a:cubicBezTo>
                                  <a:pt x="908" y="1767"/>
                                  <a:pt x="907" y="1758"/>
                                  <a:pt x="904" y="1748"/>
                                </a:cubicBezTo>
                                <a:cubicBezTo>
                                  <a:pt x="901" y="1739"/>
                                  <a:pt x="897" y="1729"/>
                                  <a:pt x="891" y="1720"/>
                                </a:cubicBezTo>
                                <a:cubicBezTo>
                                  <a:pt x="885" y="1710"/>
                                  <a:pt x="878" y="1702"/>
                                  <a:pt x="870" y="1694"/>
                                </a:cubicBezTo>
                                <a:close/>
                                <a:moveTo>
                                  <a:pt x="1045" y="1348"/>
                                </a:moveTo>
                                <a:cubicBezTo>
                                  <a:pt x="1050" y="1353"/>
                                  <a:pt x="1054" y="1357"/>
                                  <a:pt x="1057" y="1361"/>
                                </a:cubicBezTo>
                                <a:cubicBezTo>
                                  <a:pt x="1060" y="1365"/>
                                  <a:pt x="1062" y="1368"/>
                                  <a:pt x="1063" y="1371"/>
                                </a:cubicBezTo>
                                <a:cubicBezTo>
                                  <a:pt x="1064" y="1374"/>
                                  <a:pt x="1065" y="1376"/>
                                  <a:pt x="1064" y="1378"/>
                                </a:cubicBezTo>
                                <a:cubicBezTo>
                                  <a:pt x="1064" y="1380"/>
                                  <a:pt x="1063" y="1381"/>
                                  <a:pt x="1062" y="1383"/>
                                </a:cubicBezTo>
                                <a:lnTo>
                                  <a:pt x="1010" y="1434"/>
                                </a:lnTo>
                                <a:lnTo>
                                  <a:pt x="1171" y="1595"/>
                                </a:lnTo>
                                <a:cubicBezTo>
                                  <a:pt x="1172" y="1597"/>
                                  <a:pt x="1173" y="1599"/>
                                  <a:pt x="1174" y="1601"/>
                                </a:cubicBezTo>
                                <a:cubicBezTo>
                                  <a:pt x="1174" y="1603"/>
                                  <a:pt x="1173" y="1605"/>
                                  <a:pt x="1172" y="1608"/>
                                </a:cubicBezTo>
                                <a:cubicBezTo>
                                  <a:pt x="1170" y="1611"/>
                                  <a:pt x="1168" y="1614"/>
                                  <a:pt x="1165" y="1619"/>
                                </a:cubicBezTo>
                                <a:cubicBezTo>
                                  <a:pt x="1161" y="1623"/>
                                  <a:pt x="1157" y="1628"/>
                                  <a:pt x="1151" y="1633"/>
                                </a:cubicBezTo>
                                <a:cubicBezTo>
                                  <a:pt x="1146" y="1639"/>
                                  <a:pt x="1141" y="1643"/>
                                  <a:pt x="1137" y="1646"/>
                                </a:cubicBezTo>
                                <a:cubicBezTo>
                                  <a:pt x="1133" y="1650"/>
                                  <a:pt x="1129" y="1652"/>
                                  <a:pt x="1126" y="1654"/>
                                </a:cubicBezTo>
                                <a:cubicBezTo>
                                  <a:pt x="1123" y="1655"/>
                                  <a:pt x="1121" y="1656"/>
                                  <a:pt x="1119" y="1655"/>
                                </a:cubicBezTo>
                                <a:cubicBezTo>
                                  <a:pt x="1117" y="1655"/>
                                  <a:pt x="1115" y="1654"/>
                                  <a:pt x="1114" y="1653"/>
                                </a:cubicBezTo>
                                <a:lnTo>
                                  <a:pt x="953" y="1492"/>
                                </a:lnTo>
                                <a:lnTo>
                                  <a:pt x="901" y="1543"/>
                                </a:lnTo>
                                <a:cubicBezTo>
                                  <a:pt x="900" y="1545"/>
                                  <a:pt x="898" y="1546"/>
                                  <a:pt x="896" y="1546"/>
                                </a:cubicBezTo>
                                <a:cubicBezTo>
                                  <a:pt x="894" y="1546"/>
                                  <a:pt x="891" y="1546"/>
                                  <a:pt x="889" y="1545"/>
                                </a:cubicBezTo>
                                <a:cubicBezTo>
                                  <a:pt x="886" y="1543"/>
                                  <a:pt x="883" y="1541"/>
                                  <a:pt x="879" y="1538"/>
                                </a:cubicBezTo>
                                <a:cubicBezTo>
                                  <a:pt x="875" y="1535"/>
                                  <a:pt x="870" y="1531"/>
                                  <a:pt x="865" y="1526"/>
                                </a:cubicBezTo>
                                <a:cubicBezTo>
                                  <a:pt x="861" y="1521"/>
                                  <a:pt x="857" y="1517"/>
                                  <a:pt x="854" y="1513"/>
                                </a:cubicBezTo>
                                <a:cubicBezTo>
                                  <a:pt x="852" y="1510"/>
                                  <a:pt x="850" y="1507"/>
                                  <a:pt x="849" y="1504"/>
                                </a:cubicBezTo>
                                <a:cubicBezTo>
                                  <a:pt x="847" y="1501"/>
                                  <a:pt x="847" y="1499"/>
                                  <a:pt x="847" y="1497"/>
                                </a:cubicBezTo>
                                <a:cubicBezTo>
                                  <a:pt x="847" y="1495"/>
                                  <a:pt x="848" y="1493"/>
                                  <a:pt x="850" y="1492"/>
                                </a:cubicBezTo>
                                <a:lnTo>
                                  <a:pt x="1010" y="1331"/>
                                </a:lnTo>
                                <a:cubicBezTo>
                                  <a:pt x="1012" y="1330"/>
                                  <a:pt x="1013" y="1329"/>
                                  <a:pt x="1015" y="1329"/>
                                </a:cubicBezTo>
                                <a:cubicBezTo>
                                  <a:pt x="1017" y="1329"/>
                                  <a:pt x="1020" y="1329"/>
                                  <a:pt x="1022" y="1330"/>
                                </a:cubicBezTo>
                                <a:cubicBezTo>
                                  <a:pt x="1025" y="1331"/>
                                  <a:pt x="1028" y="1333"/>
                                  <a:pt x="1032" y="1336"/>
                                </a:cubicBezTo>
                                <a:cubicBezTo>
                                  <a:pt x="1036" y="1339"/>
                                  <a:pt x="1040" y="1343"/>
                                  <a:pt x="1045" y="1348"/>
                                </a:cubicBezTo>
                                <a:close/>
                                <a:moveTo>
                                  <a:pt x="1387" y="1395"/>
                                </a:moveTo>
                                <a:lnTo>
                                  <a:pt x="1435" y="1492"/>
                                </a:lnTo>
                                <a:cubicBezTo>
                                  <a:pt x="1437" y="1497"/>
                                  <a:pt x="1436" y="1504"/>
                                  <a:pt x="1432" y="1511"/>
                                </a:cubicBezTo>
                                <a:cubicBezTo>
                                  <a:pt x="1427" y="1519"/>
                                  <a:pt x="1419" y="1529"/>
                                  <a:pt x="1407" y="1541"/>
                                </a:cubicBezTo>
                                <a:cubicBezTo>
                                  <a:pt x="1401" y="1547"/>
                                  <a:pt x="1396" y="1551"/>
                                  <a:pt x="1392" y="1555"/>
                                </a:cubicBezTo>
                                <a:cubicBezTo>
                                  <a:pt x="1388" y="1558"/>
                                  <a:pt x="1384" y="1560"/>
                                  <a:pt x="1381" y="1560"/>
                                </a:cubicBezTo>
                                <a:cubicBezTo>
                                  <a:pt x="1378" y="1561"/>
                                  <a:pt x="1375" y="1560"/>
                                  <a:pt x="1373" y="1559"/>
                                </a:cubicBezTo>
                                <a:cubicBezTo>
                                  <a:pt x="1371" y="1557"/>
                                  <a:pt x="1370" y="1554"/>
                                  <a:pt x="1368" y="1551"/>
                                </a:cubicBezTo>
                                <a:lnTo>
                                  <a:pt x="1327" y="1455"/>
                                </a:lnTo>
                                <a:cubicBezTo>
                                  <a:pt x="1324" y="1456"/>
                                  <a:pt x="1321" y="1456"/>
                                  <a:pt x="1317" y="1456"/>
                                </a:cubicBezTo>
                                <a:cubicBezTo>
                                  <a:pt x="1314" y="1456"/>
                                  <a:pt x="1311" y="1455"/>
                                  <a:pt x="1308" y="1453"/>
                                </a:cubicBezTo>
                                <a:lnTo>
                                  <a:pt x="1049" y="1336"/>
                                </a:lnTo>
                                <a:cubicBezTo>
                                  <a:pt x="1042" y="1332"/>
                                  <a:pt x="1037" y="1329"/>
                                  <a:pt x="1034" y="1326"/>
                                </a:cubicBezTo>
                                <a:cubicBezTo>
                                  <a:pt x="1031" y="1324"/>
                                  <a:pt x="1030" y="1321"/>
                                  <a:pt x="1030" y="1317"/>
                                </a:cubicBezTo>
                                <a:cubicBezTo>
                                  <a:pt x="1030" y="1314"/>
                                  <a:pt x="1032" y="1309"/>
                                  <a:pt x="1036" y="1304"/>
                                </a:cubicBezTo>
                                <a:cubicBezTo>
                                  <a:pt x="1040" y="1300"/>
                                  <a:pt x="1045" y="1293"/>
                                  <a:pt x="1053" y="1286"/>
                                </a:cubicBezTo>
                                <a:cubicBezTo>
                                  <a:pt x="1059" y="1280"/>
                                  <a:pt x="1064" y="1275"/>
                                  <a:pt x="1068" y="1271"/>
                                </a:cubicBezTo>
                                <a:cubicBezTo>
                                  <a:pt x="1072" y="1267"/>
                                  <a:pt x="1076" y="1265"/>
                                  <a:pt x="1079" y="1264"/>
                                </a:cubicBezTo>
                                <a:cubicBezTo>
                                  <a:pt x="1082" y="1263"/>
                                  <a:pt x="1085" y="1262"/>
                                  <a:pt x="1088" y="1263"/>
                                </a:cubicBezTo>
                                <a:cubicBezTo>
                                  <a:pt x="1091" y="1264"/>
                                  <a:pt x="1095" y="1266"/>
                                  <a:pt x="1100" y="1268"/>
                                </a:cubicBezTo>
                                <a:lnTo>
                                  <a:pt x="1285" y="1357"/>
                                </a:lnTo>
                                <a:lnTo>
                                  <a:pt x="1285" y="1356"/>
                                </a:lnTo>
                                <a:lnTo>
                                  <a:pt x="1190" y="1173"/>
                                </a:lnTo>
                                <a:cubicBezTo>
                                  <a:pt x="1187" y="1168"/>
                                  <a:pt x="1185" y="1164"/>
                                  <a:pt x="1185" y="1161"/>
                                </a:cubicBezTo>
                                <a:cubicBezTo>
                                  <a:pt x="1185" y="1158"/>
                                  <a:pt x="1187" y="1155"/>
                                  <a:pt x="1190" y="1151"/>
                                </a:cubicBezTo>
                                <a:cubicBezTo>
                                  <a:pt x="1192" y="1147"/>
                                  <a:pt x="1198" y="1141"/>
                                  <a:pt x="1206" y="1132"/>
                                </a:cubicBezTo>
                                <a:cubicBezTo>
                                  <a:pt x="1213" y="1126"/>
                                  <a:pt x="1219" y="1121"/>
                                  <a:pt x="1224" y="1117"/>
                                </a:cubicBezTo>
                                <a:cubicBezTo>
                                  <a:pt x="1229" y="1113"/>
                                  <a:pt x="1233" y="1111"/>
                                  <a:pt x="1237" y="1111"/>
                                </a:cubicBezTo>
                                <a:cubicBezTo>
                                  <a:pt x="1240" y="1110"/>
                                  <a:pt x="1244" y="1112"/>
                                  <a:pt x="1247" y="1114"/>
                                </a:cubicBezTo>
                                <a:cubicBezTo>
                                  <a:pt x="1249" y="1117"/>
                                  <a:pt x="1252" y="1121"/>
                                  <a:pt x="1255" y="1126"/>
                                </a:cubicBezTo>
                                <a:lnTo>
                                  <a:pt x="1387" y="1395"/>
                                </a:lnTo>
                                <a:close/>
                                <a:moveTo>
                                  <a:pt x="1428" y="965"/>
                                </a:moveTo>
                                <a:cubicBezTo>
                                  <a:pt x="1433" y="969"/>
                                  <a:pt x="1436" y="974"/>
                                  <a:pt x="1439" y="977"/>
                                </a:cubicBezTo>
                                <a:cubicBezTo>
                                  <a:pt x="1442" y="981"/>
                                  <a:pt x="1444" y="984"/>
                                  <a:pt x="1445" y="987"/>
                                </a:cubicBezTo>
                                <a:cubicBezTo>
                                  <a:pt x="1447" y="990"/>
                                  <a:pt x="1447" y="992"/>
                                  <a:pt x="1447" y="994"/>
                                </a:cubicBezTo>
                                <a:cubicBezTo>
                                  <a:pt x="1447" y="996"/>
                                  <a:pt x="1446" y="998"/>
                                  <a:pt x="1444" y="999"/>
                                </a:cubicBezTo>
                                <a:lnTo>
                                  <a:pt x="1378" y="1066"/>
                                </a:lnTo>
                                <a:lnTo>
                                  <a:pt x="1539" y="1227"/>
                                </a:lnTo>
                                <a:cubicBezTo>
                                  <a:pt x="1541" y="1229"/>
                                  <a:pt x="1541" y="1230"/>
                                  <a:pt x="1542" y="1232"/>
                                </a:cubicBezTo>
                                <a:cubicBezTo>
                                  <a:pt x="1542" y="1234"/>
                                  <a:pt x="1541" y="1237"/>
                                  <a:pt x="1540" y="1240"/>
                                </a:cubicBezTo>
                                <a:cubicBezTo>
                                  <a:pt x="1538" y="1243"/>
                                  <a:pt x="1536" y="1246"/>
                                  <a:pt x="1533" y="1251"/>
                                </a:cubicBezTo>
                                <a:cubicBezTo>
                                  <a:pt x="1529" y="1255"/>
                                  <a:pt x="1525" y="1259"/>
                                  <a:pt x="1519" y="1265"/>
                                </a:cubicBezTo>
                                <a:cubicBezTo>
                                  <a:pt x="1514" y="1271"/>
                                  <a:pt x="1509" y="1275"/>
                                  <a:pt x="1505" y="1279"/>
                                </a:cubicBezTo>
                                <a:cubicBezTo>
                                  <a:pt x="1501" y="1282"/>
                                  <a:pt x="1497" y="1284"/>
                                  <a:pt x="1494" y="1286"/>
                                </a:cubicBezTo>
                                <a:cubicBezTo>
                                  <a:pt x="1491" y="1287"/>
                                  <a:pt x="1489" y="1288"/>
                                  <a:pt x="1487" y="1287"/>
                                </a:cubicBezTo>
                                <a:cubicBezTo>
                                  <a:pt x="1485" y="1287"/>
                                  <a:pt x="1483" y="1286"/>
                                  <a:pt x="1481" y="1285"/>
                                </a:cubicBezTo>
                                <a:lnTo>
                                  <a:pt x="1288" y="1091"/>
                                </a:lnTo>
                                <a:cubicBezTo>
                                  <a:pt x="1281" y="1085"/>
                                  <a:pt x="1278" y="1079"/>
                                  <a:pt x="1278" y="1073"/>
                                </a:cubicBezTo>
                                <a:cubicBezTo>
                                  <a:pt x="1277" y="1068"/>
                                  <a:pt x="1280" y="1062"/>
                                  <a:pt x="1285" y="1056"/>
                                </a:cubicBezTo>
                                <a:lnTo>
                                  <a:pt x="1393" y="948"/>
                                </a:lnTo>
                                <a:cubicBezTo>
                                  <a:pt x="1395" y="947"/>
                                  <a:pt x="1397" y="946"/>
                                  <a:pt x="1398" y="946"/>
                                </a:cubicBezTo>
                                <a:cubicBezTo>
                                  <a:pt x="1400" y="945"/>
                                  <a:pt x="1403" y="946"/>
                                  <a:pt x="1405" y="947"/>
                                </a:cubicBezTo>
                                <a:cubicBezTo>
                                  <a:pt x="1408" y="948"/>
                                  <a:pt x="1411" y="950"/>
                                  <a:pt x="1415" y="953"/>
                                </a:cubicBezTo>
                                <a:cubicBezTo>
                                  <a:pt x="1419" y="956"/>
                                  <a:pt x="1423" y="960"/>
                                  <a:pt x="1428" y="965"/>
                                </a:cubicBezTo>
                                <a:close/>
                                <a:moveTo>
                                  <a:pt x="1820" y="947"/>
                                </a:moveTo>
                                <a:cubicBezTo>
                                  <a:pt x="1822" y="949"/>
                                  <a:pt x="1823" y="952"/>
                                  <a:pt x="1823" y="955"/>
                                </a:cubicBezTo>
                                <a:cubicBezTo>
                                  <a:pt x="1823" y="957"/>
                                  <a:pt x="1821" y="961"/>
                                  <a:pt x="1818" y="964"/>
                                </a:cubicBezTo>
                                <a:cubicBezTo>
                                  <a:pt x="1816" y="968"/>
                                  <a:pt x="1811" y="973"/>
                                  <a:pt x="1805" y="980"/>
                                </a:cubicBezTo>
                                <a:cubicBezTo>
                                  <a:pt x="1798" y="987"/>
                                  <a:pt x="1793" y="991"/>
                                  <a:pt x="1789" y="994"/>
                                </a:cubicBezTo>
                                <a:cubicBezTo>
                                  <a:pt x="1785" y="997"/>
                                  <a:pt x="1782" y="998"/>
                                  <a:pt x="1780" y="998"/>
                                </a:cubicBezTo>
                                <a:cubicBezTo>
                                  <a:pt x="1777" y="998"/>
                                  <a:pt x="1775" y="997"/>
                                  <a:pt x="1773" y="995"/>
                                </a:cubicBezTo>
                                <a:lnTo>
                                  <a:pt x="1756" y="979"/>
                                </a:lnTo>
                                <a:cubicBezTo>
                                  <a:pt x="1757" y="996"/>
                                  <a:pt x="1754" y="1013"/>
                                  <a:pt x="1749" y="1028"/>
                                </a:cubicBezTo>
                                <a:cubicBezTo>
                                  <a:pt x="1743" y="1044"/>
                                  <a:pt x="1733" y="1059"/>
                                  <a:pt x="1720" y="1072"/>
                                </a:cubicBezTo>
                                <a:cubicBezTo>
                                  <a:pt x="1709" y="1083"/>
                                  <a:pt x="1698" y="1091"/>
                                  <a:pt x="1686" y="1098"/>
                                </a:cubicBezTo>
                                <a:cubicBezTo>
                                  <a:pt x="1674" y="1104"/>
                                  <a:pt x="1662" y="1108"/>
                                  <a:pt x="1650" y="1109"/>
                                </a:cubicBezTo>
                                <a:cubicBezTo>
                                  <a:pt x="1638" y="1110"/>
                                  <a:pt x="1626" y="1108"/>
                                  <a:pt x="1614" y="1103"/>
                                </a:cubicBezTo>
                                <a:cubicBezTo>
                                  <a:pt x="1602" y="1099"/>
                                  <a:pt x="1590" y="1091"/>
                                  <a:pt x="1579" y="1080"/>
                                </a:cubicBezTo>
                                <a:cubicBezTo>
                                  <a:pt x="1567" y="1068"/>
                                  <a:pt x="1559" y="1055"/>
                                  <a:pt x="1555" y="1042"/>
                                </a:cubicBezTo>
                                <a:cubicBezTo>
                                  <a:pt x="1551" y="1028"/>
                                  <a:pt x="1551" y="1014"/>
                                  <a:pt x="1554" y="999"/>
                                </a:cubicBezTo>
                                <a:cubicBezTo>
                                  <a:pt x="1558" y="984"/>
                                  <a:pt x="1565" y="969"/>
                                  <a:pt x="1576" y="952"/>
                                </a:cubicBezTo>
                                <a:cubicBezTo>
                                  <a:pt x="1587" y="936"/>
                                  <a:pt x="1602" y="918"/>
                                  <a:pt x="1620" y="900"/>
                                </a:cubicBezTo>
                                <a:lnTo>
                                  <a:pt x="1640" y="880"/>
                                </a:lnTo>
                                <a:lnTo>
                                  <a:pt x="1627" y="868"/>
                                </a:lnTo>
                                <a:cubicBezTo>
                                  <a:pt x="1621" y="861"/>
                                  <a:pt x="1615" y="856"/>
                                  <a:pt x="1609" y="853"/>
                                </a:cubicBezTo>
                                <a:cubicBezTo>
                                  <a:pt x="1603" y="849"/>
                                  <a:pt x="1596" y="847"/>
                                  <a:pt x="1590" y="847"/>
                                </a:cubicBezTo>
                                <a:cubicBezTo>
                                  <a:pt x="1584" y="847"/>
                                  <a:pt x="1578" y="849"/>
                                  <a:pt x="1571" y="852"/>
                                </a:cubicBezTo>
                                <a:cubicBezTo>
                                  <a:pt x="1565" y="855"/>
                                  <a:pt x="1558" y="861"/>
                                  <a:pt x="1550" y="868"/>
                                </a:cubicBezTo>
                                <a:cubicBezTo>
                                  <a:pt x="1541" y="878"/>
                                  <a:pt x="1533" y="887"/>
                                  <a:pt x="1528" y="897"/>
                                </a:cubicBezTo>
                                <a:cubicBezTo>
                                  <a:pt x="1522" y="907"/>
                                  <a:pt x="1518" y="916"/>
                                  <a:pt x="1515" y="924"/>
                                </a:cubicBezTo>
                                <a:cubicBezTo>
                                  <a:pt x="1512" y="933"/>
                                  <a:pt x="1509" y="940"/>
                                  <a:pt x="1507" y="946"/>
                                </a:cubicBezTo>
                                <a:cubicBezTo>
                                  <a:pt x="1506" y="952"/>
                                  <a:pt x="1504" y="956"/>
                                  <a:pt x="1501" y="959"/>
                                </a:cubicBezTo>
                                <a:cubicBezTo>
                                  <a:pt x="1499" y="960"/>
                                  <a:pt x="1497" y="961"/>
                                  <a:pt x="1495" y="962"/>
                                </a:cubicBezTo>
                                <a:cubicBezTo>
                                  <a:pt x="1493" y="962"/>
                                  <a:pt x="1490" y="961"/>
                                  <a:pt x="1487" y="960"/>
                                </a:cubicBezTo>
                                <a:cubicBezTo>
                                  <a:pt x="1484" y="959"/>
                                  <a:pt x="1481" y="957"/>
                                  <a:pt x="1478" y="955"/>
                                </a:cubicBezTo>
                                <a:cubicBezTo>
                                  <a:pt x="1475" y="952"/>
                                  <a:pt x="1471" y="949"/>
                                  <a:pt x="1468" y="946"/>
                                </a:cubicBezTo>
                                <a:cubicBezTo>
                                  <a:pt x="1463" y="941"/>
                                  <a:pt x="1460" y="937"/>
                                  <a:pt x="1458" y="933"/>
                                </a:cubicBezTo>
                                <a:cubicBezTo>
                                  <a:pt x="1456" y="930"/>
                                  <a:pt x="1455" y="926"/>
                                  <a:pt x="1454" y="922"/>
                                </a:cubicBezTo>
                                <a:cubicBezTo>
                                  <a:pt x="1454" y="917"/>
                                  <a:pt x="1456" y="911"/>
                                  <a:pt x="1458" y="903"/>
                                </a:cubicBezTo>
                                <a:cubicBezTo>
                                  <a:pt x="1461" y="895"/>
                                  <a:pt x="1465" y="886"/>
                                  <a:pt x="1470" y="877"/>
                                </a:cubicBezTo>
                                <a:cubicBezTo>
                                  <a:pt x="1475" y="867"/>
                                  <a:pt x="1481" y="858"/>
                                  <a:pt x="1488" y="848"/>
                                </a:cubicBezTo>
                                <a:cubicBezTo>
                                  <a:pt x="1495" y="838"/>
                                  <a:pt x="1503" y="828"/>
                                  <a:pt x="1512" y="819"/>
                                </a:cubicBezTo>
                                <a:cubicBezTo>
                                  <a:pt x="1528" y="803"/>
                                  <a:pt x="1543" y="791"/>
                                  <a:pt x="1558" y="783"/>
                                </a:cubicBezTo>
                                <a:cubicBezTo>
                                  <a:pt x="1572" y="775"/>
                                  <a:pt x="1586" y="770"/>
                                  <a:pt x="1600" y="769"/>
                                </a:cubicBezTo>
                                <a:cubicBezTo>
                                  <a:pt x="1614" y="768"/>
                                  <a:pt x="1628" y="771"/>
                                  <a:pt x="1641" y="778"/>
                                </a:cubicBezTo>
                                <a:cubicBezTo>
                                  <a:pt x="1655" y="785"/>
                                  <a:pt x="1669" y="796"/>
                                  <a:pt x="1683" y="810"/>
                                </a:cubicBezTo>
                                <a:lnTo>
                                  <a:pt x="1820" y="947"/>
                                </a:lnTo>
                                <a:close/>
                                <a:moveTo>
                                  <a:pt x="1676" y="916"/>
                                </a:moveTo>
                                <a:lnTo>
                                  <a:pt x="1654" y="938"/>
                                </a:lnTo>
                                <a:cubicBezTo>
                                  <a:pt x="1645" y="948"/>
                                  <a:pt x="1637" y="956"/>
                                  <a:pt x="1632" y="964"/>
                                </a:cubicBezTo>
                                <a:cubicBezTo>
                                  <a:pt x="1627" y="972"/>
                                  <a:pt x="1624" y="980"/>
                                  <a:pt x="1622" y="986"/>
                                </a:cubicBezTo>
                                <a:cubicBezTo>
                                  <a:pt x="1621" y="993"/>
                                  <a:pt x="1621" y="1000"/>
                                  <a:pt x="1623" y="1005"/>
                                </a:cubicBezTo>
                                <a:cubicBezTo>
                                  <a:pt x="1625" y="1011"/>
                                  <a:pt x="1629" y="1017"/>
                                  <a:pt x="1634" y="1022"/>
                                </a:cubicBezTo>
                                <a:cubicBezTo>
                                  <a:pt x="1642" y="1030"/>
                                  <a:pt x="1652" y="1034"/>
                                  <a:pt x="1662" y="1034"/>
                                </a:cubicBezTo>
                                <a:cubicBezTo>
                                  <a:pt x="1673" y="1033"/>
                                  <a:pt x="1682" y="1028"/>
                                  <a:pt x="1692" y="1019"/>
                                </a:cubicBezTo>
                                <a:cubicBezTo>
                                  <a:pt x="1700" y="1010"/>
                                  <a:pt x="1706" y="1001"/>
                                  <a:pt x="1708" y="990"/>
                                </a:cubicBezTo>
                                <a:cubicBezTo>
                                  <a:pt x="1711" y="979"/>
                                  <a:pt x="1712" y="966"/>
                                  <a:pt x="1711" y="951"/>
                                </a:cubicBezTo>
                                <a:lnTo>
                                  <a:pt x="1676" y="916"/>
                                </a:lnTo>
                                <a:close/>
                                <a:moveTo>
                                  <a:pt x="2066" y="700"/>
                                </a:moveTo>
                                <a:cubicBezTo>
                                  <a:pt x="2068" y="701"/>
                                  <a:pt x="2069" y="703"/>
                                  <a:pt x="2069" y="705"/>
                                </a:cubicBezTo>
                                <a:cubicBezTo>
                                  <a:pt x="2069" y="707"/>
                                  <a:pt x="2069" y="710"/>
                                  <a:pt x="2067" y="713"/>
                                </a:cubicBezTo>
                                <a:cubicBezTo>
                                  <a:pt x="2066" y="715"/>
                                  <a:pt x="2064" y="719"/>
                                  <a:pt x="2060" y="723"/>
                                </a:cubicBezTo>
                                <a:cubicBezTo>
                                  <a:pt x="2057" y="727"/>
                                  <a:pt x="2052" y="732"/>
                                  <a:pt x="2047" y="738"/>
                                </a:cubicBezTo>
                                <a:cubicBezTo>
                                  <a:pt x="2041" y="743"/>
                                  <a:pt x="2036" y="748"/>
                                  <a:pt x="2032" y="751"/>
                                </a:cubicBezTo>
                                <a:cubicBezTo>
                                  <a:pt x="2028" y="754"/>
                                  <a:pt x="2025" y="757"/>
                                  <a:pt x="2022" y="758"/>
                                </a:cubicBezTo>
                                <a:cubicBezTo>
                                  <a:pt x="2019" y="760"/>
                                  <a:pt x="2016" y="760"/>
                                  <a:pt x="2014" y="760"/>
                                </a:cubicBezTo>
                                <a:cubicBezTo>
                                  <a:pt x="2012" y="760"/>
                                  <a:pt x="2010" y="759"/>
                                  <a:pt x="2009" y="757"/>
                                </a:cubicBezTo>
                                <a:lnTo>
                                  <a:pt x="1844" y="592"/>
                                </a:lnTo>
                                <a:lnTo>
                                  <a:pt x="1802" y="633"/>
                                </a:lnTo>
                                <a:cubicBezTo>
                                  <a:pt x="1824" y="660"/>
                                  <a:pt x="1842" y="684"/>
                                  <a:pt x="1856" y="706"/>
                                </a:cubicBezTo>
                                <a:cubicBezTo>
                                  <a:pt x="1871" y="727"/>
                                  <a:pt x="1882" y="747"/>
                                  <a:pt x="1891" y="765"/>
                                </a:cubicBezTo>
                                <a:cubicBezTo>
                                  <a:pt x="1899" y="783"/>
                                  <a:pt x="1905" y="799"/>
                                  <a:pt x="1908" y="813"/>
                                </a:cubicBezTo>
                                <a:cubicBezTo>
                                  <a:pt x="1910" y="828"/>
                                  <a:pt x="1911" y="841"/>
                                  <a:pt x="1909" y="853"/>
                                </a:cubicBezTo>
                                <a:cubicBezTo>
                                  <a:pt x="1907" y="865"/>
                                  <a:pt x="1903" y="876"/>
                                  <a:pt x="1898" y="886"/>
                                </a:cubicBezTo>
                                <a:cubicBezTo>
                                  <a:pt x="1892" y="896"/>
                                  <a:pt x="1884" y="906"/>
                                  <a:pt x="1875" y="915"/>
                                </a:cubicBezTo>
                                <a:cubicBezTo>
                                  <a:pt x="1873" y="917"/>
                                  <a:pt x="1871" y="918"/>
                                  <a:pt x="1869" y="919"/>
                                </a:cubicBezTo>
                                <a:cubicBezTo>
                                  <a:pt x="1867" y="920"/>
                                  <a:pt x="1865" y="920"/>
                                  <a:pt x="1862" y="919"/>
                                </a:cubicBezTo>
                                <a:cubicBezTo>
                                  <a:pt x="1860" y="918"/>
                                  <a:pt x="1857" y="916"/>
                                  <a:pt x="1853" y="912"/>
                                </a:cubicBezTo>
                                <a:cubicBezTo>
                                  <a:pt x="1850" y="909"/>
                                  <a:pt x="1845" y="905"/>
                                  <a:pt x="1839" y="900"/>
                                </a:cubicBezTo>
                                <a:cubicBezTo>
                                  <a:pt x="1834" y="894"/>
                                  <a:pt x="1829" y="889"/>
                                  <a:pt x="1826" y="886"/>
                                </a:cubicBezTo>
                                <a:cubicBezTo>
                                  <a:pt x="1823" y="882"/>
                                  <a:pt x="1820" y="879"/>
                                  <a:pt x="1819" y="876"/>
                                </a:cubicBezTo>
                                <a:cubicBezTo>
                                  <a:pt x="1818" y="874"/>
                                  <a:pt x="1817" y="871"/>
                                  <a:pt x="1818" y="870"/>
                                </a:cubicBezTo>
                                <a:cubicBezTo>
                                  <a:pt x="1818" y="868"/>
                                  <a:pt x="1819" y="867"/>
                                  <a:pt x="1821" y="865"/>
                                </a:cubicBezTo>
                                <a:cubicBezTo>
                                  <a:pt x="1825" y="861"/>
                                  <a:pt x="1828" y="856"/>
                                  <a:pt x="1831" y="850"/>
                                </a:cubicBezTo>
                                <a:cubicBezTo>
                                  <a:pt x="1833" y="844"/>
                                  <a:pt x="1833" y="838"/>
                                  <a:pt x="1832" y="830"/>
                                </a:cubicBezTo>
                                <a:cubicBezTo>
                                  <a:pt x="1831" y="822"/>
                                  <a:pt x="1828" y="813"/>
                                  <a:pt x="1824" y="802"/>
                                </a:cubicBezTo>
                                <a:cubicBezTo>
                                  <a:pt x="1820" y="792"/>
                                  <a:pt x="1813" y="779"/>
                                  <a:pt x="1804" y="765"/>
                                </a:cubicBezTo>
                                <a:cubicBezTo>
                                  <a:pt x="1796" y="752"/>
                                  <a:pt x="1785" y="736"/>
                                  <a:pt x="1771" y="718"/>
                                </a:cubicBezTo>
                                <a:cubicBezTo>
                                  <a:pt x="1758" y="700"/>
                                  <a:pt x="1742" y="679"/>
                                  <a:pt x="1723" y="656"/>
                                </a:cubicBezTo>
                                <a:cubicBezTo>
                                  <a:pt x="1717" y="650"/>
                                  <a:pt x="1714" y="644"/>
                                  <a:pt x="1713" y="638"/>
                                </a:cubicBezTo>
                                <a:cubicBezTo>
                                  <a:pt x="1713" y="633"/>
                                  <a:pt x="1715" y="628"/>
                                  <a:pt x="1720" y="622"/>
                                </a:cubicBezTo>
                                <a:lnTo>
                                  <a:pt x="1839" y="504"/>
                                </a:lnTo>
                                <a:cubicBezTo>
                                  <a:pt x="1844" y="498"/>
                                  <a:pt x="1850" y="496"/>
                                  <a:pt x="1855" y="496"/>
                                </a:cubicBezTo>
                                <a:cubicBezTo>
                                  <a:pt x="1861" y="497"/>
                                  <a:pt x="1867" y="500"/>
                                  <a:pt x="1873" y="506"/>
                                </a:cubicBezTo>
                                <a:lnTo>
                                  <a:pt x="2066" y="700"/>
                                </a:lnTo>
                                <a:close/>
                                <a:moveTo>
                                  <a:pt x="2330" y="437"/>
                                </a:moveTo>
                                <a:cubicBezTo>
                                  <a:pt x="2332" y="439"/>
                                  <a:pt x="2333" y="440"/>
                                  <a:pt x="2333" y="442"/>
                                </a:cubicBezTo>
                                <a:cubicBezTo>
                                  <a:pt x="2333" y="444"/>
                                  <a:pt x="2333" y="446"/>
                                  <a:pt x="2331" y="449"/>
                                </a:cubicBezTo>
                                <a:cubicBezTo>
                                  <a:pt x="2330" y="452"/>
                                  <a:pt x="2327" y="455"/>
                                  <a:pt x="2324" y="459"/>
                                </a:cubicBezTo>
                                <a:cubicBezTo>
                                  <a:pt x="2321" y="463"/>
                                  <a:pt x="2316" y="468"/>
                                  <a:pt x="2311" y="473"/>
                                </a:cubicBezTo>
                                <a:cubicBezTo>
                                  <a:pt x="2305" y="479"/>
                                  <a:pt x="2301" y="483"/>
                                  <a:pt x="2297" y="487"/>
                                </a:cubicBezTo>
                                <a:cubicBezTo>
                                  <a:pt x="2293" y="490"/>
                                  <a:pt x="2289" y="493"/>
                                  <a:pt x="2286" y="495"/>
                                </a:cubicBezTo>
                                <a:cubicBezTo>
                                  <a:pt x="2283" y="496"/>
                                  <a:pt x="2280" y="497"/>
                                  <a:pt x="2278" y="497"/>
                                </a:cubicBezTo>
                                <a:cubicBezTo>
                                  <a:pt x="2276" y="497"/>
                                  <a:pt x="2274" y="496"/>
                                  <a:pt x="2273" y="495"/>
                                </a:cubicBezTo>
                                <a:lnTo>
                                  <a:pt x="2182" y="403"/>
                                </a:lnTo>
                                <a:cubicBezTo>
                                  <a:pt x="2175" y="397"/>
                                  <a:pt x="2169" y="390"/>
                                  <a:pt x="2162" y="383"/>
                                </a:cubicBezTo>
                                <a:cubicBezTo>
                                  <a:pt x="2156" y="376"/>
                                  <a:pt x="2150" y="368"/>
                                  <a:pt x="2144" y="361"/>
                                </a:cubicBezTo>
                                <a:cubicBezTo>
                                  <a:pt x="2147" y="371"/>
                                  <a:pt x="2149" y="381"/>
                                  <a:pt x="2151" y="392"/>
                                </a:cubicBezTo>
                                <a:cubicBezTo>
                                  <a:pt x="2153" y="402"/>
                                  <a:pt x="2155" y="413"/>
                                  <a:pt x="2156" y="423"/>
                                </a:cubicBezTo>
                                <a:lnTo>
                                  <a:pt x="2181" y="586"/>
                                </a:lnTo>
                                <a:cubicBezTo>
                                  <a:pt x="2181" y="589"/>
                                  <a:pt x="2181" y="592"/>
                                  <a:pt x="2181" y="594"/>
                                </a:cubicBezTo>
                                <a:cubicBezTo>
                                  <a:pt x="2181" y="597"/>
                                  <a:pt x="2181" y="599"/>
                                  <a:pt x="2179" y="602"/>
                                </a:cubicBezTo>
                                <a:cubicBezTo>
                                  <a:pt x="2178" y="604"/>
                                  <a:pt x="2176" y="607"/>
                                  <a:pt x="2174" y="610"/>
                                </a:cubicBezTo>
                                <a:cubicBezTo>
                                  <a:pt x="2171" y="613"/>
                                  <a:pt x="2167" y="617"/>
                                  <a:pt x="2163" y="622"/>
                                </a:cubicBezTo>
                                <a:cubicBezTo>
                                  <a:pt x="2157" y="627"/>
                                  <a:pt x="2153" y="632"/>
                                  <a:pt x="2149" y="635"/>
                                </a:cubicBezTo>
                                <a:cubicBezTo>
                                  <a:pt x="2145" y="638"/>
                                  <a:pt x="2142" y="640"/>
                                  <a:pt x="2139" y="642"/>
                                </a:cubicBezTo>
                                <a:cubicBezTo>
                                  <a:pt x="2136" y="643"/>
                                  <a:pt x="2134" y="643"/>
                                  <a:pt x="2132" y="643"/>
                                </a:cubicBezTo>
                                <a:cubicBezTo>
                                  <a:pt x="2130" y="643"/>
                                  <a:pt x="2128" y="642"/>
                                  <a:pt x="2127" y="640"/>
                                </a:cubicBezTo>
                                <a:lnTo>
                                  <a:pt x="1921" y="435"/>
                                </a:lnTo>
                                <a:cubicBezTo>
                                  <a:pt x="1920" y="434"/>
                                  <a:pt x="1919" y="432"/>
                                  <a:pt x="1919" y="430"/>
                                </a:cubicBezTo>
                                <a:cubicBezTo>
                                  <a:pt x="1919" y="428"/>
                                  <a:pt x="1919" y="426"/>
                                  <a:pt x="1921" y="423"/>
                                </a:cubicBezTo>
                                <a:cubicBezTo>
                                  <a:pt x="1922" y="420"/>
                                  <a:pt x="1924" y="416"/>
                                  <a:pt x="1928" y="412"/>
                                </a:cubicBezTo>
                                <a:cubicBezTo>
                                  <a:pt x="1931" y="408"/>
                                  <a:pt x="1935" y="404"/>
                                  <a:pt x="1941" y="398"/>
                                </a:cubicBezTo>
                                <a:cubicBezTo>
                                  <a:pt x="1952" y="387"/>
                                  <a:pt x="1960" y="380"/>
                                  <a:pt x="1966" y="377"/>
                                </a:cubicBezTo>
                                <a:cubicBezTo>
                                  <a:pt x="1972" y="375"/>
                                  <a:pt x="1976" y="375"/>
                                  <a:pt x="1979" y="377"/>
                                </a:cubicBezTo>
                                <a:lnTo>
                                  <a:pt x="2070" y="468"/>
                                </a:lnTo>
                                <a:cubicBezTo>
                                  <a:pt x="2076" y="474"/>
                                  <a:pt x="2083" y="481"/>
                                  <a:pt x="2089" y="488"/>
                                </a:cubicBezTo>
                                <a:cubicBezTo>
                                  <a:pt x="2095" y="496"/>
                                  <a:pt x="2101" y="503"/>
                                  <a:pt x="2106" y="510"/>
                                </a:cubicBezTo>
                                <a:cubicBezTo>
                                  <a:pt x="2104" y="500"/>
                                  <a:pt x="2102" y="490"/>
                                  <a:pt x="2099" y="480"/>
                                </a:cubicBezTo>
                                <a:cubicBezTo>
                                  <a:pt x="2097" y="470"/>
                                  <a:pt x="2095" y="461"/>
                                  <a:pt x="2094" y="451"/>
                                </a:cubicBezTo>
                                <a:lnTo>
                                  <a:pt x="2070" y="287"/>
                                </a:lnTo>
                                <a:cubicBezTo>
                                  <a:pt x="2069" y="284"/>
                                  <a:pt x="2069" y="281"/>
                                  <a:pt x="2069" y="279"/>
                                </a:cubicBezTo>
                                <a:cubicBezTo>
                                  <a:pt x="2070" y="276"/>
                                  <a:pt x="2070" y="274"/>
                                  <a:pt x="2072" y="271"/>
                                </a:cubicBezTo>
                                <a:cubicBezTo>
                                  <a:pt x="2073" y="268"/>
                                  <a:pt x="2075" y="265"/>
                                  <a:pt x="2078" y="262"/>
                                </a:cubicBezTo>
                                <a:cubicBezTo>
                                  <a:pt x="2081" y="258"/>
                                  <a:pt x="2084" y="254"/>
                                  <a:pt x="2089" y="250"/>
                                </a:cubicBezTo>
                                <a:cubicBezTo>
                                  <a:pt x="2094" y="244"/>
                                  <a:pt x="2099" y="240"/>
                                  <a:pt x="2103" y="237"/>
                                </a:cubicBezTo>
                                <a:cubicBezTo>
                                  <a:pt x="2107" y="234"/>
                                  <a:pt x="2110" y="231"/>
                                  <a:pt x="2113" y="230"/>
                                </a:cubicBezTo>
                                <a:cubicBezTo>
                                  <a:pt x="2116" y="229"/>
                                  <a:pt x="2118" y="228"/>
                                  <a:pt x="2120" y="229"/>
                                </a:cubicBezTo>
                                <a:cubicBezTo>
                                  <a:pt x="2122" y="229"/>
                                  <a:pt x="2124" y="230"/>
                                  <a:pt x="2125" y="232"/>
                                </a:cubicBezTo>
                                <a:lnTo>
                                  <a:pt x="2330" y="437"/>
                                </a:lnTo>
                                <a:close/>
                                <a:moveTo>
                                  <a:pt x="2562" y="204"/>
                                </a:moveTo>
                                <a:cubicBezTo>
                                  <a:pt x="2564" y="206"/>
                                  <a:pt x="2565" y="207"/>
                                  <a:pt x="2565" y="209"/>
                                </a:cubicBezTo>
                                <a:cubicBezTo>
                                  <a:pt x="2566" y="211"/>
                                  <a:pt x="2565" y="213"/>
                                  <a:pt x="2564" y="216"/>
                                </a:cubicBezTo>
                                <a:cubicBezTo>
                                  <a:pt x="2563" y="219"/>
                                  <a:pt x="2561" y="222"/>
                                  <a:pt x="2557" y="226"/>
                                </a:cubicBezTo>
                                <a:cubicBezTo>
                                  <a:pt x="2554" y="231"/>
                                  <a:pt x="2549" y="236"/>
                                  <a:pt x="2543" y="242"/>
                                </a:cubicBezTo>
                                <a:cubicBezTo>
                                  <a:pt x="2537" y="247"/>
                                  <a:pt x="2533" y="252"/>
                                  <a:pt x="2529" y="255"/>
                                </a:cubicBezTo>
                                <a:cubicBezTo>
                                  <a:pt x="2525" y="258"/>
                                  <a:pt x="2521" y="261"/>
                                  <a:pt x="2518" y="262"/>
                                </a:cubicBezTo>
                                <a:cubicBezTo>
                                  <a:pt x="2515" y="264"/>
                                  <a:pt x="2513" y="264"/>
                                  <a:pt x="2511" y="264"/>
                                </a:cubicBezTo>
                                <a:cubicBezTo>
                                  <a:pt x="2509" y="264"/>
                                  <a:pt x="2507" y="263"/>
                                  <a:pt x="2505" y="261"/>
                                </a:cubicBezTo>
                                <a:lnTo>
                                  <a:pt x="2428" y="184"/>
                                </a:lnTo>
                                <a:lnTo>
                                  <a:pt x="2413" y="199"/>
                                </a:lnTo>
                                <a:cubicBezTo>
                                  <a:pt x="2406" y="206"/>
                                  <a:pt x="2401" y="212"/>
                                  <a:pt x="2398" y="218"/>
                                </a:cubicBezTo>
                                <a:cubicBezTo>
                                  <a:pt x="2395" y="223"/>
                                  <a:pt x="2394" y="229"/>
                                  <a:pt x="2393" y="236"/>
                                </a:cubicBezTo>
                                <a:cubicBezTo>
                                  <a:pt x="2393" y="242"/>
                                  <a:pt x="2394" y="249"/>
                                  <a:pt x="2396" y="257"/>
                                </a:cubicBezTo>
                                <a:cubicBezTo>
                                  <a:pt x="2398" y="265"/>
                                  <a:pt x="2402" y="275"/>
                                  <a:pt x="2407" y="285"/>
                                </a:cubicBezTo>
                                <a:lnTo>
                                  <a:pt x="2428" y="334"/>
                                </a:lnTo>
                                <a:cubicBezTo>
                                  <a:pt x="2430" y="337"/>
                                  <a:pt x="2430" y="340"/>
                                  <a:pt x="2431" y="343"/>
                                </a:cubicBezTo>
                                <a:cubicBezTo>
                                  <a:pt x="2431" y="346"/>
                                  <a:pt x="2430" y="349"/>
                                  <a:pt x="2428" y="352"/>
                                </a:cubicBezTo>
                                <a:cubicBezTo>
                                  <a:pt x="2426" y="355"/>
                                  <a:pt x="2424" y="359"/>
                                  <a:pt x="2420" y="363"/>
                                </a:cubicBezTo>
                                <a:cubicBezTo>
                                  <a:pt x="2416" y="368"/>
                                  <a:pt x="2412" y="373"/>
                                  <a:pt x="2405" y="379"/>
                                </a:cubicBezTo>
                                <a:cubicBezTo>
                                  <a:pt x="2400" y="384"/>
                                  <a:pt x="2395" y="389"/>
                                  <a:pt x="2392" y="392"/>
                                </a:cubicBezTo>
                                <a:cubicBezTo>
                                  <a:pt x="2388" y="396"/>
                                  <a:pt x="2385" y="399"/>
                                  <a:pt x="2382" y="400"/>
                                </a:cubicBezTo>
                                <a:cubicBezTo>
                                  <a:pt x="2379" y="402"/>
                                  <a:pt x="2377" y="403"/>
                                  <a:pt x="2375" y="403"/>
                                </a:cubicBezTo>
                                <a:cubicBezTo>
                                  <a:pt x="2373" y="403"/>
                                  <a:pt x="2371" y="402"/>
                                  <a:pt x="2369" y="401"/>
                                </a:cubicBezTo>
                                <a:cubicBezTo>
                                  <a:pt x="2368" y="399"/>
                                  <a:pt x="2366" y="396"/>
                                  <a:pt x="2364" y="392"/>
                                </a:cubicBezTo>
                                <a:cubicBezTo>
                                  <a:pt x="2362" y="388"/>
                                  <a:pt x="2359" y="380"/>
                                  <a:pt x="2355" y="370"/>
                                </a:cubicBezTo>
                                <a:lnTo>
                                  <a:pt x="2337" y="324"/>
                                </a:lnTo>
                                <a:cubicBezTo>
                                  <a:pt x="2332" y="310"/>
                                  <a:pt x="2329" y="297"/>
                                  <a:pt x="2328" y="285"/>
                                </a:cubicBezTo>
                                <a:cubicBezTo>
                                  <a:pt x="2328" y="272"/>
                                  <a:pt x="2330" y="261"/>
                                  <a:pt x="2334" y="250"/>
                                </a:cubicBezTo>
                                <a:cubicBezTo>
                                  <a:pt x="2316" y="261"/>
                                  <a:pt x="2299" y="266"/>
                                  <a:pt x="2281" y="265"/>
                                </a:cubicBezTo>
                                <a:cubicBezTo>
                                  <a:pt x="2264" y="265"/>
                                  <a:pt x="2248" y="257"/>
                                  <a:pt x="2233" y="242"/>
                                </a:cubicBezTo>
                                <a:cubicBezTo>
                                  <a:pt x="2222" y="231"/>
                                  <a:pt x="2215" y="219"/>
                                  <a:pt x="2211" y="206"/>
                                </a:cubicBezTo>
                                <a:cubicBezTo>
                                  <a:pt x="2206" y="193"/>
                                  <a:pt x="2205" y="180"/>
                                  <a:pt x="2208" y="165"/>
                                </a:cubicBezTo>
                                <a:cubicBezTo>
                                  <a:pt x="2211" y="150"/>
                                  <a:pt x="2217" y="135"/>
                                  <a:pt x="2227" y="119"/>
                                </a:cubicBezTo>
                                <a:cubicBezTo>
                                  <a:pt x="2236" y="103"/>
                                  <a:pt x="2250" y="86"/>
                                  <a:pt x="2266" y="70"/>
                                </a:cubicBezTo>
                                <a:cubicBezTo>
                                  <a:pt x="2271" y="65"/>
                                  <a:pt x="2277" y="60"/>
                                  <a:pt x="2282" y="54"/>
                                </a:cubicBezTo>
                                <a:cubicBezTo>
                                  <a:pt x="2288" y="48"/>
                                  <a:pt x="2294" y="43"/>
                                  <a:pt x="2301" y="37"/>
                                </a:cubicBezTo>
                                <a:cubicBezTo>
                                  <a:pt x="2307" y="32"/>
                                  <a:pt x="2313" y="26"/>
                                  <a:pt x="2319" y="21"/>
                                </a:cubicBezTo>
                                <a:cubicBezTo>
                                  <a:pt x="2325" y="16"/>
                                  <a:pt x="2331" y="11"/>
                                  <a:pt x="2335" y="7"/>
                                </a:cubicBezTo>
                                <a:cubicBezTo>
                                  <a:pt x="2341" y="2"/>
                                  <a:pt x="2346" y="0"/>
                                  <a:pt x="2352" y="1"/>
                                </a:cubicBezTo>
                                <a:cubicBezTo>
                                  <a:pt x="2357" y="2"/>
                                  <a:pt x="2363" y="4"/>
                                  <a:pt x="2368" y="9"/>
                                </a:cubicBezTo>
                                <a:lnTo>
                                  <a:pt x="2562" y="204"/>
                                </a:lnTo>
                                <a:close/>
                                <a:moveTo>
                                  <a:pt x="2332" y="87"/>
                                </a:moveTo>
                                <a:cubicBezTo>
                                  <a:pt x="2327" y="91"/>
                                  <a:pt x="2322" y="95"/>
                                  <a:pt x="2317" y="99"/>
                                </a:cubicBezTo>
                                <a:cubicBezTo>
                                  <a:pt x="2312" y="103"/>
                                  <a:pt x="2307" y="108"/>
                                  <a:pt x="2303" y="111"/>
                                </a:cubicBezTo>
                                <a:cubicBezTo>
                                  <a:pt x="2295" y="120"/>
                                  <a:pt x="2289" y="127"/>
                                  <a:pt x="2285" y="134"/>
                                </a:cubicBezTo>
                                <a:cubicBezTo>
                                  <a:pt x="2282" y="141"/>
                                  <a:pt x="2279" y="148"/>
                                  <a:pt x="2279" y="154"/>
                                </a:cubicBezTo>
                                <a:cubicBezTo>
                                  <a:pt x="2278" y="160"/>
                                  <a:pt x="2279" y="165"/>
                                  <a:pt x="2281" y="171"/>
                                </a:cubicBezTo>
                                <a:cubicBezTo>
                                  <a:pt x="2284" y="176"/>
                                  <a:pt x="2287" y="181"/>
                                  <a:pt x="2291" y="185"/>
                                </a:cubicBezTo>
                                <a:cubicBezTo>
                                  <a:pt x="2296" y="190"/>
                                  <a:pt x="2301" y="193"/>
                                  <a:pt x="2307" y="196"/>
                                </a:cubicBezTo>
                                <a:cubicBezTo>
                                  <a:pt x="2312" y="198"/>
                                  <a:pt x="2318" y="198"/>
                                  <a:pt x="2324" y="197"/>
                                </a:cubicBezTo>
                                <a:cubicBezTo>
                                  <a:pt x="2330" y="197"/>
                                  <a:pt x="2336" y="194"/>
                                  <a:pt x="2342" y="190"/>
                                </a:cubicBezTo>
                                <a:cubicBezTo>
                                  <a:pt x="2349" y="186"/>
                                  <a:pt x="2357" y="180"/>
                                  <a:pt x="2366" y="171"/>
                                </a:cubicBezTo>
                                <a:lnTo>
                                  <a:pt x="2390" y="146"/>
                                </a:lnTo>
                                <a:lnTo>
                                  <a:pt x="233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95"/>
                        <wps:cNvSpPr>
                          <a:spLocks noEditPoints="1"/>
                        </wps:cNvSpPr>
                        <wps:spPr bwMode="auto">
                          <a:xfrm>
                            <a:off x="1922780" y="1771015"/>
                            <a:ext cx="137795" cy="132080"/>
                          </a:xfrm>
                          <a:custGeom>
                            <a:avLst/>
                            <a:gdLst>
                              <a:gd name="T0" fmla="*/ 202 w 1700"/>
                              <a:gd name="T1" fmla="*/ 1217 h 1624"/>
                              <a:gd name="T2" fmla="*/ 343 w 1700"/>
                              <a:gd name="T3" fmla="*/ 1566 h 1624"/>
                              <a:gd name="T4" fmla="*/ 304 w 1700"/>
                              <a:gd name="T5" fmla="*/ 1614 h 1624"/>
                              <a:gd name="T6" fmla="*/ 10 w 1700"/>
                              <a:gd name="T7" fmla="*/ 1351 h 1624"/>
                              <a:gd name="T8" fmla="*/ 162 w 1700"/>
                              <a:gd name="T9" fmla="*/ 1172 h 1624"/>
                              <a:gd name="T10" fmla="*/ 461 w 1700"/>
                              <a:gd name="T11" fmla="*/ 1153 h 1624"/>
                              <a:gd name="T12" fmla="*/ 635 w 1700"/>
                              <a:gd name="T13" fmla="*/ 1128 h 1624"/>
                              <a:gd name="T14" fmla="*/ 605 w 1700"/>
                              <a:gd name="T15" fmla="*/ 1321 h 1624"/>
                              <a:gd name="T16" fmla="*/ 542 w 1700"/>
                              <a:gd name="T17" fmla="*/ 1378 h 1624"/>
                              <a:gd name="T18" fmla="*/ 301 w 1700"/>
                              <a:gd name="T19" fmla="*/ 1277 h 1624"/>
                              <a:gd name="T20" fmla="*/ 266 w 1700"/>
                              <a:gd name="T21" fmla="*/ 1260 h 1624"/>
                              <a:gd name="T22" fmla="*/ 357 w 1700"/>
                              <a:gd name="T23" fmla="*/ 1126 h 1624"/>
                              <a:gd name="T24" fmla="*/ 561 w 1700"/>
                              <a:gd name="T25" fmla="*/ 1180 h 1624"/>
                              <a:gd name="T26" fmla="*/ 483 w 1700"/>
                              <a:gd name="T27" fmla="*/ 1219 h 1624"/>
                              <a:gd name="T28" fmla="*/ 567 w 1700"/>
                              <a:gd name="T29" fmla="*/ 1271 h 1624"/>
                              <a:gd name="T30" fmla="*/ 884 w 1700"/>
                              <a:gd name="T31" fmla="*/ 904 h 1624"/>
                              <a:gd name="T32" fmla="*/ 852 w 1700"/>
                              <a:gd name="T33" fmla="*/ 1071 h 1624"/>
                              <a:gd name="T34" fmla="*/ 879 w 1700"/>
                              <a:gd name="T35" fmla="*/ 1184 h 1624"/>
                              <a:gd name="T36" fmla="*/ 860 w 1700"/>
                              <a:gd name="T37" fmla="*/ 1223 h 1624"/>
                              <a:gd name="T38" fmla="*/ 821 w 1700"/>
                              <a:gd name="T39" fmla="*/ 1242 h 1624"/>
                              <a:gd name="T40" fmla="*/ 540 w 1700"/>
                              <a:gd name="T41" fmla="*/ 935 h 1624"/>
                              <a:gd name="T42" fmla="*/ 579 w 1700"/>
                              <a:gd name="T43" fmla="*/ 904 h 1624"/>
                              <a:gd name="T44" fmla="*/ 616 w 1700"/>
                              <a:gd name="T45" fmla="*/ 868 h 1624"/>
                              <a:gd name="T46" fmla="*/ 742 w 1700"/>
                              <a:gd name="T47" fmla="*/ 789 h 1624"/>
                              <a:gd name="T48" fmla="*/ 758 w 1700"/>
                              <a:gd name="T49" fmla="*/ 890 h 1624"/>
                              <a:gd name="T50" fmla="*/ 668 w 1700"/>
                              <a:gd name="T51" fmla="*/ 900 h 1624"/>
                              <a:gd name="T52" fmla="*/ 730 w 1700"/>
                              <a:gd name="T53" fmla="*/ 1035 h 1624"/>
                              <a:gd name="T54" fmla="*/ 819 w 1700"/>
                              <a:gd name="T55" fmla="*/ 968 h 1624"/>
                              <a:gd name="T56" fmla="*/ 1298 w 1700"/>
                              <a:gd name="T57" fmla="*/ 765 h 1624"/>
                              <a:gd name="T58" fmla="*/ 1180 w 1700"/>
                              <a:gd name="T59" fmla="*/ 736 h 1624"/>
                              <a:gd name="T60" fmla="*/ 790 w 1700"/>
                              <a:gd name="T61" fmla="*/ 701 h 1624"/>
                              <a:gd name="T62" fmla="*/ 810 w 1700"/>
                              <a:gd name="T63" fmla="*/ 663 h 1624"/>
                              <a:gd name="T64" fmla="*/ 848 w 1700"/>
                              <a:gd name="T65" fmla="*/ 644 h 1624"/>
                              <a:gd name="T66" fmla="*/ 923 w 1700"/>
                              <a:gd name="T67" fmla="*/ 560 h 1624"/>
                              <a:gd name="T68" fmla="*/ 960 w 1700"/>
                              <a:gd name="T69" fmla="*/ 514 h 1624"/>
                              <a:gd name="T70" fmla="*/ 1147 w 1700"/>
                              <a:gd name="T71" fmla="*/ 672 h 1624"/>
                              <a:gd name="T72" fmla="*/ 1299 w 1700"/>
                              <a:gd name="T73" fmla="*/ 754 h 1624"/>
                              <a:gd name="T74" fmla="*/ 1458 w 1700"/>
                              <a:gd name="T75" fmla="*/ 459 h 1624"/>
                              <a:gd name="T76" fmla="*/ 1413 w 1700"/>
                              <a:gd name="T77" fmla="*/ 497 h 1624"/>
                              <a:gd name="T78" fmla="*/ 1278 w 1700"/>
                              <a:gd name="T79" fmla="*/ 361 h 1624"/>
                              <a:gd name="T80" fmla="*/ 1316 w 1700"/>
                              <a:gd name="T81" fmla="*/ 594 h 1624"/>
                              <a:gd name="T82" fmla="*/ 1283 w 1700"/>
                              <a:gd name="T83" fmla="*/ 635 h 1624"/>
                              <a:gd name="T84" fmla="*/ 1056 w 1700"/>
                              <a:gd name="T85" fmla="*/ 435 h 1624"/>
                              <a:gd name="T86" fmla="*/ 1075 w 1700"/>
                              <a:gd name="T87" fmla="*/ 398 h 1624"/>
                              <a:gd name="T88" fmla="*/ 1223 w 1700"/>
                              <a:gd name="T89" fmla="*/ 488 h 1624"/>
                              <a:gd name="T90" fmla="*/ 1204 w 1700"/>
                              <a:gd name="T91" fmla="*/ 287 h 1624"/>
                              <a:gd name="T92" fmla="*/ 1223 w 1700"/>
                              <a:gd name="T93" fmla="*/ 250 h 1624"/>
                              <a:gd name="T94" fmla="*/ 1260 w 1700"/>
                              <a:gd name="T95" fmla="*/ 232 h 1624"/>
                              <a:gd name="T96" fmla="*/ 1698 w 1700"/>
                              <a:gd name="T97" fmla="*/ 216 h 1624"/>
                              <a:gd name="T98" fmla="*/ 1652 w 1700"/>
                              <a:gd name="T99" fmla="*/ 262 h 1624"/>
                              <a:gd name="T100" fmla="*/ 1547 w 1700"/>
                              <a:gd name="T101" fmla="*/ 199 h 1624"/>
                              <a:gd name="T102" fmla="*/ 1541 w 1700"/>
                              <a:gd name="T103" fmla="*/ 286 h 1624"/>
                              <a:gd name="T104" fmla="*/ 1554 w 1700"/>
                              <a:gd name="T105" fmla="*/ 363 h 1624"/>
                              <a:gd name="T106" fmla="*/ 1509 w 1700"/>
                              <a:gd name="T107" fmla="*/ 403 h 1624"/>
                              <a:gd name="T108" fmla="*/ 1471 w 1700"/>
                              <a:gd name="T109" fmla="*/ 324 h 1624"/>
                              <a:gd name="T110" fmla="*/ 1368 w 1700"/>
                              <a:gd name="T111" fmla="*/ 242 h 1624"/>
                              <a:gd name="T112" fmla="*/ 1401 w 1700"/>
                              <a:gd name="T113" fmla="*/ 70 h 1624"/>
                              <a:gd name="T114" fmla="*/ 1470 w 1700"/>
                              <a:gd name="T115" fmla="*/ 7 h 1624"/>
                              <a:gd name="T116" fmla="*/ 1466 w 1700"/>
                              <a:gd name="T117" fmla="*/ 87 h 1624"/>
                              <a:gd name="T118" fmla="*/ 1413 w 1700"/>
                              <a:gd name="T119" fmla="*/ 154 h 1624"/>
                              <a:gd name="T120" fmla="*/ 1458 w 1700"/>
                              <a:gd name="T121" fmla="*/ 198 h 1624"/>
                              <a:gd name="T122" fmla="*/ 1466 w 1700"/>
                              <a:gd name="T123" fmla="*/ 87 h 1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700" h="1624">
                                <a:moveTo>
                                  <a:pt x="184" y="1189"/>
                                </a:moveTo>
                                <a:cubicBezTo>
                                  <a:pt x="188" y="1194"/>
                                  <a:pt x="192" y="1198"/>
                                  <a:pt x="195" y="1201"/>
                                </a:cubicBezTo>
                                <a:cubicBezTo>
                                  <a:pt x="198" y="1205"/>
                                  <a:pt x="199" y="1208"/>
                                  <a:pt x="201" y="1210"/>
                                </a:cubicBezTo>
                                <a:cubicBezTo>
                                  <a:pt x="202" y="1213"/>
                                  <a:pt x="202" y="1215"/>
                                  <a:pt x="202" y="1217"/>
                                </a:cubicBezTo>
                                <a:cubicBezTo>
                                  <a:pt x="202" y="1219"/>
                                  <a:pt x="201" y="1221"/>
                                  <a:pt x="199" y="1223"/>
                                </a:cubicBezTo>
                                <a:lnTo>
                                  <a:pt x="101" y="1321"/>
                                </a:lnTo>
                                <a:lnTo>
                                  <a:pt x="340" y="1560"/>
                                </a:lnTo>
                                <a:cubicBezTo>
                                  <a:pt x="342" y="1562"/>
                                  <a:pt x="342" y="1564"/>
                                  <a:pt x="343" y="1566"/>
                                </a:cubicBezTo>
                                <a:cubicBezTo>
                                  <a:pt x="343" y="1568"/>
                                  <a:pt x="342" y="1571"/>
                                  <a:pt x="341" y="1574"/>
                                </a:cubicBezTo>
                                <a:cubicBezTo>
                                  <a:pt x="339" y="1577"/>
                                  <a:pt x="337" y="1580"/>
                                  <a:pt x="333" y="1585"/>
                                </a:cubicBezTo>
                                <a:cubicBezTo>
                                  <a:pt x="330" y="1589"/>
                                  <a:pt x="325" y="1594"/>
                                  <a:pt x="319" y="1600"/>
                                </a:cubicBezTo>
                                <a:cubicBezTo>
                                  <a:pt x="313" y="1606"/>
                                  <a:pt x="308" y="1610"/>
                                  <a:pt x="304" y="1614"/>
                                </a:cubicBezTo>
                                <a:cubicBezTo>
                                  <a:pt x="300" y="1617"/>
                                  <a:pt x="296" y="1620"/>
                                  <a:pt x="293" y="1621"/>
                                </a:cubicBezTo>
                                <a:cubicBezTo>
                                  <a:pt x="290" y="1623"/>
                                  <a:pt x="287" y="1624"/>
                                  <a:pt x="285" y="1623"/>
                                </a:cubicBezTo>
                                <a:cubicBezTo>
                                  <a:pt x="283" y="1623"/>
                                  <a:pt x="281" y="1622"/>
                                  <a:pt x="280" y="1621"/>
                                </a:cubicBezTo>
                                <a:lnTo>
                                  <a:pt x="10" y="1351"/>
                                </a:lnTo>
                                <a:cubicBezTo>
                                  <a:pt x="3" y="1345"/>
                                  <a:pt x="0" y="1338"/>
                                  <a:pt x="0" y="1332"/>
                                </a:cubicBezTo>
                                <a:cubicBezTo>
                                  <a:pt x="0" y="1325"/>
                                  <a:pt x="3" y="1319"/>
                                  <a:pt x="9" y="1314"/>
                                </a:cubicBezTo>
                                <a:lnTo>
                                  <a:pt x="150" y="1173"/>
                                </a:lnTo>
                                <a:cubicBezTo>
                                  <a:pt x="153" y="1170"/>
                                  <a:pt x="157" y="1170"/>
                                  <a:pt x="162" y="1172"/>
                                </a:cubicBezTo>
                                <a:cubicBezTo>
                                  <a:pt x="168" y="1174"/>
                                  <a:pt x="175" y="1180"/>
                                  <a:pt x="184" y="1189"/>
                                </a:cubicBezTo>
                                <a:close/>
                                <a:moveTo>
                                  <a:pt x="428" y="1190"/>
                                </a:moveTo>
                                <a:cubicBezTo>
                                  <a:pt x="433" y="1184"/>
                                  <a:pt x="438" y="1178"/>
                                  <a:pt x="443" y="1172"/>
                                </a:cubicBezTo>
                                <a:cubicBezTo>
                                  <a:pt x="448" y="1166"/>
                                  <a:pt x="454" y="1160"/>
                                  <a:pt x="461" y="1153"/>
                                </a:cubicBezTo>
                                <a:cubicBezTo>
                                  <a:pt x="478" y="1136"/>
                                  <a:pt x="495" y="1123"/>
                                  <a:pt x="511" y="1114"/>
                                </a:cubicBezTo>
                                <a:cubicBezTo>
                                  <a:pt x="527" y="1105"/>
                                  <a:pt x="542" y="1099"/>
                                  <a:pt x="557" y="1097"/>
                                </a:cubicBezTo>
                                <a:cubicBezTo>
                                  <a:pt x="571" y="1096"/>
                                  <a:pt x="585" y="1097"/>
                                  <a:pt x="598" y="1103"/>
                                </a:cubicBezTo>
                                <a:cubicBezTo>
                                  <a:pt x="611" y="1108"/>
                                  <a:pt x="623" y="1116"/>
                                  <a:pt x="635" y="1128"/>
                                </a:cubicBezTo>
                                <a:cubicBezTo>
                                  <a:pt x="647" y="1140"/>
                                  <a:pt x="656" y="1153"/>
                                  <a:pt x="662" y="1168"/>
                                </a:cubicBezTo>
                                <a:cubicBezTo>
                                  <a:pt x="667" y="1182"/>
                                  <a:pt x="669" y="1197"/>
                                  <a:pt x="667" y="1213"/>
                                </a:cubicBezTo>
                                <a:cubicBezTo>
                                  <a:pt x="665" y="1230"/>
                                  <a:pt x="659" y="1247"/>
                                  <a:pt x="649" y="1265"/>
                                </a:cubicBezTo>
                                <a:cubicBezTo>
                                  <a:pt x="639" y="1283"/>
                                  <a:pt x="624" y="1301"/>
                                  <a:pt x="605" y="1321"/>
                                </a:cubicBezTo>
                                <a:cubicBezTo>
                                  <a:pt x="599" y="1326"/>
                                  <a:pt x="594" y="1331"/>
                                  <a:pt x="589" y="1336"/>
                                </a:cubicBezTo>
                                <a:cubicBezTo>
                                  <a:pt x="584" y="1341"/>
                                  <a:pt x="578" y="1346"/>
                                  <a:pt x="573" y="1351"/>
                                </a:cubicBezTo>
                                <a:cubicBezTo>
                                  <a:pt x="568" y="1356"/>
                                  <a:pt x="562" y="1361"/>
                                  <a:pt x="557" y="1365"/>
                                </a:cubicBezTo>
                                <a:cubicBezTo>
                                  <a:pt x="552" y="1370"/>
                                  <a:pt x="547" y="1374"/>
                                  <a:pt x="542" y="1378"/>
                                </a:cubicBezTo>
                                <a:cubicBezTo>
                                  <a:pt x="534" y="1385"/>
                                  <a:pt x="527" y="1388"/>
                                  <a:pt x="520" y="1387"/>
                                </a:cubicBezTo>
                                <a:cubicBezTo>
                                  <a:pt x="513" y="1387"/>
                                  <a:pt x="506" y="1383"/>
                                  <a:pt x="498" y="1375"/>
                                </a:cubicBezTo>
                                <a:lnTo>
                                  <a:pt x="350" y="1228"/>
                                </a:lnTo>
                                <a:lnTo>
                                  <a:pt x="301" y="1277"/>
                                </a:lnTo>
                                <a:cubicBezTo>
                                  <a:pt x="299" y="1279"/>
                                  <a:pt x="298" y="1280"/>
                                  <a:pt x="296" y="1280"/>
                                </a:cubicBezTo>
                                <a:cubicBezTo>
                                  <a:pt x="294" y="1280"/>
                                  <a:pt x="291" y="1279"/>
                                  <a:pt x="289" y="1278"/>
                                </a:cubicBezTo>
                                <a:cubicBezTo>
                                  <a:pt x="286" y="1277"/>
                                  <a:pt x="282" y="1275"/>
                                  <a:pt x="279" y="1272"/>
                                </a:cubicBezTo>
                                <a:cubicBezTo>
                                  <a:pt x="275" y="1269"/>
                                  <a:pt x="271" y="1265"/>
                                  <a:pt x="266" y="1260"/>
                                </a:cubicBezTo>
                                <a:cubicBezTo>
                                  <a:pt x="256" y="1251"/>
                                  <a:pt x="251" y="1244"/>
                                  <a:pt x="249" y="1238"/>
                                </a:cubicBezTo>
                                <a:cubicBezTo>
                                  <a:pt x="247" y="1233"/>
                                  <a:pt x="247" y="1229"/>
                                  <a:pt x="250" y="1226"/>
                                </a:cubicBezTo>
                                <a:lnTo>
                                  <a:pt x="344" y="1132"/>
                                </a:lnTo>
                                <a:cubicBezTo>
                                  <a:pt x="348" y="1128"/>
                                  <a:pt x="352" y="1126"/>
                                  <a:pt x="357" y="1126"/>
                                </a:cubicBezTo>
                                <a:cubicBezTo>
                                  <a:pt x="361" y="1126"/>
                                  <a:pt x="366" y="1128"/>
                                  <a:pt x="371" y="1133"/>
                                </a:cubicBezTo>
                                <a:lnTo>
                                  <a:pt x="428" y="1190"/>
                                </a:lnTo>
                                <a:close/>
                                <a:moveTo>
                                  <a:pt x="577" y="1192"/>
                                </a:moveTo>
                                <a:cubicBezTo>
                                  <a:pt x="572" y="1186"/>
                                  <a:pt x="567" y="1183"/>
                                  <a:pt x="561" y="1180"/>
                                </a:cubicBezTo>
                                <a:cubicBezTo>
                                  <a:pt x="555" y="1177"/>
                                  <a:pt x="549" y="1176"/>
                                  <a:pt x="542" y="1177"/>
                                </a:cubicBezTo>
                                <a:cubicBezTo>
                                  <a:pt x="536" y="1178"/>
                                  <a:pt x="529" y="1180"/>
                                  <a:pt x="521" y="1184"/>
                                </a:cubicBezTo>
                                <a:cubicBezTo>
                                  <a:pt x="514" y="1189"/>
                                  <a:pt x="506" y="1195"/>
                                  <a:pt x="497" y="1204"/>
                                </a:cubicBezTo>
                                <a:cubicBezTo>
                                  <a:pt x="492" y="1209"/>
                                  <a:pt x="487" y="1214"/>
                                  <a:pt x="483" y="1219"/>
                                </a:cubicBezTo>
                                <a:cubicBezTo>
                                  <a:pt x="478" y="1224"/>
                                  <a:pt x="474" y="1229"/>
                                  <a:pt x="471" y="1233"/>
                                </a:cubicBezTo>
                                <a:lnTo>
                                  <a:pt x="537" y="1299"/>
                                </a:lnTo>
                                <a:cubicBezTo>
                                  <a:pt x="542" y="1295"/>
                                  <a:pt x="546" y="1291"/>
                                  <a:pt x="551" y="1286"/>
                                </a:cubicBezTo>
                                <a:cubicBezTo>
                                  <a:pt x="556" y="1282"/>
                                  <a:pt x="562" y="1277"/>
                                  <a:pt x="567" y="1271"/>
                                </a:cubicBezTo>
                                <a:cubicBezTo>
                                  <a:pt x="583" y="1256"/>
                                  <a:pt x="591" y="1241"/>
                                  <a:pt x="592" y="1228"/>
                                </a:cubicBezTo>
                                <a:cubicBezTo>
                                  <a:pt x="593" y="1215"/>
                                  <a:pt x="588" y="1203"/>
                                  <a:pt x="577" y="1192"/>
                                </a:cubicBezTo>
                                <a:close/>
                                <a:moveTo>
                                  <a:pt x="841" y="849"/>
                                </a:moveTo>
                                <a:cubicBezTo>
                                  <a:pt x="859" y="868"/>
                                  <a:pt x="873" y="886"/>
                                  <a:pt x="884" y="904"/>
                                </a:cubicBezTo>
                                <a:cubicBezTo>
                                  <a:pt x="895" y="923"/>
                                  <a:pt x="901" y="941"/>
                                  <a:pt x="904" y="959"/>
                                </a:cubicBezTo>
                                <a:cubicBezTo>
                                  <a:pt x="907" y="976"/>
                                  <a:pt x="905" y="994"/>
                                  <a:pt x="900" y="1010"/>
                                </a:cubicBezTo>
                                <a:cubicBezTo>
                                  <a:pt x="894" y="1027"/>
                                  <a:pt x="884" y="1042"/>
                                  <a:pt x="870" y="1057"/>
                                </a:cubicBezTo>
                                <a:cubicBezTo>
                                  <a:pt x="864" y="1063"/>
                                  <a:pt x="858" y="1068"/>
                                  <a:pt x="852" y="1071"/>
                                </a:cubicBezTo>
                                <a:cubicBezTo>
                                  <a:pt x="846" y="1075"/>
                                  <a:pt x="839" y="1078"/>
                                  <a:pt x="832" y="1081"/>
                                </a:cubicBezTo>
                                <a:cubicBezTo>
                                  <a:pt x="825" y="1083"/>
                                  <a:pt x="817" y="1085"/>
                                  <a:pt x="809" y="1086"/>
                                </a:cubicBezTo>
                                <a:cubicBezTo>
                                  <a:pt x="801" y="1087"/>
                                  <a:pt x="792" y="1087"/>
                                  <a:pt x="783" y="1088"/>
                                </a:cubicBezTo>
                                <a:lnTo>
                                  <a:pt x="879" y="1184"/>
                                </a:lnTo>
                                <a:cubicBezTo>
                                  <a:pt x="880" y="1185"/>
                                  <a:pt x="881" y="1187"/>
                                  <a:pt x="882" y="1189"/>
                                </a:cubicBezTo>
                                <a:cubicBezTo>
                                  <a:pt x="882" y="1191"/>
                                  <a:pt x="881" y="1194"/>
                                  <a:pt x="880" y="1197"/>
                                </a:cubicBezTo>
                                <a:cubicBezTo>
                                  <a:pt x="879" y="1200"/>
                                  <a:pt x="876" y="1204"/>
                                  <a:pt x="873" y="1208"/>
                                </a:cubicBezTo>
                                <a:cubicBezTo>
                                  <a:pt x="870" y="1212"/>
                                  <a:pt x="866" y="1217"/>
                                  <a:pt x="860" y="1223"/>
                                </a:cubicBezTo>
                                <a:cubicBezTo>
                                  <a:pt x="854" y="1228"/>
                                  <a:pt x="849" y="1233"/>
                                  <a:pt x="845" y="1236"/>
                                </a:cubicBezTo>
                                <a:cubicBezTo>
                                  <a:pt x="841" y="1239"/>
                                  <a:pt x="838" y="1241"/>
                                  <a:pt x="834" y="1243"/>
                                </a:cubicBezTo>
                                <a:cubicBezTo>
                                  <a:pt x="831" y="1244"/>
                                  <a:pt x="829" y="1245"/>
                                  <a:pt x="827" y="1244"/>
                                </a:cubicBezTo>
                                <a:cubicBezTo>
                                  <a:pt x="825" y="1244"/>
                                  <a:pt x="823" y="1243"/>
                                  <a:pt x="821" y="1242"/>
                                </a:cubicBezTo>
                                <a:lnTo>
                                  <a:pt x="536" y="956"/>
                                </a:lnTo>
                                <a:cubicBezTo>
                                  <a:pt x="534" y="954"/>
                                  <a:pt x="533" y="953"/>
                                  <a:pt x="533" y="951"/>
                                </a:cubicBezTo>
                                <a:cubicBezTo>
                                  <a:pt x="532" y="949"/>
                                  <a:pt x="533" y="947"/>
                                  <a:pt x="534" y="944"/>
                                </a:cubicBezTo>
                                <a:cubicBezTo>
                                  <a:pt x="535" y="941"/>
                                  <a:pt x="537" y="938"/>
                                  <a:pt x="540" y="935"/>
                                </a:cubicBezTo>
                                <a:cubicBezTo>
                                  <a:pt x="542" y="931"/>
                                  <a:pt x="546" y="927"/>
                                  <a:pt x="551" y="922"/>
                                </a:cubicBezTo>
                                <a:cubicBezTo>
                                  <a:pt x="555" y="918"/>
                                  <a:pt x="560" y="914"/>
                                  <a:pt x="563" y="911"/>
                                </a:cubicBezTo>
                                <a:cubicBezTo>
                                  <a:pt x="567" y="908"/>
                                  <a:pt x="570" y="907"/>
                                  <a:pt x="572" y="905"/>
                                </a:cubicBezTo>
                                <a:cubicBezTo>
                                  <a:pt x="575" y="904"/>
                                  <a:pt x="577" y="904"/>
                                  <a:pt x="579" y="904"/>
                                </a:cubicBezTo>
                                <a:cubicBezTo>
                                  <a:pt x="581" y="905"/>
                                  <a:pt x="583" y="906"/>
                                  <a:pt x="584" y="907"/>
                                </a:cubicBezTo>
                                <a:lnTo>
                                  <a:pt x="608" y="931"/>
                                </a:lnTo>
                                <a:cubicBezTo>
                                  <a:pt x="608" y="919"/>
                                  <a:pt x="609" y="908"/>
                                  <a:pt x="610" y="897"/>
                                </a:cubicBezTo>
                                <a:cubicBezTo>
                                  <a:pt x="611" y="887"/>
                                  <a:pt x="613" y="877"/>
                                  <a:pt x="616" y="868"/>
                                </a:cubicBezTo>
                                <a:cubicBezTo>
                                  <a:pt x="618" y="859"/>
                                  <a:pt x="622" y="851"/>
                                  <a:pt x="627" y="843"/>
                                </a:cubicBezTo>
                                <a:cubicBezTo>
                                  <a:pt x="632" y="835"/>
                                  <a:pt x="638" y="827"/>
                                  <a:pt x="645" y="820"/>
                                </a:cubicBezTo>
                                <a:cubicBezTo>
                                  <a:pt x="660" y="805"/>
                                  <a:pt x="676" y="795"/>
                                  <a:pt x="692" y="791"/>
                                </a:cubicBezTo>
                                <a:cubicBezTo>
                                  <a:pt x="709" y="786"/>
                                  <a:pt x="725" y="786"/>
                                  <a:pt x="742" y="789"/>
                                </a:cubicBezTo>
                                <a:cubicBezTo>
                                  <a:pt x="759" y="793"/>
                                  <a:pt x="776" y="800"/>
                                  <a:pt x="793" y="810"/>
                                </a:cubicBezTo>
                                <a:cubicBezTo>
                                  <a:pt x="809" y="821"/>
                                  <a:pt x="825" y="834"/>
                                  <a:pt x="841" y="849"/>
                                </a:cubicBezTo>
                                <a:close/>
                                <a:moveTo>
                                  <a:pt x="785" y="914"/>
                                </a:moveTo>
                                <a:cubicBezTo>
                                  <a:pt x="776" y="905"/>
                                  <a:pt x="767" y="897"/>
                                  <a:pt x="758" y="890"/>
                                </a:cubicBezTo>
                                <a:cubicBezTo>
                                  <a:pt x="748" y="884"/>
                                  <a:pt x="739" y="879"/>
                                  <a:pt x="730" y="876"/>
                                </a:cubicBezTo>
                                <a:cubicBezTo>
                                  <a:pt x="720" y="872"/>
                                  <a:pt x="711" y="872"/>
                                  <a:pt x="702" y="873"/>
                                </a:cubicBezTo>
                                <a:cubicBezTo>
                                  <a:pt x="693" y="874"/>
                                  <a:pt x="685" y="879"/>
                                  <a:pt x="677" y="886"/>
                                </a:cubicBezTo>
                                <a:cubicBezTo>
                                  <a:pt x="674" y="890"/>
                                  <a:pt x="670" y="895"/>
                                  <a:pt x="668" y="900"/>
                                </a:cubicBezTo>
                                <a:cubicBezTo>
                                  <a:pt x="665" y="904"/>
                                  <a:pt x="663" y="910"/>
                                  <a:pt x="662" y="917"/>
                                </a:cubicBezTo>
                                <a:cubicBezTo>
                                  <a:pt x="661" y="923"/>
                                  <a:pt x="660" y="930"/>
                                  <a:pt x="660" y="939"/>
                                </a:cubicBezTo>
                                <a:cubicBezTo>
                                  <a:pt x="660" y="947"/>
                                  <a:pt x="661" y="956"/>
                                  <a:pt x="662" y="967"/>
                                </a:cubicBezTo>
                                <a:lnTo>
                                  <a:pt x="730" y="1035"/>
                                </a:lnTo>
                                <a:cubicBezTo>
                                  <a:pt x="748" y="1037"/>
                                  <a:pt x="764" y="1037"/>
                                  <a:pt x="777" y="1035"/>
                                </a:cubicBezTo>
                                <a:cubicBezTo>
                                  <a:pt x="789" y="1033"/>
                                  <a:pt x="800" y="1029"/>
                                  <a:pt x="808" y="1021"/>
                                </a:cubicBezTo>
                                <a:cubicBezTo>
                                  <a:pt x="815" y="1013"/>
                                  <a:pt x="820" y="1005"/>
                                  <a:pt x="821" y="996"/>
                                </a:cubicBezTo>
                                <a:cubicBezTo>
                                  <a:pt x="823" y="987"/>
                                  <a:pt x="822" y="977"/>
                                  <a:pt x="819" y="968"/>
                                </a:cubicBezTo>
                                <a:cubicBezTo>
                                  <a:pt x="816" y="958"/>
                                  <a:pt x="812" y="949"/>
                                  <a:pt x="806" y="939"/>
                                </a:cubicBezTo>
                                <a:cubicBezTo>
                                  <a:pt x="799" y="930"/>
                                  <a:pt x="793" y="921"/>
                                  <a:pt x="785" y="914"/>
                                </a:cubicBezTo>
                                <a:close/>
                                <a:moveTo>
                                  <a:pt x="1299" y="754"/>
                                </a:moveTo>
                                <a:cubicBezTo>
                                  <a:pt x="1301" y="756"/>
                                  <a:pt x="1300" y="760"/>
                                  <a:pt x="1298" y="765"/>
                                </a:cubicBezTo>
                                <a:cubicBezTo>
                                  <a:pt x="1295" y="770"/>
                                  <a:pt x="1289" y="777"/>
                                  <a:pt x="1281" y="785"/>
                                </a:cubicBezTo>
                                <a:cubicBezTo>
                                  <a:pt x="1272" y="794"/>
                                  <a:pt x="1265" y="800"/>
                                  <a:pt x="1260" y="803"/>
                                </a:cubicBezTo>
                                <a:cubicBezTo>
                                  <a:pt x="1255" y="806"/>
                                  <a:pt x="1251" y="806"/>
                                  <a:pt x="1249" y="804"/>
                                </a:cubicBezTo>
                                <a:lnTo>
                                  <a:pt x="1180" y="736"/>
                                </a:lnTo>
                                <a:lnTo>
                                  <a:pt x="1018" y="898"/>
                                </a:lnTo>
                                <a:cubicBezTo>
                                  <a:pt x="1013" y="903"/>
                                  <a:pt x="1007" y="906"/>
                                  <a:pt x="1002" y="905"/>
                                </a:cubicBezTo>
                                <a:cubicBezTo>
                                  <a:pt x="996" y="905"/>
                                  <a:pt x="990" y="901"/>
                                  <a:pt x="984" y="895"/>
                                </a:cubicBezTo>
                                <a:lnTo>
                                  <a:pt x="790" y="701"/>
                                </a:lnTo>
                                <a:cubicBezTo>
                                  <a:pt x="789" y="700"/>
                                  <a:pt x="788" y="698"/>
                                  <a:pt x="787" y="696"/>
                                </a:cubicBezTo>
                                <a:cubicBezTo>
                                  <a:pt x="787" y="694"/>
                                  <a:pt x="788" y="691"/>
                                  <a:pt x="789" y="688"/>
                                </a:cubicBezTo>
                                <a:cubicBezTo>
                                  <a:pt x="791" y="685"/>
                                  <a:pt x="793" y="682"/>
                                  <a:pt x="796" y="678"/>
                                </a:cubicBezTo>
                                <a:cubicBezTo>
                                  <a:pt x="800" y="674"/>
                                  <a:pt x="804" y="669"/>
                                  <a:pt x="810" y="663"/>
                                </a:cubicBezTo>
                                <a:cubicBezTo>
                                  <a:pt x="815" y="658"/>
                                  <a:pt x="820" y="653"/>
                                  <a:pt x="824" y="650"/>
                                </a:cubicBezTo>
                                <a:cubicBezTo>
                                  <a:pt x="828" y="647"/>
                                  <a:pt x="832" y="644"/>
                                  <a:pt x="835" y="643"/>
                                </a:cubicBezTo>
                                <a:cubicBezTo>
                                  <a:pt x="838" y="641"/>
                                  <a:pt x="840" y="641"/>
                                  <a:pt x="842" y="641"/>
                                </a:cubicBezTo>
                                <a:cubicBezTo>
                                  <a:pt x="845" y="641"/>
                                  <a:pt x="846" y="642"/>
                                  <a:pt x="848" y="644"/>
                                </a:cubicBezTo>
                                <a:lnTo>
                                  <a:pt x="1012" y="808"/>
                                </a:lnTo>
                                <a:lnTo>
                                  <a:pt x="1090" y="730"/>
                                </a:lnTo>
                                <a:lnTo>
                                  <a:pt x="926" y="566"/>
                                </a:lnTo>
                                <a:cubicBezTo>
                                  <a:pt x="924" y="564"/>
                                  <a:pt x="923" y="563"/>
                                  <a:pt x="923" y="560"/>
                                </a:cubicBezTo>
                                <a:cubicBezTo>
                                  <a:pt x="923" y="558"/>
                                  <a:pt x="923" y="556"/>
                                  <a:pt x="925" y="553"/>
                                </a:cubicBezTo>
                                <a:cubicBezTo>
                                  <a:pt x="926" y="550"/>
                                  <a:pt x="929" y="546"/>
                                  <a:pt x="932" y="542"/>
                                </a:cubicBezTo>
                                <a:cubicBezTo>
                                  <a:pt x="935" y="538"/>
                                  <a:pt x="940" y="533"/>
                                  <a:pt x="945" y="528"/>
                                </a:cubicBezTo>
                                <a:cubicBezTo>
                                  <a:pt x="951" y="522"/>
                                  <a:pt x="956" y="518"/>
                                  <a:pt x="960" y="514"/>
                                </a:cubicBezTo>
                                <a:cubicBezTo>
                                  <a:pt x="964" y="511"/>
                                  <a:pt x="967" y="509"/>
                                  <a:pt x="970" y="507"/>
                                </a:cubicBezTo>
                                <a:cubicBezTo>
                                  <a:pt x="973" y="506"/>
                                  <a:pt x="976" y="505"/>
                                  <a:pt x="978" y="505"/>
                                </a:cubicBezTo>
                                <a:cubicBezTo>
                                  <a:pt x="980" y="506"/>
                                  <a:pt x="982" y="507"/>
                                  <a:pt x="983" y="508"/>
                                </a:cubicBezTo>
                                <a:lnTo>
                                  <a:pt x="1147" y="672"/>
                                </a:lnTo>
                                <a:lnTo>
                                  <a:pt x="1171" y="649"/>
                                </a:lnTo>
                                <a:cubicBezTo>
                                  <a:pt x="1175" y="644"/>
                                  <a:pt x="1179" y="642"/>
                                  <a:pt x="1182" y="642"/>
                                </a:cubicBezTo>
                                <a:cubicBezTo>
                                  <a:pt x="1186" y="642"/>
                                  <a:pt x="1189" y="644"/>
                                  <a:pt x="1194" y="649"/>
                                </a:cubicBezTo>
                                <a:lnTo>
                                  <a:pt x="1299" y="754"/>
                                </a:lnTo>
                                <a:close/>
                                <a:moveTo>
                                  <a:pt x="1465" y="437"/>
                                </a:moveTo>
                                <a:cubicBezTo>
                                  <a:pt x="1466" y="439"/>
                                  <a:pt x="1467" y="440"/>
                                  <a:pt x="1467" y="442"/>
                                </a:cubicBezTo>
                                <a:cubicBezTo>
                                  <a:pt x="1468" y="444"/>
                                  <a:pt x="1467" y="447"/>
                                  <a:pt x="1466" y="449"/>
                                </a:cubicBezTo>
                                <a:cubicBezTo>
                                  <a:pt x="1464" y="452"/>
                                  <a:pt x="1462" y="456"/>
                                  <a:pt x="1458" y="459"/>
                                </a:cubicBezTo>
                                <a:cubicBezTo>
                                  <a:pt x="1455" y="463"/>
                                  <a:pt x="1451" y="468"/>
                                  <a:pt x="1445" y="474"/>
                                </a:cubicBezTo>
                                <a:cubicBezTo>
                                  <a:pt x="1440" y="479"/>
                                  <a:pt x="1435" y="484"/>
                                  <a:pt x="1431" y="487"/>
                                </a:cubicBezTo>
                                <a:cubicBezTo>
                                  <a:pt x="1427" y="490"/>
                                  <a:pt x="1423" y="493"/>
                                  <a:pt x="1420" y="495"/>
                                </a:cubicBezTo>
                                <a:cubicBezTo>
                                  <a:pt x="1417" y="496"/>
                                  <a:pt x="1415" y="497"/>
                                  <a:pt x="1413" y="497"/>
                                </a:cubicBezTo>
                                <a:cubicBezTo>
                                  <a:pt x="1410" y="497"/>
                                  <a:pt x="1409" y="496"/>
                                  <a:pt x="1407" y="495"/>
                                </a:cubicBezTo>
                                <a:lnTo>
                                  <a:pt x="1316" y="403"/>
                                </a:lnTo>
                                <a:cubicBezTo>
                                  <a:pt x="1309" y="397"/>
                                  <a:pt x="1303" y="390"/>
                                  <a:pt x="1297" y="383"/>
                                </a:cubicBezTo>
                                <a:cubicBezTo>
                                  <a:pt x="1290" y="376"/>
                                  <a:pt x="1284" y="368"/>
                                  <a:pt x="1278" y="361"/>
                                </a:cubicBezTo>
                                <a:cubicBezTo>
                                  <a:pt x="1281" y="371"/>
                                  <a:pt x="1283" y="381"/>
                                  <a:pt x="1285" y="392"/>
                                </a:cubicBezTo>
                                <a:cubicBezTo>
                                  <a:pt x="1287" y="402"/>
                                  <a:pt x="1289" y="413"/>
                                  <a:pt x="1290" y="423"/>
                                </a:cubicBezTo>
                                <a:lnTo>
                                  <a:pt x="1315" y="586"/>
                                </a:lnTo>
                                <a:cubicBezTo>
                                  <a:pt x="1316" y="589"/>
                                  <a:pt x="1316" y="592"/>
                                  <a:pt x="1316" y="594"/>
                                </a:cubicBezTo>
                                <a:cubicBezTo>
                                  <a:pt x="1315" y="597"/>
                                  <a:pt x="1315" y="599"/>
                                  <a:pt x="1314" y="602"/>
                                </a:cubicBezTo>
                                <a:cubicBezTo>
                                  <a:pt x="1312" y="604"/>
                                  <a:pt x="1310" y="607"/>
                                  <a:pt x="1308" y="610"/>
                                </a:cubicBezTo>
                                <a:cubicBezTo>
                                  <a:pt x="1305" y="613"/>
                                  <a:pt x="1301" y="617"/>
                                  <a:pt x="1297" y="622"/>
                                </a:cubicBezTo>
                                <a:cubicBezTo>
                                  <a:pt x="1291" y="627"/>
                                  <a:pt x="1287" y="632"/>
                                  <a:pt x="1283" y="635"/>
                                </a:cubicBezTo>
                                <a:cubicBezTo>
                                  <a:pt x="1279" y="638"/>
                                  <a:pt x="1276" y="640"/>
                                  <a:pt x="1273" y="642"/>
                                </a:cubicBezTo>
                                <a:cubicBezTo>
                                  <a:pt x="1271" y="643"/>
                                  <a:pt x="1268" y="644"/>
                                  <a:pt x="1266" y="643"/>
                                </a:cubicBezTo>
                                <a:cubicBezTo>
                                  <a:pt x="1264" y="643"/>
                                  <a:pt x="1262" y="642"/>
                                  <a:pt x="1261" y="640"/>
                                </a:cubicBezTo>
                                <a:lnTo>
                                  <a:pt x="1056" y="435"/>
                                </a:lnTo>
                                <a:cubicBezTo>
                                  <a:pt x="1054" y="434"/>
                                  <a:pt x="1053" y="432"/>
                                  <a:pt x="1053" y="430"/>
                                </a:cubicBezTo>
                                <a:cubicBezTo>
                                  <a:pt x="1053" y="428"/>
                                  <a:pt x="1053" y="426"/>
                                  <a:pt x="1055" y="423"/>
                                </a:cubicBezTo>
                                <a:cubicBezTo>
                                  <a:pt x="1056" y="420"/>
                                  <a:pt x="1059" y="416"/>
                                  <a:pt x="1062" y="412"/>
                                </a:cubicBezTo>
                                <a:cubicBezTo>
                                  <a:pt x="1065" y="408"/>
                                  <a:pt x="1069" y="404"/>
                                  <a:pt x="1075" y="398"/>
                                </a:cubicBezTo>
                                <a:cubicBezTo>
                                  <a:pt x="1086" y="387"/>
                                  <a:pt x="1094" y="380"/>
                                  <a:pt x="1100" y="377"/>
                                </a:cubicBezTo>
                                <a:cubicBezTo>
                                  <a:pt x="1106" y="375"/>
                                  <a:pt x="1111" y="375"/>
                                  <a:pt x="1113" y="377"/>
                                </a:cubicBezTo>
                                <a:lnTo>
                                  <a:pt x="1204" y="468"/>
                                </a:lnTo>
                                <a:cubicBezTo>
                                  <a:pt x="1211" y="475"/>
                                  <a:pt x="1217" y="481"/>
                                  <a:pt x="1223" y="488"/>
                                </a:cubicBezTo>
                                <a:cubicBezTo>
                                  <a:pt x="1229" y="496"/>
                                  <a:pt x="1235" y="503"/>
                                  <a:pt x="1241" y="510"/>
                                </a:cubicBezTo>
                                <a:cubicBezTo>
                                  <a:pt x="1238" y="500"/>
                                  <a:pt x="1236" y="490"/>
                                  <a:pt x="1234" y="480"/>
                                </a:cubicBezTo>
                                <a:cubicBezTo>
                                  <a:pt x="1232" y="470"/>
                                  <a:pt x="1230" y="461"/>
                                  <a:pt x="1228" y="451"/>
                                </a:cubicBezTo>
                                <a:lnTo>
                                  <a:pt x="1204" y="287"/>
                                </a:lnTo>
                                <a:cubicBezTo>
                                  <a:pt x="1204" y="284"/>
                                  <a:pt x="1203" y="281"/>
                                  <a:pt x="1204" y="279"/>
                                </a:cubicBezTo>
                                <a:cubicBezTo>
                                  <a:pt x="1204" y="276"/>
                                  <a:pt x="1205" y="274"/>
                                  <a:pt x="1206" y="271"/>
                                </a:cubicBezTo>
                                <a:cubicBezTo>
                                  <a:pt x="1207" y="268"/>
                                  <a:pt x="1209" y="265"/>
                                  <a:pt x="1212" y="262"/>
                                </a:cubicBezTo>
                                <a:cubicBezTo>
                                  <a:pt x="1215" y="259"/>
                                  <a:pt x="1219" y="255"/>
                                  <a:pt x="1223" y="250"/>
                                </a:cubicBezTo>
                                <a:cubicBezTo>
                                  <a:pt x="1229" y="244"/>
                                  <a:pt x="1233" y="240"/>
                                  <a:pt x="1237" y="237"/>
                                </a:cubicBezTo>
                                <a:cubicBezTo>
                                  <a:pt x="1241" y="234"/>
                                  <a:pt x="1244" y="231"/>
                                  <a:pt x="1247" y="230"/>
                                </a:cubicBezTo>
                                <a:cubicBezTo>
                                  <a:pt x="1250" y="229"/>
                                  <a:pt x="1252" y="228"/>
                                  <a:pt x="1254" y="229"/>
                                </a:cubicBezTo>
                                <a:cubicBezTo>
                                  <a:pt x="1256" y="229"/>
                                  <a:pt x="1258" y="230"/>
                                  <a:pt x="1260" y="232"/>
                                </a:cubicBezTo>
                                <a:lnTo>
                                  <a:pt x="1465" y="437"/>
                                </a:lnTo>
                                <a:close/>
                                <a:moveTo>
                                  <a:pt x="1696" y="204"/>
                                </a:moveTo>
                                <a:cubicBezTo>
                                  <a:pt x="1698" y="206"/>
                                  <a:pt x="1699" y="207"/>
                                  <a:pt x="1700" y="209"/>
                                </a:cubicBezTo>
                                <a:cubicBezTo>
                                  <a:pt x="1700" y="211"/>
                                  <a:pt x="1700" y="213"/>
                                  <a:pt x="1698" y="216"/>
                                </a:cubicBezTo>
                                <a:cubicBezTo>
                                  <a:pt x="1697" y="219"/>
                                  <a:pt x="1695" y="222"/>
                                  <a:pt x="1691" y="227"/>
                                </a:cubicBezTo>
                                <a:cubicBezTo>
                                  <a:pt x="1688" y="231"/>
                                  <a:pt x="1683" y="236"/>
                                  <a:pt x="1677" y="242"/>
                                </a:cubicBezTo>
                                <a:cubicBezTo>
                                  <a:pt x="1671" y="247"/>
                                  <a:pt x="1667" y="252"/>
                                  <a:pt x="1663" y="255"/>
                                </a:cubicBezTo>
                                <a:cubicBezTo>
                                  <a:pt x="1659" y="258"/>
                                  <a:pt x="1655" y="261"/>
                                  <a:pt x="1652" y="262"/>
                                </a:cubicBezTo>
                                <a:cubicBezTo>
                                  <a:pt x="1649" y="264"/>
                                  <a:pt x="1647" y="264"/>
                                  <a:pt x="1645" y="264"/>
                                </a:cubicBezTo>
                                <a:cubicBezTo>
                                  <a:pt x="1643" y="264"/>
                                  <a:pt x="1641" y="263"/>
                                  <a:pt x="1639" y="261"/>
                                </a:cubicBezTo>
                                <a:lnTo>
                                  <a:pt x="1562" y="184"/>
                                </a:lnTo>
                                <a:lnTo>
                                  <a:pt x="1547" y="199"/>
                                </a:lnTo>
                                <a:cubicBezTo>
                                  <a:pt x="1540" y="206"/>
                                  <a:pt x="1535" y="212"/>
                                  <a:pt x="1532" y="218"/>
                                </a:cubicBezTo>
                                <a:cubicBezTo>
                                  <a:pt x="1529" y="223"/>
                                  <a:pt x="1528" y="229"/>
                                  <a:pt x="1528" y="236"/>
                                </a:cubicBezTo>
                                <a:cubicBezTo>
                                  <a:pt x="1527" y="242"/>
                                  <a:pt x="1528" y="249"/>
                                  <a:pt x="1530" y="257"/>
                                </a:cubicBezTo>
                                <a:cubicBezTo>
                                  <a:pt x="1533" y="265"/>
                                  <a:pt x="1536" y="275"/>
                                  <a:pt x="1541" y="286"/>
                                </a:cubicBezTo>
                                <a:lnTo>
                                  <a:pt x="1563" y="334"/>
                                </a:lnTo>
                                <a:cubicBezTo>
                                  <a:pt x="1564" y="337"/>
                                  <a:pt x="1565" y="340"/>
                                  <a:pt x="1565" y="343"/>
                                </a:cubicBezTo>
                                <a:cubicBezTo>
                                  <a:pt x="1565" y="346"/>
                                  <a:pt x="1564" y="349"/>
                                  <a:pt x="1562" y="352"/>
                                </a:cubicBezTo>
                                <a:cubicBezTo>
                                  <a:pt x="1561" y="355"/>
                                  <a:pt x="1558" y="359"/>
                                  <a:pt x="1554" y="363"/>
                                </a:cubicBezTo>
                                <a:cubicBezTo>
                                  <a:pt x="1551" y="368"/>
                                  <a:pt x="1546" y="373"/>
                                  <a:pt x="1540" y="379"/>
                                </a:cubicBezTo>
                                <a:cubicBezTo>
                                  <a:pt x="1534" y="384"/>
                                  <a:pt x="1530" y="389"/>
                                  <a:pt x="1526" y="392"/>
                                </a:cubicBezTo>
                                <a:cubicBezTo>
                                  <a:pt x="1522" y="396"/>
                                  <a:pt x="1519" y="399"/>
                                  <a:pt x="1516" y="400"/>
                                </a:cubicBezTo>
                                <a:cubicBezTo>
                                  <a:pt x="1513" y="402"/>
                                  <a:pt x="1511" y="403"/>
                                  <a:pt x="1509" y="403"/>
                                </a:cubicBezTo>
                                <a:cubicBezTo>
                                  <a:pt x="1507" y="403"/>
                                  <a:pt x="1505" y="403"/>
                                  <a:pt x="1504" y="401"/>
                                </a:cubicBezTo>
                                <a:cubicBezTo>
                                  <a:pt x="1502" y="399"/>
                                  <a:pt x="1500" y="396"/>
                                  <a:pt x="1498" y="392"/>
                                </a:cubicBezTo>
                                <a:cubicBezTo>
                                  <a:pt x="1496" y="388"/>
                                  <a:pt x="1493" y="380"/>
                                  <a:pt x="1489" y="370"/>
                                </a:cubicBezTo>
                                <a:lnTo>
                                  <a:pt x="1471" y="324"/>
                                </a:lnTo>
                                <a:cubicBezTo>
                                  <a:pt x="1466" y="310"/>
                                  <a:pt x="1463" y="297"/>
                                  <a:pt x="1462" y="285"/>
                                </a:cubicBezTo>
                                <a:cubicBezTo>
                                  <a:pt x="1462" y="272"/>
                                  <a:pt x="1464" y="261"/>
                                  <a:pt x="1468" y="250"/>
                                </a:cubicBezTo>
                                <a:cubicBezTo>
                                  <a:pt x="1451" y="261"/>
                                  <a:pt x="1433" y="266"/>
                                  <a:pt x="1416" y="265"/>
                                </a:cubicBezTo>
                                <a:cubicBezTo>
                                  <a:pt x="1398" y="265"/>
                                  <a:pt x="1382" y="257"/>
                                  <a:pt x="1368" y="242"/>
                                </a:cubicBezTo>
                                <a:cubicBezTo>
                                  <a:pt x="1357" y="231"/>
                                  <a:pt x="1349" y="219"/>
                                  <a:pt x="1345" y="206"/>
                                </a:cubicBezTo>
                                <a:cubicBezTo>
                                  <a:pt x="1341" y="193"/>
                                  <a:pt x="1340" y="180"/>
                                  <a:pt x="1342" y="165"/>
                                </a:cubicBezTo>
                                <a:cubicBezTo>
                                  <a:pt x="1345" y="150"/>
                                  <a:pt x="1351" y="135"/>
                                  <a:pt x="1361" y="119"/>
                                </a:cubicBezTo>
                                <a:cubicBezTo>
                                  <a:pt x="1370" y="103"/>
                                  <a:pt x="1384" y="87"/>
                                  <a:pt x="1401" y="70"/>
                                </a:cubicBezTo>
                                <a:cubicBezTo>
                                  <a:pt x="1405" y="65"/>
                                  <a:pt x="1411" y="60"/>
                                  <a:pt x="1417" y="54"/>
                                </a:cubicBezTo>
                                <a:cubicBezTo>
                                  <a:pt x="1423" y="49"/>
                                  <a:pt x="1429" y="43"/>
                                  <a:pt x="1435" y="37"/>
                                </a:cubicBezTo>
                                <a:cubicBezTo>
                                  <a:pt x="1441" y="32"/>
                                  <a:pt x="1447" y="26"/>
                                  <a:pt x="1453" y="21"/>
                                </a:cubicBezTo>
                                <a:cubicBezTo>
                                  <a:pt x="1459" y="16"/>
                                  <a:pt x="1465" y="11"/>
                                  <a:pt x="1470" y="7"/>
                                </a:cubicBezTo>
                                <a:cubicBezTo>
                                  <a:pt x="1475" y="2"/>
                                  <a:pt x="1481" y="0"/>
                                  <a:pt x="1486" y="1"/>
                                </a:cubicBezTo>
                                <a:cubicBezTo>
                                  <a:pt x="1492" y="2"/>
                                  <a:pt x="1497" y="4"/>
                                  <a:pt x="1502" y="10"/>
                                </a:cubicBezTo>
                                <a:lnTo>
                                  <a:pt x="1696" y="204"/>
                                </a:lnTo>
                                <a:close/>
                                <a:moveTo>
                                  <a:pt x="1466" y="87"/>
                                </a:moveTo>
                                <a:cubicBezTo>
                                  <a:pt x="1461" y="91"/>
                                  <a:pt x="1456" y="95"/>
                                  <a:pt x="1451" y="99"/>
                                </a:cubicBezTo>
                                <a:cubicBezTo>
                                  <a:pt x="1446" y="103"/>
                                  <a:pt x="1442" y="108"/>
                                  <a:pt x="1438" y="112"/>
                                </a:cubicBezTo>
                                <a:cubicBezTo>
                                  <a:pt x="1430" y="120"/>
                                  <a:pt x="1424" y="127"/>
                                  <a:pt x="1420" y="134"/>
                                </a:cubicBezTo>
                                <a:cubicBezTo>
                                  <a:pt x="1416" y="141"/>
                                  <a:pt x="1414" y="148"/>
                                  <a:pt x="1413" y="154"/>
                                </a:cubicBezTo>
                                <a:cubicBezTo>
                                  <a:pt x="1412" y="160"/>
                                  <a:pt x="1413" y="166"/>
                                  <a:pt x="1416" y="171"/>
                                </a:cubicBezTo>
                                <a:cubicBezTo>
                                  <a:pt x="1418" y="176"/>
                                  <a:pt x="1421" y="181"/>
                                  <a:pt x="1426" y="185"/>
                                </a:cubicBezTo>
                                <a:cubicBezTo>
                                  <a:pt x="1430" y="190"/>
                                  <a:pt x="1436" y="194"/>
                                  <a:pt x="1441" y="196"/>
                                </a:cubicBezTo>
                                <a:cubicBezTo>
                                  <a:pt x="1446" y="198"/>
                                  <a:pt x="1452" y="198"/>
                                  <a:pt x="1458" y="198"/>
                                </a:cubicBezTo>
                                <a:cubicBezTo>
                                  <a:pt x="1464" y="197"/>
                                  <a:pt x="1470" y="194"/>
                                  <a:pt x="1477" y="190"/>
                                </a:cubicBezTo>
                                <a:cubicBezTo>
                                  <a:pt x="1483" y="186"/>
                                  <a:pt x="1491" y="180"/>
                                  <a:pt x="1500" y="171"/>
                                </a:cubicBezTo>
                                <a:lnTo>
                                  <a:pt x="1525" y="146"/>
                                </a:lnTo>
                                <a:lnTo>
                                  <a:pt x="1466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96"/>
                        <wps:cNvSpPr>
                          <a:spLocks noEditPoints="1"/>
                        </wps:cNvSpPr>
                        <wps:spPr bwMode="auto">
                          <a:xfrm>
                            <a:off x="2158365" y="1772920"/>
                            <a:ext cx="130810" cy="122555"/>
                          </a:xfrm>
                          <a:custGeom>
                            <a:avLst/>
                            <a:gdLst>
                              <a:gd name="T0" fmla="*/ 511 w 1608"/>
                              <a:gd name="T1" fmla="*/ 1285 h 1506"/>
                              <a:gd name="T2" fmla="*/ 475 w 1608"/>
                              <a:gd name="T3" fmla="*/ 1325 h 1506"/>
                              <a:gd name="T4" fmla="*/ 450 w 1608"/>
                              <a:gd name="T5" fmla="*/ 1332 h 1506"/>
                              <a:gd name="T6" fmla="*/ 340 w 1608"/>
                              <a:gd name="T7" fmla="*/ 1443 h 1506"/>
                              <a:gd name="T8" fmla="*/ 333 w 1608"/>
                              <a:gd name="T9" fmla="*/ 1467 h 1506"/>
                              <a:gd name="T10" fmla="*/ 293 w 1608"/>
                              <a:gd name="T11" fmla="*/ 1504 h 1506"/>
                              <a:gd name="T12" fmla="*/ 10 w 1608"/>
                              <a:gd name="T13" fmla="*/ 1233 h 1506"/>
                              <a:gd name="T14" fmla="*/ 204 w 1608"/>
                              <a:gd name="T15" fmla="*/ 1001 h 1506"/>
                              <a:gd name="T16" fmla="*/ 511 w 1608"/>
                              <a:gd name="T17" fmla="*/ 1272 h 1506"/>
                              <a:gd name="T18" fmla="*/ 730 w 1608"/>
                              <a:gd name="T19" fmla="*/ 1014 h 1506"/>
                              <a:gd name="T20" fmla="*/ 623 w 1608"/>
                              <a:gd name="T21" fmla="*/ 1171 h 1506"/>
                              <a:gd name="T22" fmla="*/ 458 w 1608"/>
                              <a:gd name="T23" fmla="*/ 1125 h 1506"/>
                              <a:gd name="T24" fmla="*/ 412 w 1608"/>
                              <a:gd name="T25" fmla="*/ 953 h 1506"/>
                              <a:gd name="T26" fmla="*/ 563 w 1608"/>
                              <a:gd name="T27" fmla="*/ 843 h 1506"/>
                              <a:gd name="T28" fmla="*/ 616 w 1608"/>
                              <a:gd name="T29" fmla="*/ 963 h 1506"/>
                              <a:gd name="T30" fmla="*/ 525 w 1608"/>
                              <a:gd name="T31" fmla="*/ 924 h 1506"/>
                              <a:gd name="T32" fmla="*/ 476 w 1608"/>
                              <a:gd name="T33" fmla="*/ 1000 h 1506"/>
                              <a:gd name="T34" fmla="*/ 545 w 1608"/>
                              <a:gd name="T35" fmla="*/ 1088 h 1506"/>
                              <a:gd name="T36" fmla="*/ 634 w 1608"/>
                              <a:gd name="T37" fmla="*/ 1083 h 1506"/>
                              <a:gd name="T38" fmla="*/ 642 w 1608"/>
                              <a:gd name="T39" fmla="*/ 995 h 1506"/>
                              <a:gd name="T40" fmla="*/ 1017 w 1608"/>
                              <a:gd name="T41" fmla="*/ 774 h 1506"/>
                              <a:gd name="T42" fmla="*/ 995 w 1608"/>
                              <a:gd name="T43" fmla="*/ 807 h 1506"/>
                              <a:gd name="T44" fmla="*/ 962 w 1608"/>
                              <a:gd name="T45" fmla="*/ 829 h 1506"/>
                              <a:gd name="T46" fmla="*/ 750 w 1608"/>
                              <a:gd name="T47" fmla="*/ 702 h 1506"/>
                              <a:gd name="T48" fmla="*/ 855 w 1608"/>
                              <a:gd name="T49" fmla="*/ 882 h 1506"/>
                              <a:gd name="T50" fmla="*/ 823 w 1608"/>
                              <a:gd name="T51" fmla="*/ 983 h 1506"/>
                              <a:gd name="T52" fmla="*/ 801 w 1608"/>
                              <a:gd name="T53" fmla="*/ 981 h 1506"/>
                              <a:gd name="T54" fmla="*/ 767 w 1608"/>
                              <a:gd name="T55" fmla="*/ 945 h 1506"/>
                              <a:gd name="T56" fmla="*/ 778 w 1608"/>
                              <a:gd name="T57" fmla="*/ 919 h 1506"/>
                              <a:gd name="T58" fmla="*/ 752 w 1608"/>
                              <a:gd name="T59" fmla="*/ 834 h 1506"/>
                              <a:gd name="T60" fmla="*/ 661 w 1608"/>
                              <a:gd name="T61" fmla="*/ 707 h 1506"/>
                              <a:gd name="T62" fmla="*/ 803 w 1608"/>
                              <a:gd name="T63" fmla="*/ 565 h 1506"/>
                              <a:gd name="T64" fmla="*/ 1363 w 1608"/>
                              <a:gd name="T65" fmla="*/ 398 h 1506"/>
                              <a:gd name="T66" fmla="*/ 1098 w 1608"/>
                              <a:gd name="T67" fmla="*/ 701 h 1506"/>
                              <a:gd name="T68" fmla="*/ 869 w 1608"/>
                              <a:gd name="T69" fmla="*/ 504 h 1506"/>
                              <a:gd name="T70" fmla="*/ 876 w 1608"/>
                              <a:gd name="T71" fmla="*/ 481 h 1506"/>
                              <a:gd name="T72" fmla="*/ 914 w 1608"/>
                              <a:gd name="T73" fmla="*/ 446 h 1506"/>
                              <a:gd name="T74" fmla="*/ 1091 w 1608"/>
                              <a:gd name="T75" fmla="*/ 611 h 1506"/>
                              <a:gd name="T76" fmla="*/ 989 w 1608"/>
                              <a:gd name="T77" fmla="*/ 377 h 1506"/>
                              <a:gd name="T78" fmla="*/ 1009 w 1608"/>
                              <a:gd name="T79" fmla="*/ 346 h 1506"/>
                              <a:gd name="T80" fmla="*/ 1042 w 1608"/>
                              <a:gd name="T81" fmla="*/ 324 h 1506"/>
                              <a:gd name="T82" fmla="*/ 1276 w 1608"/>
                              <a:gd name="T83" fmla="*/ 426 h 1506"/>
                              <a:gd name="T84" fmla="*/ 1111 w 1608"/>
                              <a:gd name="T85" fmla="*/ 249 h 1506"/>
                              <a:gd name="T86" fmla="*/ 1145 w 1608"/>
                              <a:gd name="T87" fmla="*/ 211 h 1506"/>
                              <a:gd name="T88" fmla="*/ 1169 w 1608"/>
                              <a:gd name="T89" fmla="*/ 205 h 1506"/>
                              <a:gd name="T90" fmla="*/ 1608 w 1608"/>
                              <a:gd name="T91" fmla="*/ 186 h 1506"/>
                              <a:gd name="T92" fmla="*/ 1574 w 1608"/>
                              <a:gd name="T93" fmla="*/ 226 h 1506"/>
                              <a:gd name="T94" fmla="*/ 1541 w 1608"/>
                              <a:gd name="T95" fmla="*/ 210 h 1506"/>
                              <a:gd name="T96" fmla="*/ 1471 w 1608"/>
                              <a:gd name="T97" fmla="*/ 329 h 1506"/>
                              <a:gd name="T98" fmla="*/ 1364 w 1608"/>
                              <a:gd name="T99" fmla="*/ 312 h 1506"/>
                              <a:gd name="T100" fmla="*/ 1361 w 1608"/>
                              <a:gd name="T101" fmla="*/ 184 h 1506"/>
                              <a:gd name="T102" fmla="*/ 1412 w 1608"/>
                              <a:gd name="T103" fmla="*/ 99 h 1506"/>
                              <a:gd name="T104" fmla="*/ 1356 w 1608"/>
                              <a:gd name="T105" fmla="*/ 84 h 1506"/>
                              <a:gd name="T106" fmla="*/ 1300 w 1608"/>
                              <a:gd name="T107" fmla="*/ 156 h 1506"/>
                              <a:gd name="T108" fmla="*/ 1280 w 1608"/>
                              <a:gd name="T109" fmla="*/ 193 h 1506"/>
                              <a:gd name="T110" fmla="*/ 1253 w 1608"/>
                              <a:gd name="T111" fmla="*/ 178 h 1506"/>
                              <a:gd name="T112" fmla="*/ 1243 w 1608"/>
                              <a:gd name="T113" fmla="*/ 135 h 1506"/>
                              <a:gd name="T114" fmla="*/ 1297 w 1608"/>
                              <a:gd name="T115" fmla="*/ 51 h 1506"/>
                              <a:gd name="T116" fmla="*/ 1426 w 1608"/>
                              <a:gd name="T117" fmla="*/ 10 h 1506"/>
                              <a:gd name="T118" fmla="*/ 1461 w 1608"/>
                              <a:gd name="T119" fmla="*/ 148 h 1506"/>
                              <a:gd name="T120" fmla="*/ 1407 w 1608"/>
                              <a:gd name="T121" fmla="*/ 218 h 1506"/>
                              <a:gd name="T122" fmla="*/ 1447 w 1608"/>
                              <a:gd name="T123" fmla="*/ 266 h 1506"/>
                              <a:gd name="T124" fmla="*/ 1496 w 1608"/>
                              <a:gd name="T125" fmla="*/ 183 h 1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08" h="1506">
                                <a:moveTo>
                                  <a:pt x="511" y="1272"/>
                                </a:moveTo>
                                <a:cubicBezTo>
                                  <a:pt x="512" y="1274"/>
                                  <a:pt x="513" y="1275"/>
                                  <a:pt x="513" y="1277"/>
                                </a:cubicBezTo>
                                <a:cubicBezTo>
                                  <a:pt x="514" y="1279"/>
                                  <a:pt x="513" y="1282"/>
                                  <a:pt x="511" y="1285"/>
                                </a:cubicBezTo>
                                <a:cubicBezTo>
                                  <a:pt x="510" y="1288"/>
                                  <a:pt x="507" y="1292"/>
                                  <a:pt x="504" y="1296"/>
                                </a:cubicBezTo>
                                <a:cubicBezTo>
                                  <a:pt x="500" y="1300"/>
                                  <a:pt x="496" y="1305"/>
                                  <a:pt x="490" y="1311"/>
                                </a:cubicBezTo>
                                <a:cubicBezTo>
                                  <a:pt x="484" y="1317"/>
                                  <a:pt x="479" y="1322"/>
                                  <a:pt x="475" y="1325"/>
                                </a:cubicBezTo>
                                <a:cubicBezTo>
                                  <a:pt x="470" y="1329"/>
                                  <a:pt x="467" y="1331"/>
                                  <a:pt x="464" y="1333"/>
                                </a:cubicBezTo>
                                <a:cubicBezTo>
                                  <a:pt x="461" y="1334"/>
                                  <a:pt x="458" y="1335"/>
                                  <a:pt x="456" y="1335"/>
                                </a:cubicBezTo>
                                <a:cubicBezTo>
                                  <a:pt x="454" y="1335"/>
                                  <a:pt x="452" y="1334"/>
                                  <a:pt x="450" y="1332"/>
                                </a:cubicBezTo>
                                <a:lnTo>
                                  <a:pt x="212" y="1094"/>
                                </a:lnTo>
                                <a:lnTo>
                                  <a:pt x="101" y="1204"/>
                                </a:lnTo>
                                <a:lnTo>
                                  <a:pt x="340" y="1443"/>
                                </a:lnTo>
                                <a:cubicBezTo>
                                  <a:pt x="341" y="1444"/>
                                  <a:pt x="342" y="1446"/>
                                  <a:pt x="342" y="1448"/>
                                </a:cubicBezTo>
                                <a:cubicBezTo>
                                  <a:pt x="343" y="1450"/>
                                  <a:pt x="342" y="1453"/>
                                  <a:pt x="340" y="1456"/>
                                </a:cubicBezTo>
                                <a:cubicBezTo>
                                  <a:pt x="339" y="1459"/>
                                  <a:pt x="336" y="1463"/>
                                  <a:pt x="333" y="1467"/>
                                </a:cubicBezTo>
                                <a:cubicBezTo>
                                  <a:pt x="329" y="1471"/>
                                  <a:pt x="325" y="1476"/>
                                  <a:pt x="319" y="1482"/>
                                </a:cubicBezTo>
                                <a:cubicBezTo>
                                  <a:pt x="313" y="1488"/>
                                  <a:pt x="308" y="1493"/>
                                  <a:pt x="304" y="1496"/>
                                </a:cubicBezTo>
                                <a:cubicBezTo>
                                  <a:pt x="299" y="1500"/>
                                  <a:pt x="296" y="1502"/>
                                  <a:pt x="293" y="1504"/>
                                </a:cubicBezTo>
                                <a:cubicBezTo>
                                  <a:pt x="290" y="1505"/>
                                  <a:pt x="287" y="1506"/>
                                  <a:pt x="285" y="1506"/>
                                </a:cubicBezTo>
                                <a:cubicBezTo>
                                  <a:pt x="283" y="1506"/>
                                  <a:pt x="281" y="1505"/>
                                  <a:pt x="280" y="1503"/>
                                </a:cubicBezTo>
                                <a:lnTo>
                                  <a:pt x="10" y="1233"/>
                                </a:lnTo>
                                <a:cubicBezTo>
                                  <a:pt x="3" y="1227"/>
                                  <a:pt x="0" y="1220"/>
                                  <a:pt x="0" y="1214"/>
                                </a:cubicBezTo>
                                <a:cubicBezTo>
                                  <a:pt x="0" y="1208"/>
                                  <a:pt x="3" y="1202"/>
                                  <a:pt x="8" y="1197"/>
                                </a:cubicBezTo>
                                <a:lnTo>
                                  <a:pt x="204" y="1001"/>
                                </a:lnTo>
                                <a:cubicBezTo>
                                  <a:pt x="210" y="995"/>
                                  <a:pt x="216" y="992"/>
                                  <a:pt x="222" y="992"/>
                                </a:cubicBezTo>
                                <a:cubicBezTo>
                                  <a:pt x="228" y="992"/>
                                  <a:pt x="234" y="996"/>
                                  <a:pt x="241" y="1002"/>
                                </a:cubicBezTo>
                                <a:lnTo>
                                  <a:pt x="511" y="1272"/>
                                </a:lnTo>
                                <a:close/>
                                <a:moveTo>
                                  <a:pt x="673" y="901"/>
                                </a:moveTo>
                                <a:cubicBezTo>
                                  <a:pt x="690" y="919"/>
                                  <a:pt x="704" y="937"/>
                                  <a:pt x="714" y="956"/>
                                </a:cubicBezTo>
                                <a:cubicBezTo>
                                  <a:pt x="723" y="975"/>
                                  <a:pt x="729" y="994"/>
                                  <a:pt x="730" y="1014"/>
                                </a:cubicBezTo>
                                <a:cubicBezTo>
                                  <a:pt x="731" y="1034"/>
                                  <a:pt x="727" y="1053"/>
                                  <a:pt x="719" y="1073"/>
                                </a:cubicBezTo>
                                <a:cubicBezTo>
                                  <a:pt x="711" y="1093"/>
                                  <a:pt x="697" y="1112"/>
                                  <a:pt x="678" y="1131"/>
                                </a:cubicBezTo>
                                <a:cubicBezTo>
                                  <a:pt x="660" y="1149"/>
                                  <a:pt x="642" y="1162"/>
                                  <a:pt x="623" y="1171"/>
                                </a:cubicBezTo>
                                <a:cubicBezTo>
                                  <a:pt x="605" y="1179"/>
                                  <a:pt x="586" y="1183"/>
                                  <a:pt x="568" y="1182"/>
                                </a:cubicBezTo>
                                <a:cubicBezTo>
                                  <a:pt x="549" y="1181"/>
                                  <a:pt x="531" y="1176"/>
                                  <a:pt x="512" y="1166"/>
                                </a:cubicBezTo>
                                <a:cubicBezTo>
                                  <a:pt x="494" y="1157"/>
                                  <a:pt x="476" y="1143"/>
                                  <a:pt x="458" y="1125"/>
                                </a:cubicBezTo>
                                <a:cubicBezTo>
                                  <a:pt x="440" y="1107"/>
                                  <a:pt x="427" y="1089"/>
                                  <a:pt x="417" y="1070"/>
                                </a:cubicBezTo>
                                <a:cubicBezTo>
                                  <a:pt x="407" y="1051"/>
                                  <a:pt x="402" y="1031"/>
                                  <a:pt x="401" y="1012"/>
                                </a:cubicBezTo>
                                <a:cubicBezTo>
                                  <a:pt x="400" y="992"/>
                                  <a:pt x="403" y="972"/>
                                  <a:pt x="412" y="953"/>
                                </a:cubicBezTo>
                                <a:cubicBezTo>
                                  <a:pt x="420" y="933"/>
                                  <a:pt x="434" y="914"/>
                                  <a:pt x="453" y="895"/>
                                </a:cubicBezTo>
                                <a:cubicBezTo>
                                  <a:pt x="471" y="877"/>
                                  <a:pt x="489" y="863"/>
                                  <a:pt x="508" y="855"/>
                                </a:cubicBezTo>
                                <a:cubicBezTo>
                                  <a:pt x="526" y="846"/>
                                  <a:pt x="544" y="843"/>
                                  <a:pt x="563" y="843"/>
                                </a:cubicBezTo>
                                <a:cubicBezTo>
                                  <a:pt x="581" y="844"/>
                                  <a:pt x="600" y="850"/>
                                  <a:pt x="618" y="859"/>
                                </a:cubicBezTo>
                                <a:cubicBezTo>
                                  <a:pt x="636" y="869"/>
                                  <a:pt x="655" y="883"/>
                                  <a:pt x="673" y="901"/>
                                </a:cubicBezTo>
                                <a:close/>
                                <a:moveTo>
                                  <a:pt x="616" y="963"/>
                                </a:moveTo>
                                <a:cubicBezTo>
                                  <a:pt x="606" y="953"/>
                                  <a:pt x="596" y="944"/>
                                  <a:pt x="585" y="937"/>
                                </a:cubicBezTo>
                                <a:cubicBezTo>
                                  <a:pt x="575" y="931"/>
                                  <a:pt x="565" y="926"/>
                                  <a:pt x="555" y="924"/>
                                </a:cubicBezTo>
                                <a:cubicBezTo>
                                  <a:pt x="545" y="921"/>
                                  <a:pt x="535" y="921"/>
                                  <a:pt x="525" y="924"/>
                                </a:cubicBezTo>
                                <a:cubicBezTo>
                                  <a:pt x="515" y="927"/>
                                  <a:pt x="506" y="933"/>
                                  <a:pt x="496" y="943"/>
                                </a:cubicBezTo>
                                <a:cubicBezTo>
                                  <a:pt x="488" y="951"/>
                                  <a:pt x="482" y="960"/>
                                  <a:pt x="478" y="970"/>
                                </a:cubicBezTo>
                                <a:cubicBezTo>
                                  <a:pt x="475" y="979"/>
                                  <a:pt x="474" y="989"/>
                                  <a:pt x="476" y="1000"/>
                                </a:cubicBezTo>
                                <a:cubicBezTo>
                                  <a:pt x="478" y="1010"/>
                                  <a:pt x="482" y="1020"/>
                                  <a:pt x="489" y="1031"/>
                                </a:cubicBezTo>
                                <a:cubicBezTo>
                                  <a:pt x="495" y="1041"/>
                                  <a:pt x="504" y="1052"/>
                                  <a:pt x="515" y="1063"/>
                                </a:cubicBezTo>
                                <a:cubicBezTo>
                                  <a:pt x="525" y="1073"/>
                                  <a:pt x="535" y="1081"/>
                                  <a:pt x="545" y="1088"/>
                                </a:cubicBezTo>
                                <a:cubicBezTo>
                                  <a:pt x="555" y="1095"/>
                                  <a:pt x="565" y="1099"/>
                                  <a:pt x="575" y="1102"/>
                                </a:cubicBezTo>
                                <a:cubicBezTo>
                                  <a:pt x="585" y="1105"/>
                                  <a:pt x="595" y="1104"/>
                                  <a:pt x="605" y="1101"/>
                                </a:cubicBezTo>
                                <a:cubicBezTo>
                                  <a:pt x="615" y="1098"/>
                                  <a:pt x="625" y="1092"/>
                                  <a:pt x="634" y="1083"/>
                                </a:cubicBezTo>
                                <a:cubicBezTo>
                                  <a:pt x="643" y="1074"/>
                                  <a:pt x="649" y="1065"/>
                                  <a:pt x="652" y="1055"/>
                                </a:cubicBezTo>
                                <a:cubicBezTo>
                                  <a:pt x="655" y="1046"/>
                                  <a:pt x="656" y="1036"/>
                                  <a:pt x="654" y="1026"/>
                                </a:cubicBezTo>
                                <a:cubicBezTo>
                                  <a:pt x="652" y="1016"/>
                                  <a:pt x="648" y="1005"/>
                                  <a:pt x="642" y="995"/>
                                </a:cubicBezTo>
                                <a:cubicBezTo>
                                  <a:pt x="635" y="984"/>
                                  <a:pt x="627" y="974"/>
                                  <a:pt x="616" y="963"/>
                                </a:cubicBezTo>
                                <a:close/>
                                <a:moveTo>
                                  <a:pt x="1014" y="769"/>
                                </a:moveTo>
                                <a:cubicBezTo>
                                  <a:pt x="1016" y="770"/>
                                  <a:pt x="1016" y="772"/>
                                  <a:pt x="1017" y="774"/>
                                </a:cubicBezTo>
                                <a:cubicBezTo>
                                  <a:pt x="1017" y="776"/>
                                  <a:pt x="1016" y="779"/>
                                  <a:pt x="1015" y="782"/>
                                </a:cubicBezTo>
                                <a:cubicBezTo>
                                  <a:pt x="1014" y="784"/>
                                  <a:pt x="1011" y="788"/>
                                  <a:pt x="1008" y="792"/>
                                </a:cubicBezTo>
                                <a:cubicBezTo>
                                  <a:pt x="1004" y="796"/>
                                  <a:pt x="1000" y="801"/>
                                  <a:pt x="995" y="807"/>
                                </a:cubicBezTo>
                                <a:cubicBezTo>
                                  <a:pt x="989" y="812"/>
                                  <a:pt x="984" y="817"/>
                                  <a:pt x="980" y="820"/>
                                </a:cubicBezTo>
                                <a:cubicBezTo>
                                  <a:pt x="976" y="823"/>
                                  <a:pt x="972" y="826"/>
                                  <a:pt x="969" y="827"/>
                                </a:cubicBezTo>
                                <a:cubicBezTo>
                                  <a:pt x="966" y="829"/>
                                  <a:pt x="964" y="829"/>
                                  <a:pt x="962" y="829"/>
                                </a:cubicBezTo>
                                <a:cubicBezTo>
                                  <a:pt x="960" y="829"/>
                                  <a:pt x="958" y="828"/>
                                  <a:pt x="957" y="826"/>
                                </a:cubicBezTo>
                                <a:lnTo>
                                  <a:pt x="791" y="661"/>
                                </a:lnTo>
                                <a:lnTo>
                                  <a:pt x="750" y="702"/>
                                </a:lnTo>
                                <a:cubicBezTo>
                                  <a:pt x="771" y="729"/>
                                  <a:pt x="789" y="753"/>
                                  <a:pt x="804" y="775"/>
                                </a:cubicBezTo>
                                <a:cubicBezTo>
                                  <a:pt x="818" y="796"/>
                                  <a:pt x="830" y="816"/>
                                  <a:pt x="838" y="834"/>
                                </a:cubicBezTo>
                                <a:cubicBezTo>
                                  <a:pt x="847" y="852"/>
                                  <a:pt x="852" y="868"/>
                                  <a:pt x="855" y="882"/>
                                </a:cubicBezTo>
                                <a:cubicBezTo>
                                  <a:pt x="858" y="897"/>
                                  <a:pt x="859" y="910"/>
                                  <a:pt x="857" y="922"/>
                                </a:cubicBezTo>
                                <a:cubicBezTo>
                                  <a:pt x="855" y="934"/>
                                  <a:pt x="851" y="945"/>
                                  <a:pt x="845" y="955"/>
                                </a:cubicBezTo>
                                <a:cubicBezTo>
                                  <a:pt x="839" y="965"/>
                                  <a:pt x="832" y="975"/>
                                  <a:pt x="823" y="983"/>
                                </a:cubicBezTo>
                                <a:cubicBezTo>
                                  <a:pt x="821" y="986"/>
                                  <a:pt x="819" y="987"/>
                                  <a:pt x="817" y="988"/>
                                </a:cubicBezTo>
                                <a:cubicBezTo>
                                  <a:pt x="815" y="989"/>
                                  <a:pt x="813" y="988"/>
                                  <a:pt x="810" y="988"/>
                                </a:cubicBezTo>
                                <a:cubicBezTo>
                                  <a:pt x="808" y="987"/>
                                  <a:pt x="805" y="984"/>
                                  <a:pt x="801" y="981"/>
                                </a:cubicBezTo>
                                <a:cubicBezTo>
                                  <a:pt x="797" y="978"/>
                                  <a:pt x="793" y="974"/>
                                  <a:pt x="787" y="969"/>
                                </a:cubicBezTo>
                                <a:cubicBezTo>
                                  <a:pt x="781" y="963"/>
                                  <a:pt x="777" y="958"/>
                                  <a:pt x="774" y="954"/>
                                </a:cubicBezTo>
                                <a:cubicBezTo>
                                  <a:pt x="770" y="951"/>
                                  <a:pt x="768" y="948"/>
                                  <a:pt x="767" y="945"/>
                                </a:cubicBezTo>
                                <a:cubicBezTo>
                                  <a:pt x="765" y="943"/>
                                  <a:pt x="765" y="940"/>
                                  <a:pt x="766" y="939"/>
                                </a:cubicBezTo>
                                <a:cubicBezTo>
                                  <a:pt x="766" y="937"/>
                                  <a:pt x="767" y="936"/>
                                  <a:pt x="769" y="934"/>
                                </a:cubicBezTo>
                                <a:cubicBezTo>
                                  <a:pt x="773" y="930"/>
                                  <a:pt x="776" y="925"/>
                                  <a:pt x="778" y="919"/>
                                </a:cubicBezTo>
                                <a:cubicBezTo>
                                  <a:pt x="780" y="913"/>
                                  <a:pt x="781" y="907"/>
                                  <a:pt x="780" y="899"/>
                                </a:cubicBezTo>
                                <a:cubicBezTo>
                                  <a:pt x="779" y="891"/>
                                  <a:pt x="776" y="882"/>
                                  <a:pt x="772" y="871"/>
                                </a:cubicBezTo>
                                <a:cubicBezTo>
                                  <a:pt x="767" y="861"/>
                                  <a:pt x="761" y="848"/>
                                  <a:pt x="752" y="834"/>
                                </a:cubicBezTo>
                                <a:cubicBezTo>
                                  <a:pt x="743" y="821"/>
                                  <a:pt x="732" y="805"/>
                                  <a:pt x="719" y="787"/>
                                </a:cubicBezTo>
                                <a:cubicBezTo>
                                  <a:pt x="706" y="769"/>
                                  <a:pt x="689" y="748"/>
                                  <a:pt x="671" y="725"/>
                                </a:cubicBezTo>
                                <a:cubicBezTo>
                                  <a:pt x="665" y="719"/>
                                  <a:pt x="662" y="713"/>
                                  <a:pt x="661" y="707"/>
                                </a:cubicBezTo>
                                <a:cubicBezTo>
                                  <a:pt x="660" y="702"/>
                                  <a:pt x="663" y="697"/>
                                  <a:pt x="668" y="691"/>
                                </a:cubicBezTo>
                                <a:lnTo>
                                  <a:pt x="786" y="573"/>
                                </a:lnTo>
                                <a:cubicBezTo>
                                  <a:pt x="792" y="567"/>
                                  <a:pt x="797" y="565"/>
                                  <a:pt x="803" y="565"/>
                                </a:cubicBezTo>
                                <a:cubicBezTo>
                                  <a:pt x="809" y="566"/>
                                  <a:pt x="815" y="569"/>
                                  <a:pt x="821" y="575"/>
                                </a:cubicBezTo>
                                <a:lnTo>
                                  <a:pt x="1014" y="769"/>
                                </a:lnTo>
                                <a:close/>
                                <a:moveTo>
                                  <a:pt x="1363" y="398"/>
                                </a:moveTo>
                                <a:cubicBezTo>
                                  <a:pt x="1369" y="404"/>
                                  <a:pt x="1372" y="410"/>
                                  <a:pt x="1373" y="416"/>
                                </a:cubicBezTo>
                                <a:cubicBezTo>
                                  <a:pt x="1373" y="422"/>
                                  <a:pt x="1371" y="427"/>
                                  <a:pt x="1365" y="433"/>
                                </a:cubicBezTo>
                                <a:lnTo>
                                  <a:pt x="1098" y="701"/>
                                </a:lnTo>
                                <a:cubicBezTo>
                                  <a:pt x="1092" y="706"/>
                                  <a:pt x="1087" y="709"/>
                                  <a:pt x="1081" y="708"/>
                                </a:cubicBezTo>
                                <a:cubicBezTo>
                                  <a:pt x="1075" y="708"/>
                                  <a:pt x="1069" y="704"/>
                                  <a:pt x="1063" y="698"/>
                                </a:cubicBezTo>
                                <a:lnTo>
                                  <a:pt x="869" y="504"/>
                                </a:lnTo>
                                <a:cubicBezTo>
                                  <a:pt x="868" y="503"/>
                                  <a:pt x="867" y="501"/>
                                  <a:pt x="867" y="499"/>
                                </a:cubicBezTo>
                                <a:cubicBezTo>
                                  <a:pt x="866" y="497"/>
                                  <a:pt x="867" y="494"/>
                                  <a:pt x="869" y="491"/>
                                </a:cubicBezTo>
                                <a:cubicBezTo>
                                  <a:pt x="870" y="488"/>
                                  <a:pt x="873" y="485"/>
                                  <a:pt x="876" y="481"/>
                                </a:cubicBezTo>
                                <a:cubicBezTo>
                                  <a:pt x="879" y="476"/>
                                  <a:pt x="884" y="472"/>
                                  <a:pt x="889" y="466"/>
                                </a:cubicBezTo>
                                <a:cubicBezTo>
                                  <a:pt x="895" y="460"/>
                                  <a:pt x="900" y="456"/>
                                  <a:pt x="904" y="453"/>
                                </a:cubicBezTo>
                                <a:cubicBezTo>
                                  <a:pt x="908" y="449"/>
                                  <a:pt x="911" y="447"/>
                                  <a:pt x="914" y="446"/>
                                </a:cubicBezTo>
                                <a:cubicBezTo>
                                  <a:pt x="917" y="445"/>
                                  <a:pt x="919" y="444"/>
                                  <a:pt x="921" y="444"/>
                                </a:cubicBezTo>
                                <a:cubicBezTo>
                                  <a:pt x="923" y="445"/>
                                  <a:pt x="925" y="446"/>
                                  <a:pt x="927" y="447"/>
                                </a:cubicBezTo>
                                <a:lnTo>
                                  <a:pt x="1091" y="611"/>
                                </a:lnTo>
                                <a:lnTo>
                                  <a:pt x="1156" y="546"/>
                                </a:lnTo>
                                <a:lnTo>
                                  <a:pt x="992" y="382"/>
                                </a:lnTo>
                                <a:cubicBezTo>
                                  <a:pt x="990" y="381"/>
                                  <a:pt x="989" y="379"/>
                                  <a:pt x="989" y="377"/>
                                </a:cubicBezTo>
                                <a:cubicBezTo>
                                  <a:pt x="988" y="375"/>
                                  <a:pt x="989" y="373"/>
                                  <a:pt x="990" y="370"/>
                                </a:cubicBezTo>
                                <a:cubicBezTo>
                                  <a:pt x="991" y="368"/>
                                  <a:pt x="993" y="364"/>
                                  <a:pt x="996" y="360"/>
                                </a:cubicBezTo>
                                <a:cubicBezTo>
                                  <a:pt x="1000" y="356"/>
                                  <a:pt x="1004" y="352"/>
                                  <a:pt x="1009" y="346"/>
                                </a:cubicBezTo>
                                <a:cubicBezTo>
                                  <a:pt x="1015" y="340"/>
                                  <a:pt x="1020" y="336"/>
                                  <a:pt x="1024" y="333"/>
                                </a:cubicBezTo>
                                <a:cubicBezTo>
                                  <a:pt x="1028" y="329"/>
                                  <a:pt x="1031" y="327"/>
                                  <a:pt x="1034" y="326"/>
                                </a:cubicBezTo>
                                <a:cubicBezTo>
                                  <a:pt x="1037" y="324"/>
                                  <a:pt x="1040" y="324"/>
                                  <a:pt x="1042" y="324"/>
                                </a:cubicBezTo>
                                <a:cubicBezTo>
                                  <a:pt x="1044" y="324"/>
                                  <a:pt x="1045" y="325"/>
                                  <a:pt x="1047" y="327"/>
                                </a:cubicBezTo>
                                <a:lnTo>
                                  <a:pt x="1211" y="491"/>
                                </a:lnTo>
                                <a:lnTo>
                                  <a:pt x="1276" y="426"/>
                                </a:lnTo>
                                <a:lnTo>
                                  <a:pt x="1112" y="262"/>
                                </a:lnTo>
                                <a:cubicBezTo>
                                  <a:pt x="1110" y="260"/>
                                  <a:pt x="1109" y="259"/>
                                  <a:pt x="1109" y="257"/>
                                </a:cubicBezTo>
                                <a:cubicBezTo>
                                  <a:pt x="1109" y="255"/>
                                  <a:pt x="1109" y="252"/>
                                  <a:pt x="1111" y="249"/>
                                </a:cubicBezTo>
                                <a:cubicBezTo>
                                  <a:pt x="1112" y="246"/>
                                  <a:pt x="1114" y="243"/>
                                  <a:pt x="1118" y="239"/>
                                </a:cubicBezTo>
                                <a:cubicBezTo>
                                  <a:pt x="1121" y="235"/>
                                  <a:pt x="1125" y="230"/>
                                  <a:pt x="1131" y="225"/>
                                </a:cubicBezTo>
                                <a:cubicBezTo>
                                  <a:pt x="1136" y="219"/>
                                  <a:pt x="1141" y="215"/>
                                  <a:pt x="1145" y="211"/>
                                </a:cubicBezTo>
                                <a:cubicBezTo>
                                  <a:pt x="1149" y="208"/>
                                  <a:pt x="1153" y="205"/>
                                  <a:pt x="1156" y="204"/>
                                </a:cubicBezTo>
                                <a:cubicBezTo>
                                  <a:pt x="1159" y="203"/>
                                  <a:pt x="1162" y="202"/>
                                  <a:pt x="1164" y="202"/>
                                </a:cubicBezTo>
                                <a:cubicBezTo>
                                  <a:pt x="1166" y="202"/>
                                  <a:pt x="1168" y="203"/>
                                  <a:pt x="1169" y="205"/>
                                </a:cubicBezTo>
                                <a:lnTo>
                                  <a:pt x="1363" y="398"/>
                                </a:lnTo>
                                <a:close/>
                                <a:moveTo>
                                  <a:pt x="1605" y="179"/>
                                </a:moveTo>
                                <a:cubicBezTo>
                                  <a:pt x="1607" y="181"/>
                                  <a:pt x="1608" y="184"/>
                                  <a:pt x="1608" y="186"/>
                                </a:cubicBezTo>
                                <a:cubicBezTo>
                                  <a:pt x="1608" y="189"/>
                                  <a:pt x="1606" y="192"/>
                                  <a:pt x="1603" y="196"/>
                                </a:cubicBezTo>
                                <a:cubicBezTo>
                                  <a:pt x="1601" y="200"/>
                                  <a:pt x="1596" y="205"/>
                                  <a:pt x="1590" y="212"/>
                                </a:cubicBezTo>
                                <a:cubicBezTo>
                                  <a:pt x="1583" y="218"/>
                                  <a:pt x="1577" y="223"/>
                                  <a:pt x="1574" y="226"/>
                                </a:cubicBezTo>
                                <a:cubicBezTo>
                                  <a:pt x="1570" y="228"/>
                                  <a:pt x="1567" y="230"/>
                                  <a:pt x="1564" y="230"/>
                                </a:cubicBezTo>
                                <a:cubicBezTo>
                                  <a:pt x="1562" y="230"/>
                                  <a:pt x="1560" y="229"/>
                                  <a:pt x="1557" y="227"/>
                                </a:cubicBezTo>
                                <a:lnTo>
                                  <a:pt x="1541" y="210"/>
                                </a:lnTo>
                                <a:cubicBezTo>
                                  <a:pt x="1542" y="228"/>
                                  <a:pt x="1539" y="244"/>
                                  <a:pt x="1533" y="260"/>
                                </a:cubicBezTo>
                                <a:cubicBezTo>
                                  <a:pt x="1528" y="276"/>
                                  <a:pt x="1518" y="291"/>
                                  <a:pt x="1505" y="304"/>
                                </a:cubicBezTo>
                                <a:cubicBezTo>
                                  <a:pt x="1494" y="315"/>
                                  <a:pt x="1483" y="323"/>
                                  <a:pt x="1471" y="329"/>
                                </a:cubicBezTo>
                                <a:cubicBezTo>
                                  <a:pt x="1459" y="336"/>
                                  <a:pt x="1447" y="339"/>
                                  <a:pt x="1435" y="340"/>
                                </a:cubicBezTo>
                                <a:cubicBezTo>
                                  <a:pt x="1423" y="341"/>
                                  <a:pt x="1410" y="340"/>
                                  <a:pt x="1399" y="335"/>
                                </a:cubicBezTo>
                                <a:cubicBezTo>
                                  <a:pt x="1387" y="331"/>
                                  <a:pt x="1375" y="323"/>
                                  <a:pt x="1364" y="312"/>
                                </a:cubicBezTo>
                                <a:cubicBezTo>
                                  <a:pt x="1352" y="300"/>
                                  <a:pt x="1344" y="287"/>
                                  <a:pt x="1340" y="274"/>
                                </a:cubicBezTo>
                                <a:cubicBezTo>
                                  <a:pt x="1336" y="260"/>
                                  <a:pt x="1336" y="246"/>
                                  <a:pt x="1339" y="231"/>
                                </a:cubicBezTo>
                                <a:cubicBezTo>
                                  <a:pt x="1343" y="216"/>
                                  <a:pt x="1350" y="200"/>
                                  <a:pt x="1361" y="184"/>
                                </a:cubicBezTo>
                                <a:cubicBezTo>
                                  <a:pt x="1372" y="167"/>
                                  <a:pt x="1387" y="150"/>
                                  <a:pt x="1405" y="132"/>
                                </a:cubicBezTo>
                                <a:lnTo>
                                  <a:pt x="1425" y="112"/>
                                </a:lnTo>
                                <a:lnTo>
                                  <a:pt x="1412" y="99"/>
                                </a:lnTo>
                                <a:cubicBezTo>
                                  <a:pt x="1406" y="93"/>
                                  <a:pt x="1400" y="88"/>
                                  <a:pt x="1394" y="85"/>
                                </a:cubicBezTo>
                                <a:cubicBezTo>
                                  <a:pt x="1387" y="81"/>
                                  <a:pt x="1381" y="79"/>
                                  <a:pt x="1375" y="79"/>
                                </a:cubicBezTo>
                                <a:cubicBezTo>
                                  <a:pt x="1369" y="79"/>
                                  <a:pt x="1363" y="80"/>
                                  <a:pt x="1356" y="84"/>
                                </a:cubicBezTo>
                                <a:cubicBezTo>
                                  <a:pt x="1350" y="87"/>
                                  <a:pt x="1343" y="93"/>
                                  <a:pt x="1335" y="100"/>
                                </a:cubicBezTo>
                                <a:cubicBezTo>
                                  <a:pt x="1326" y="110"/>
                                  <a:pt x="1318" y="119"/>
                                  <a:pt x="1313" y="129"/>
                                </a:cubicBezTo>
                                <a:cubicBezTo>
                                  <a:pt x="1307" y="139"/>
                                  <a:pt x="1303" y="148"/>
                                  <a:pt x="1300" y="156"/>
                                </a:cubicBezTo>
                                <a:cubicBezTo>
                                  <a:pt x="1297" y="164"/>
                                  <a:pt x="1294" y="172"/>
                                  <a:pt x="1292" y="178"/>
                                </a:cubicBezTo>
                                <a:cubicBezTo>
                                  <a:pt x="1291" y="184"/>
                                  <a:pt x="1288" y="188"/>
                                  <a:pt x="1286" y="190"/>
                                </a:cubicBezTo>
                                <a:cubicBezTo>
                                  <a:pt x="1284" y="192"/>
                                  <a:pt x="1282" y="193"/>
                                  <a:pt x="1280" y="193"/>
                                </a:cubicBezTo>
                                <a:cubicBezTo>
                                  <a:pt x="1278" y="194"/>
                                  <a:pt x="1275" y="193"/>
                                  <a:pt x="1272" y="192"/>
                                </a:cubicBezTo>
                                <a:cubicBezTo>
                                  <a:pt x="1269" y="191"/>
                                  <a:pt x="1266" y="189"/>
                                  <a:pt x="1263" y="187"/>
                                </a:cubicBezTo>
                                <a:cubicBezTo>
                                  <a:pt x="1259" y="184"/>
                                  <a:pt x="1256" y="181"/>
                                  <a:pt x="1253" y="178"/>
                                </a:cubicBezTo>
                                <a:cubicBezTo>
                                  <a:pt x="1248" y="173"/>
                                  <a:pt x="1244" y="169"/>
                                  <a:pt x="1242" y="165"/>
                                </a:cubicBezTo>
                                <a:cubicBezTo>
                                  <a:pt x="1240" y="162"/>
                                  <a:pt x="1239" y="158"/>
                                  <a:pt x="1239" y="153"/>
                                </a:cubicBezTo>
                                <a:cubicBezTo>
                                  <a:pt x="1239" y="149"/>
                                  <a:pt x="1241" y="143"/>
                                  <a:pt x="1243" y="135"/>
                                </a:cubicBezTo>
                                <a:cubicBezTo>
                                  <a:pt x="1246" y="127"/>
                                  <a:pt x="1250" y="118"/>
                                  <a:pt x="1255" y="109"/>
                                </a:cubicBezTo>
                                <a:cubicBezTo>
                                  <a:pt x="1259" y="99"/>
                                  <a:pt x="1265" y="89"/>
                                  <a:pt x="1272" y="79"/>
                                </a:cubicBezTo>
                                <a:cubicBezTo>
                                  <a:pt x="1279" y="70"/>
                                  <a:pt x="1288" y="60"/>
                                  <a:pt x="1297" y="51"/>
                                </a:cubicBezTo>
                                <a:cubicBezTo>
                                  <a:pt x="1313" y="35"/>
                                  <a:pt x="1328" y="23"/>
                                  <a:pt x="1342" y="15"/>
                                </a:cubicBezTo>
                                <a:cubicBezTo>
                                  <a:pt x="1357" y="6"/>
                                  <a:pt x="1371" y="2"/>
                                  <a:pt x="1385" y="1"/>
                                </a:cubicBezTo>
                                <a:cubicBezTo>
                                  <a:pt x="1399" y="0"/>
                                  <a:pt x="1412" y="3"/>
                                  <a:pt x="1426" y="10"/>
                                </a:cubicBezTo>
                                <a:cubicBezTo>
                                  <a:pt x="1440" y="17"/>
                                  <a:pt x="1454" y="27"/>
                                  <a:pt x="1468" y="41"/>
                                </a:cubicBezTo>
                                <a:lnTo>
                                  <a:pt x="1605" y="179"/>
                                </a:lnTo>
                                <a:close/>
                                <a:moveTo>
                                  <a:pt x="1461" y="148"/>
                                </a:moveTo>
                                <a:lnTo>
                                  <a:pt x="1439" y="170"/>
                                </a:lnTo>
                                <a:cubicBezTo>
                                  <a:pt x="1430" y="179"/>
                                  <a:pt x="1422" y="188"/>
                                  <a:pt x="1417" y="196"/>
                                </a:cubicBezTo>
                                <a:cubicBezTo>
                                  <a:pt x="1412" y="204"/>
                                  <a:pt x="1409" y="211"/>
                                  <a:pt x="1407" y="218"/>
                                </a:cubicBezTo>
                                <a:cubicBezTo>
                                  <a:pt x="1406" y="225"/>
                                  <a:pt x="1406" y="231"/>
                                  <a:pt x="1408" y="237"/>
                                </a:cubicBezTo>
                                <a:cubicBezTo>
                                  <a:pt x="1410" y="243"/>
                                  <a:pt x="1414" y="248"/>
                                  <a:pt x="1419" y="253"/>
                                </a:cubicBezTo>
                                <a:cubicBezTo>
                                  <a:pt x="1427" y="262"/>
                                  <a:pt x="1437" y="266"/>
                                  <a:pt x="1447" y="266"/>
                                </a:cubicBezTo>
                                <a:cubicBezTo>
                                  <a:pt x="1457" y="265"/>
                                  <a:pt x="1467" y="260"/>
                                  <a:pt x="1477" y="250"/>
                                </a:cubicBezTo>
                                <a:cubicBezTo>
                                  <a:pt x="1485" y="242"/>
                                  <a:pt x="1490" y="233"/>
                                  <a:pt x="1493" y="222"/>
                                </a:cubicBezTo>
                                <a:cubicBezTo>
                                  <a:pt x="1496" y="211"/>
                                  <a:pt x="1497" y="198"/>
                                  <a:pt x="1496" y="183"/>
                                </a:cubicBezTo>
                                <a:lnTo>
                                  <a:pt x="1461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7"/>
                        <wps:cNvSpPr>
                          <a:spLocks noEditPoints="1"/>
                        </wps:cNvSpPr>
                        <wps:spPr bwMode="auto">
                          <a:xfrm>
                            <a:off x="2344420" y="1771015"/>
                            <a:ext cx="173355" cy="167005"/>
                          </a:xfrm>
                          <a:custGeom>
                            <a:avLst/>
                            <a:gdLst>
                              <a:gd name="T0" fmla="*/ 306 w 2136"/>
                              <a:gd name="T1" fmla="*/ 2045 h 2055"/>
                              <a:gd name="T2" fmla="*/ 177 w 2136"/>
                              <a:gd name="T3" fmla="*/ 1581 h 2055"/>
                              <a:gd name="T4" fmla="*/ 226 w 2136"/>
                              <a:gd name="T5" fmla="*/ 1616 h 2055"/>
                              <a:gd name="T6" fmla="*/ 275 w 2136"/>
                              <a:gd name="T7" fmla="*/ 1737 h 2055"/>
                              <a:gd name="T8" fmla="*/ 310 w 2136"/>
                              <a:gd name="T9" fmla="*/ 1803 h 2055"/>
                              <a:gd name="T10" fmla="*/ 364 w 2136"/>
                              <a:gd name="T11" fmla="*/ 1892 h 2055"/>
                              <a:gd name="T12" fmla="*/ 518 w 2136"/>
                              <a:gd name="T13" fmla="*/ 1532 h 2055"/>
                              <a:gd name="T14" fmla="*/ 724 w 2136"/>
                              <a:gd name="T15" fmla="*/ 1592 h 2055"/>
                              <a:gd name="T16" fmla="*/ 599 w 2136"/>
                              <a:gd name="T17" fmla="*/ 1757 h 2055"/>
                              <a:gd name="T18" fmla="*/ 345 w 2136"/>
                              <a:gd name="T19" fmla="*/ 1657 h 2055"/>
                              <a:gd name="T20" fmla="*/ 414 w 2136"/>
                              <a:gd name="T21" fmla="*/ 1504 h 2055"/>
                              <a:gd name="T22" fmla="*/ 578 w 2136"/>
                              <a:gd name="T23" fmla="*/ 1563 h 2055"/>
                              <a:gd name="T24" fmla="*/ 624 w 2136"/>
                              <a:gd name="T25" fmla="*/ 1650 h 2055"/>
                              <a:gd name="T26" fmla="*/ 980 w 2136"/>
                              <a:gd name="T27" fmla="*/ 1373 h 2055"/>
                              <a:gd name="T28" fmla="*/ 763 w 2136"/>
                              <a:gd name="T29" fmla="*/ 1242 h 2055"/>
                              <a:gd name="T30" fmla="*/ 817 w 2136"/>
                              <a:gd name="T31" fmla="*/ 1536 h 2055"/>
                              <a:gd name="T32" fmla="*/ 746 w 2136"/>
                              <a:gd name="T33" fmla="*/ 1536 h 2055"/>
                              <a:gd name="T34" fmla="*/ 744 w 2136"/>
                              <a:gd name="T35" fmla="*/ 1452 h 2055"/>
                              <a:gd name="T36" fmla="*/ 758 w 2136"/>
                              <a:gd name="T37" fmla="*/ 1154 h 2055"/>
                              <a:gd name="T38" fmla="*/ 1010 w 2136"/>
                              <a:gd name="T39" fmla="*/ 992 h 2055"/>
                              <a:gd name="T40" fmla="*/ 1104 w 2136"/>
                              <a:gd name="T41" fmla="*/ 1245 h 2055"/>
                              <a:gd name="T42" fmla="*/ 1046 w 2136"/>
                              <a:gd name="T43" fmla="*/ 1290 h 2055"/>
                              <a:gd name="T44" fmla="*/ 970 w 2136"/>
                              <a:gd name="T45" fmla="*/ 953 h 2055"/>
                              <a:gd name="T46" fmla="*/ 1369 w 2136"/>
                              <a:gd name="T47" fmla="*/ 985 h 2055"/>
                              <a:gd name="T48" fmla="*/ 1285 w 2136"/>
                              <a:gd name="T49" fmla="*/ 1077 h 2055"/>
                              <a:gd name="T50" fmla="*/ 1119 w 2136"/>
                              <a:gd name="T51" fmla="*/ 1005 h 2055"/>
                              <a:gd name="T52" fmla="*/ 1155 w 2136"/>
                              <a:gd name="T53" fmla="*/ 853 h 2055"/>
                              <a:gd name="T54" fmla="*/ 1066 w 2136"/>
                              <a:gd name="T55" fmla="*/ 964 h 2055"/>
                              <a:gd name="T56" fmla="*/ 1019 w 2136"/>
                              <a:gd name="T57" fmla="*/ 927 h 2055"/>
                              <a:gd name="T58" fmla="*/ 1165 w 2136"/>
                              <a:gd name="T59" fmla="*/ 775 h 2055"/>
                              <a:gd name="T60" fmla="*/ 1197 w 2136"/>
                              <a:gd name="T61" fmla="*/ 970 h 2055"/>
                              <a:gd name="T62" fmla="*/ 1273 w 2136"/>
                              <a:gd name="T63" fmla="*/ 995 h 2055"/>
                              <a:gd name="T64" fmla="*/ 1602 w 2136"/>
                              <a:gd name="T65" fmla="*/ 744 h 2055"/>
                              <a:gd name="T66" fmla="*/ 1581 w 2136"/>
                              <a:gd name="T67" fmla="*/ 918 h 2055"/>
                              <a:gd name="T68" fmla="*/ 1536 w 2136"/>
                              <a:gd name="T69" fmla="*/ 977 h 2055"/>
                              <a:gd name="T70" fmla="*/ 1241 w 2136"/>
                              <a:gd name="T71" fmla="*/ 668 h 2055"/>
                              <a:gd name="T72" fmla="*/ 1310 w 2136"/>
                              <a:gd name="T73" fmla="*/ 665 h 2055"/>
                              <a:gd name="T74" fmla="*/ 1444 w 2136"/>
                              <a:gd name="T75" fmla="*/ 523 h 2055"/>
                              <a:gd name="T76" fmla="*/ 1404 w 2136"/>
                              <a:gd name="T77" fmla="*/ 607 h 2055"/>
                              <a:gd name="T78" fmla="*/ 1431 w 2136"/>
                              <a:gd name="T79" fmla="*/ 768 h 2055"/>
                              <a:gd name="T80" fmla="*/ 1486 w 2136"/>
                              <a:gd name="T81" fmla="*/ 647 h 2055"/>
                              <a:gd name="T82" fmla="*/ 1867 w 2136"/>
                              <a:gd name="T83" fmla="*/ 487 h 2055"/>
                              <a:gd name="T84" fmla="*/ 1714 w 2136"/>
                              <a:gd name="T85" fmla="*/ 361 h 2055"/>
                              <a:gd name="T86" fmla="*/ 1744 w 2136"/>
                              <a:gd name="T87" fmla="*/ 610 h 2055"/>
                              <a:gd name="T88" fmla="*/ 1492 w 2136"/>
                              <a:gd name="T89" fmla="*/ 435 h 2055"/>
                              <a:gd name="T90" fmla="*/ 1549 w 2136"/>
                              <a:gd name="T91" fmla="*/ 377 h 2055"/>
                              <a:gd name="T92" fmla="*/ 1640 w 2136"/>
                              <a:gd name="T93" fmla="*/ 287 h 2055"/>
                              <a:gd name="T94" fmla="*/ 1683 w 2136"/>
                              <a:gd name="T95" fmla="*/ 230 h 2055"/>
                              <a:gd name="T96" fmla="*/ 2134 w 2136"/>
                              <a:gd name="T97" fmla="*/ 216 h 2055"/>
                              <a:gd name="T98" fmla="*/ 2075 w 2136"/>
                              <a:gd name="T99" fmla="*/ 261 h 2055"/>
                              <a:gd name="T100" fmla="*/ 1977 w 2136"/>
                              <a:gd name="T101" fmla="*/ 285 h 2055"/>
                              <a:gd name="T102" fmla="*/ 1962 w 2136"/>
                              <a:gd name="T103" fmla="*/ 392 h 2055"/>
                              <a:gd name="T104" fmla="*/ 1907 w 2136"/>
                              <a:gd name="T105" fmla="*/ 324 h 2055"/>
                              <a:gd name="T106" fmla="*/ 1778 w 2136"/>
                              <a:gd name="T107" fmla="*/ 165 h 2055"/>
                              <a:gd name="T108" fmla="*/ 1906 w 2136"/>
                              <a:gd name="T109" fmla="*/ 7 h 2055"/>
                              <a:gd name="T110" fmla="*/ 1874 w 2136"/>
                              <a:gd name="T111" fmla="*/ 111 h 2055"/>
                              <a:gd name="T112" fmla="*/ 1894 w 2136"/>
                              <a:gd name="T113" fmla="*/ 197 h 20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136" h="2055">
                                <a:moveTo>
                                  <a:pt x="411" y="1757"/>
                                </a:moveTo>
                                <a:cubicBezTo>
                                  <a:pt x="424" y="1770"/>
                                  <a:pt x="434" y="1785"/>
                                  <a:pt x="441" y="1801"/>
                                </a:cubicBezTo>
                                <a:cubicBezTo>
                                  <a:pt x="447" y="1817"/>
                                  <a:pt x="450" y="1833"/>
                                  <a:pt x="449" y="1851"/>
                                </a:cubicBezTo>
                                <a:cubicBezTo>
                                  <a:pt x="448" y="1868"/>
                                  <a:pt x="443" y="1886"/>
                                  <a:pt x="433" y="1905"/>
                                </a:cubicBezTo>
                                <a:cubicBezTo>
                                  <a:pt x="423" y="1924"/>
                                  <a:pt x="407" y="1944"/>
                                  <a:pt x="385" y="1967"/>
                                </a:cubicBezTo>
                                <a:lnTo>
                                  <a:pt x="306" y="2045"/>
                                </a:lnTo>
                                <a:cubicBezTo>
                                  <a:pt x="301" y="2051"/>
                                  <a:pt x="295" y="2054"/>
                                  <a:pt x="289" y="2054"/>
                                </a:cubicBezTo>
                                <a:cubicBezTo>
                                  <a:pt x="282" y="2055"/>
                                  <a:pt x="275" y="2051"/>
                                  <a:pt x="268" y="2044"/>
                                </a:cubicBezTo>
                                <a:lnTo>
                                  <a:pt x="10" y="1786"/>
                                </a:lnTo>
                                <a:cubicBezTo>
                                  <a:pt x="4" y="1779"/>
                                  <a:pt x="0" y="1773"/>
                                  <a:pt x="1" y="1766"/>
                                </a:cubicBezTo>
                                <a:cubicBezTo>
                                  <a:pt x="1" y="1760"/>
                                  <a:pt x="4" y="1754"/>
                                  <a:pt x="9" y="1749"/>
                                </a:cubicBezTo>
                                <a:lnTo>
                                  <a:pt x="177" y="1581"/>
                                </a:lnTo>
                                <a:cubicBezTo>
                                  <a:pt x="178" y="1580"/>
                                  <a:pt x="180" y="1579"/>
                                  <a:pt x="182" y="1579"/>
                                </a:cubicBezTo>
                                <a:cubicBezTo>
                                  <a:pt x="184" y="1578"/>
                                  <a:pt x="186" y="1578"/>
                                  <a:pt x="189" y="1580"/>
                                </a:cubicBezTo>
                                <a:cubicBezTo>
                                  <a:pt x="192" y="1581"/>
                                  <a:pt x="195" y="1582"/>
                                  <a:pt x="198" y="1585"/>
                                </a:cubicBezTo>
                                <a:cubicBezTo>
                                  <a:pt x="202" y="1588"/>
                                  <a:pt x="206" y="1591"/>
                                  <a:pt x="210" y="1596"/>
                                </a:cubicBezTo>
                                <a:cubicBezTo>
                                  <a:pt x="214" y="1600"/>
                                  <a:pt x="218" y="1604"/>
                                  <a:pt x="220" y="1607"/>
                                </a:cubicBezTo>
                                <a:cubicBezTo>
                                  <a:pt x="223" y="1611"/>
                                  <a:pt x="225" y="1614"/>
                                  <a:pt x="226" y="1616"/>
                                </a:cubicBezTo>
                                <a:cubicBezTo>
                                  <a:pt x="227" y="1619"/>
                                  <a:pt x="227" y="1622"/>
                                  <a:pt x="227" y="1624"/>
                                </a:cubicBezTo>
                                <a:cubicBezTo>
                                  <a:pt x="227" y="1626"/>
                                  <a:pt x="226" y="1627"/>
                                  <a:pt x="225" y="1629"/>
                                </a:cubicBezTo>
                                <a:lnTo>
                                  <a:pt x="99" y="1754"/>
                                </a:lnTo>
                                <a:lnTo>
                                  <a:pt x="173" y="1828"/>
                                </a:lnTo>
                                <a:lnTo>
                                  <a:pt x="222" y="1779"/>
                                </a:lnTo>
                                <a:cubicBezTo>
                                  <a:pt x="241" y="1760"/>
                                  <a:pt x="259" y="1746"/>
                                  <a:pt x="275" y="1737"/>
                                </a:cubicBezTo>
                                <a:cubicBezTo>
                                  <a:pt x="291" y="1728"/>
                                  <a:pt x="307" y="1723"/>
                                  <a:pt x="322" y="1722"/>
                                </a:cubicBezTo>
                                <a:cubicBezTo>
                                  <a:pt x="338" y="1721"/>
                                  <a:pt x="354" y="1723"/>
                                  <a:pt x="369" y="1729"/>
                                </a:cubicBezTo>
                                <a:cubicBezTo>
                                  <a:pt x="384" y="1734"/>
                                  <a:pt x="398" y="1744"/>
                                  <a:pt x="411" y="1757"/>
                                </a:cubicBezTo>
                                <a:close/>
                                <a:moveTo>
                                  <a:pt x="353" y="1822"/>
                                </a:moveTo>
                                <a:cubicBezTo>
                                  <a:pt x="347" y="1816"/>
                                  <a:pt x="340" y="1811"/>
                                  <a:pt x="332" y="1808"/>
                                </a:cubicBezTo>
                                <a:cubicBezTo>
                                  <a:pt x="325" y="1804"/>
                                  <a:pt x="317" y="1803"/>
                                  <a:pt x="310" y="1803"/>
                                </a:cubicBezTo>
                                <a:cubicBezTo>
                                  <a:pt x="302" y="1804"/>
                                  <a:pt x="293" y="1806"/>
                                  <a:pt x="285" y="1811"/>
                                </a:cubicBezTo>
                                <a:cubicBezTo>
                                  <a:pt x="277" y="1815"/>
                                  <a:pt x="267" y="1823"/>
                                  <a:pt x="256" y="1834"/>
                                </a:cubicBezTo>
                                <a:lnTo>
                                  <a:pt x="217" y="1873"/>
                                </a:lnTo>
                                <a:lnTo>
                                  <a:pt x="303" y="1958"/>
                                </a:lnTo>
                                <a:lnTo>
                                  <a:pt x="342" y="1919"/>
                                </a:lnTo>
                                <a:cubicBezTo>
                                  <a:pt x="352" y="1909"/>
                                  <a:pt x="359" y="1900"/>
                                  <a:pt x="364" y="1892"/>
                                </a:cubicBezTo>
                                <a:cubicBezTo>
                                  <a:pt x="368" y="1884"/>
                                  <a:pt x="371" y="1875"/>
                                  <a:pt x="371" y="1868"/>
                                </a:cubicBezTo>
                                <a:cubicBezTo>
                                  <a:pt x="372" y="1860"/>
                                  <a:pt x="371" y="1852"/>
                                  <a:pt x="368" y="1844"/>
                                </a:cubicBezTo>
                                <a:cubicBezTo>
                                  <a:pt x="365" y="1836"/>
                                  <a:pt x="360" y="1829"/>
                                  <a:pt x="353" y="1822"/>
                                </a:cubicBezTo>
                                <a:close/>
                                <a:moveTo>
                                  <a:pt x="485" y="1569"/>
                                </a:moveTo>
                                <a:cubicBezTo>
                                  <a:pt x="489" y="1563"/>
                                  <a:pt x="495" y="1557"/>
                                  <a:pt x="500" y="1551"/>
                                </a:cubicBezTo>
                                <a:cubicBezTo>
                                  <a:pt x="505" y="1545"/>
                                  <a:pt x="511" y="1539"/>
                                  <a:pt x="518" y="1532"/>
                                </a:cubicBezTo>
                                <a:cubicBezTo>
                                  <a:pt x="535" y="1515"/>
                                  <a:pt x="552" y="1502"/>
                                  <a:pt x="568" y="1493"/>
                                </a:cubicBezTo>
                                <a:cubicBezTo>
                                  <a:pt x="584" y="1483"/>
                                  <a:pt x="599" y="1478"/>
                                  <a:pt x="614" y="1476"/>
                                </a:cubicBezTo>
                                <a:cubicBezTo>
                                  <a:pt x="628" y="1475"/>
                                  <a:pt x="642" y="1476"/>
                                  <a:pt x="655" y="1481"/>
                                </a:cubicBezTo>
                                <a:cubicBezTo>
                                  <a:pt x="668" y="1487"/>
                                  <a:pt x="680" y="1495"/>
                                  <a:pt x="692" y="1507"/>
                                </a:cubicBezTo>
                                <a:cubicBezTo>
                                  <a:pt x="704" y="1519"/>
                                  <a:pt x="713" y="1532"/>
                                  <a:pt x="718" y="1546"/>
                                </a:cubicBezTo>
                                <a:cubicBezTo>
                                  <a:pt x="724" y="1561"/>
                                  <a:pt x="726" y="1576"/>
                                  <a:pt x="724" y="1592"/>
                                </a:cubicBezTo>
                                <a:cubicBezTo>
                                  <a:pt x="722" y="1609"/>
                                  <a:pt x="716" y="1626"/>
                                  <a:pt x="706" y="1644"/>
                                </a:cubicBezTo>
                                <a:cubicBezTo>
                                  <a:pt x="696" y="1661"/>
                                  <a:pt x="681" y="1680"/>
                                  <a:pt x="661" y="1699"/>
                                </a:cubicBezTo>
                                <a:cubicBezTo>
                                  <a:pt x="656" y="1704"/>
                                  <a:pt x="651" y="1710"/>
                                  <a:pt x="646" y="1715"/>
                                </a:cubicBezTo>
                                <a:cubicBezTo>
                                  <a:pt x="640" y="1720"/>
                                  <a:pt x="635" y="1725"/>
                                  <a:pt x="630" y="1730"/>
                                </a:cubicBezTo>
                                <a:cubicBezTo>
                                  <a:pt x="624" y="1735"/>
                                  <a:pt x="619" y="1740"/>
                                  <a:pt x="614" y="1744"/>
                                </a:cubicBezTo>
                                <a:cubicBezTo>
                                  <a:pt x="609" y="1749"/>
                                  <a:pt x="604" y="1753"/>
                                  <a:pt x="599" y="1757"/>
                                </a:cubicBezTo>
                                <a:cubicBezTo>
                                  <a:pt x="591" y="1763"/>
                                  <a:pt x="583" y="1766"/>
                                  <a:pt x="577" y="1766"/>
                                </a:cubicBezTo>
                                <a:cubicBezTo>
                                  <a:pt x="570" y="1765"/>
                                  <a:pt x="562" y="1762"/>
                                  <a:pt x="555" y="1754"/>
                                </a:cubicBezTo>
                                <a:lnTo>
                                  <a:pt x="407" y="1606"/>
                                </a:lnTo>
                                <a:lnTo>
                                  <a:pt x="358" y="1656"/>
                                </a:lnTo>
                                <a:cubicBezTo>
                                  <a:pt x="356" y="1657"/>
                                  <a:pt x="355" y="1658"/>
                                  <a:pt x="353" y="1659"/>
                                </a:cubicBezTo>
                                <a:cubicBezTo>
                                  <a:pt x="351" y="1659"/>
                                  <a:pt x="348" y="1658"/>
                                  <a:pt x="345" y="1657"/>
                                </a:cubicBezTo>
                                <a:cubicBezTo>
                                  <a:pt x="343" y="1655"/>
                                  <a:pt x="339" y="1653"/>
                                  <a:pt x="335" y="1651"/>
                                </a:cubicBezTo>
                                <a:cubicBezTo>
                                  <a:pt x="332" y="1648"/>
                                  <a:pt x="327" y="1644"/>
                                  <a:pt x="323" y="1639"/>
                                </a:cubicBezTo>
                                <a:cubicBezTo>
                                  <a:pt x="313" y="1630"/>
                                  <a:pt x="307" y="1622"/>
                                  <a:pt x="305" y="1617"/>
                                </a:cubicBezTo>
                                <a:cubicBezTo>
                                  <a:pt x="303" y="1612"/>
                                  <a:pt x="304" y="1608"/>
                                  <a:pt x="307" y="1605"/>
                                </a:cubicBezTo>
                                <a:lnTo>
                                  <a:pt x="401" y="1511"/>
                                </a:lnTo>
                                <a:cubicBezTo>
                                  <a:pt x="405" y="1507"/>
                                  <a:pt x="409" y="1505"/>
                                  <a:pt x="414" y="1504"/>
                                </a:cubicBezTo>
                                <a:cubicBezTo>
                                  <a:pt x="418" y="1504"/>
                                  <a:pt x="423" y="1507"/>
                                  <a:pt x="428" y="1511"/>
                                </a:cubicBezTo>
                                <a:lnTo>
                                  <a:pt x="485" y="1569"/>
                                </a:lnTo>
                                <a:close/>
                                <a:moveTo>
                                  <a:pt x="634" y="1571"/>
                                </a:moveTo>
                                <a:cubicBezTo>
                                  <a:pt x="629" y="1565"/>
                                  <a:pt x="623" y="1561"/>
                                  <a:pt x="618" y="1559"/>
                                </a:cubicBezTo>
                                <a:cubicBezTo>
                                  <a:pt x="612" y="1556"/>
                                  <a:pt x="606" y="1555"/>
                                  <a:pt x="599" y="1556"/>
                                </a:cubicBezTo>
                                <a:cubicBezTo>
                                  <a:pt x="592" y="1556"/>
                                  <a:pt x="585" y="1559"/>
                                  <a:pt x="578" y="1563"/>
                                </a:cubicBezTo>
                                <a:cubicBezTo>
                                  <a:pt x="571" y="1568"/>
                                  <a:pt x="563" y="1574"/>
                                  <a:pt x="554" y="1582"/>
                                </a:cubicBezTo>
                                <a:cubicBezTo>
                                  <a:pt x="549" y="1588"/>
                                  <a:pt x="544" y="1593"/>
                                  <a:pt x="539" y="1598"/>
                                </a:cubicBezTo>
                                <a:cubicBezTo>
                                  <a:pt x="535" y="1603"/>
                                  <a:pt x="531" y="1607"/>
                                  <a:pt x="527" y="1611"/>
                                </a:cubicBezTo>
                                <a:lnTo>
                                  <a:pt x="593" y="1677"/>
                                </a:lnTo>
                                <a:cubicBezTo>
                                  <a:pt x="598" y="1673"/>
                                  <a:pt x="603" y="1669"/>
                                  <a:pt x="608" y="1665"/>
                                </a:cubicBezTo>
                                <a:cubicBezTo>
                                  <a:pt x="613" y="1661"/>
                                  <a:pt x="619" y="1656"/>
                                  <a:pt x="624" y="1650"/>
                                </a:cubicBezTo>
                                <a:cubicBezTo>
                                  <a:pt x="640" y="1634"/>
                                  <a:pt x="648" y="1620"/>
                                  <a:pt x="649" y="1607"/>
                                </a:cubicBezTo>
                                <a:cubicBezTo>
                                  <a:pt x="650" y="1593"/>
                                  <a:pt x="645" y="1581"/>
                                  <a:pt x="634" y="1571"/>
                                </a:cubicBezTo>
                                <a:close/>
                                <a:moveTo>
                                  <a:pt x="986" y="1350"/>
                                </a:moveTo>
                                <a:cubicBezTo>
                                  <a:pt x="988" y="1352"/>
                                  <a:pt x="988" y="1353"/>
                                  <a:pt x="989" y="1355"/>
                                </a:cubicBezTo>
                                <a:cubicBezTo>
                                  <a:pt x="989" y="1358"/>
                                  <a:pt x="988" y="1360"/>
                                  <a:pt x="987" y="1363"/>
                                </a:cubicBezTo>
                                <a:cubicBezTo>
                                  <a:pt x="986" y="1366"/>
                                  <a:pt x="983" y="1369"/>
                                  <a:pt x="980" y="1373"/>
                                </a:cubicBezTo>
                                <a:cubicBezTo>
                                  <a:pt x="976" y="1378"/>
                                  <a:pt x="972" y="1382"/>
                                  <a:pt x="966" y="1388"/>
                                </a:cubicBezTo>
                                <a:cubicBezTo>
                                  <a:pt x="961" y="1394"/>
                                  <a:pt x="956" y="1398"/>
                                  <a:pt x="952" y="1401"/>
                                </a:cubicBezTo>
                                <a:cubicBezTo>
                                  <a:pt x="948" y="1405"/>
                                  <a:pt x="944" y="1407"/>
                                  <a:pt x="941" y="1409"/>
                                </a:cubicBezTo>
                                <a:cubicBezTo>
                                  <a:pt x="938" y="1410"/>
                                  <a:pt x="936" y="1411"/>
                                  <a:pt x="934" y="1410"/>
                                </a:cubicBezTo>
                                <a:cubicBezTo>
                                  <a:pt x="932" y="1410"/>
                                  <a:pt x="930" y="1409"/>
                                  <a:pt x="928" y="1408"/>
                                </a:cubicBezTo>
                                <a:lnTo>
                                  <a:pt x="763" y="1242"/>
                                </a:lnTo>
                                <a:lnTo>
                                  <a:pt x="722" y="1284"/>
                                </a:lnTo>
                                <a:cubicBezTo>
                                  <a:pt x="743" y="1310"/>
                                  <a:pt x="761" y="1334"/>
                                  <a:pt x="776" y="1356"/>
                                </a:cubicBezTo>
                                <a:cubicBezTo>
                                  <a:pt x="790" y="1378"/>
                                  <a:pt x="802" y="1398"/>
                                  <a:pt x="810" y="1415"/>
                                </a:cubicBezTo>
                                <a:cubicBezTo>
                                  <a:pt x="819" y="1433"/>
                                  <a:pt x="824" y="1449"/>
                                  <a:pt x="827" y="1464"/>
                                </a:cubicBezTo>
                                <a:cubicBezTo>
                                  <a:pt x="830" y="1478"/>
                                  <a:pt x="831" y="1491"/>
                                  <a:pt x="829" y="1503"/>
                                </a:cubicBezTo>
                                <a:cubicBezTo>
                                  <a:pt x="827" y="1515"/>
                                  <a:pt x="823" y="1526"/>
                                  <a:pt x="817" y="1536"/>
                                </a:cubicBezTo>
                                <a:cubicBezTo>
                                  <a:pt x="811" y="1546"/>
                                  <a:pt x="804" y="1556"/>
                                  <a:pt x="795" y="1565"/>
                                </a:cubicBezTo>
                                <a:cubicBezTo>
                                  <a:pt x="793" y="1567"/>
                                  <a:pt x="791" y="1568"/>
                                  <a:pt x="789" y="1569"/>
                                </a:cubicBezTo>
                                <a:cubicBezTo>
                                  <a:pt x="787" y="1570"/>
                                  <a:pt x="785" y="1570"/>
                                  <a:pt x="782" y="1569"/>
                                </a:cubicBezTo>
                                <a:cubicBezTo>
                                  <a:pt x="780" y="1568"/>
                                  <a:pt x="776" y="1566"/>
                                  <a:pt x="773" y="1563"/>
                                </a:cubicBezTo>
                                <a:cubicBezTo>
                                  <a:pt x="769" y="1560"/>
                                  <a:pt x="765" y="1555"/>
                                  <a:pt x="759" y="1550"/>
                                </a:cubicBezTo>
                                <a:cubicBezTo>
                                  <a:pt x="753" y="1544"/>
                                  <a:pt x="749" y="1540"/>
                                  <a:pt x="746" y="1536"/>
                                </a:cubicBezTo>
                                <a:cubicBezTo>
                                  <a:pt x="742" y="1532"/>
                                  <a:pt x="740" y="1529"/>
                                  <a:pt x="739" y="1526"/>
                                </a:cubicBezTo>
                                <a:cubicBezTo>
                                  <a:pt x="737" y="1524"/>
                                  <a:pt x="737" y="1522"/>
                                  <a:pt x="737" y="1520"/>
                                </a:cubicBezTo>
                                <a:cubicBezTo>
                                  <a:pt x="738" y="1518"/>
                                  <a:pt x="739" y="1517"/>
                                  <a:pt x="740" y="1515"/>
                                </a:cubicBezTo>
                                <a:cubicBezTo>
                                  <a:pt x="745" y="1511"/>
                                  <a:pt x="748" y="1506"/>
                                  <a:pt x="750" y="1500"/>
                                </a:cubicBezTo>
                                <a:cubicBezTo>
                                  <a:pt x="752" y="1495"/>
                                  <a:pt x="753" y="1488"/>
                                  <a:pt x="752" y="1480"/>
                                </a:cubicBezTo>
                                <a:cubicBezTo>
                                  <a:pt x="751" y="1472"/>
                                  <a:pt x="748" y="1463"/>
                                  <a:pt x="744" y="1452"/>
                                </a:cubicBezTo>
                                <a:cubicBezTo>
                                  <a:pt x="739" y="1442"/>
                                  <a:pt x="733" y="1430"/>
                                  <a:pt x="724" y="1416"/>
                                </a:cubicBezTo>
                                <a:cubicBezTo>
                                  <a:pt x="715" y="1402"/>
                                  <a:pt x="704" y="1386"/>
                                  <a:pt x="691" y="1368"/>
                                </a:cubicBezTo>
                                <a:cubicBezTo>
                                  <a:pt x="677" y="1350"/>
                                  <a:pt x="661" y="1330"/>
                                  <a:pt x="643" y="1307"/>
                                </a:cubicBezTo>
                                <a:cubicBezTo>
                                  <a:pt x="637" y="1300"/>
                                  <a:pt x="634" y="1294"/>
                                  <a:pt x="633" y="1289"/>
                                </a:cubicBezTo>
                                <a:cubicBezTo>
                                  <a:pt x="632" y="1283"/>
                                  <a:pt x="634" y="1278"/>
                                  <a:pt x="640" y="1273"/>
                                </a:cubicBezTo>
                                <a:lnTo>
                                  <a:pt x="758" y="1154"/>
                                </a:lnTo>
                                <a:cubicBezTo>
                                  <a:pt x="764" y="1149"/>
                                  <a:pt x="769" y="1146"/>
                                  <a:pt x="775" y="1147"/>
                                </a:cubicBezTo>
                                <a:cubicBezTo>
                                  <a:pt x="780" y="1147"/>
                                  <a:pt x="786" y="1151"/>
                                  <a:pt x="793" y="1157"/>
                                </a:cubicBezTo>
                                <a:lnTo>
                                  <a:pt x="986" y="1350"/>
                                </a:lnTo>
                                <a:close/>
                                <a:moveTo>
                                  <a:pt x="992" y="970"/>
                                </a:moveTo>
                                <a:cubicBezTo>
                                  <a:pt x="997" y="975"/>
                                  <a:pt x="1001" y="979"/>
                                  <a:pt x="1004" y="983"/>
                                </a:cubicBezTo>
                                <a:cubicBezTo>
                                  <a:pt x="1007" y="986"/>
                                  <a:pt x="1009" y="990"/>
                                  <a:pt x="1010" y="992"/>
                                </a:cubicBezTo>
                                <a:cubicBezTo>
                                  <a:pt x="1011" y="995"/>
                                  <a:pt x="1011" y="998"/>
                                  <a:pt x="1011" y="999"/>
                                </a:cubicBezTo>
                                <a:cubicBezTo>
                                  <a:pt x="1011" y="1001"/>
                                  <a:pt x="1010" y="1003"/>
                                  <a:pt x="1009" y="1005"/>
                                </a:cubicBezTo>
                                <a:lnTo>
                                  <a:pt x="942" y="1071"/>
                                </a:lnTo>
                                <a:lnTo>
                                  <a:pt x="1104" y="1233"/>
                                </a:lnTo>
                                <a:cubicBezTo>
                                  <a:pt x="1105" y="1234"/>
                                  <a:pt x="1106" y="1236"/>
                                  <a:pt x="1106" y="1238"/>
                                </a:cubicBezTo>
                                <a:cubicBezTo>
                                  <a:pt x="1106" y="1240"/>
                                  <a:pt x="1106" y="1242"/>
                                  <a:pt x="1104" y="1245"/>
                                </a:cubicBezTo>
                                <a:cubicBezTo>
                                  <a:pt x="1103" y="1248"/>
                                  <a:pt x="1101" y="1252"/>
                                  <a:pt x="1097" y="1256"/>
                                </a:cubicBezTo>
                                <a:cubicBezTo>
                                  <a:pt x="1094" y="1260"/>
                                  <a:pt x="1089" y="1265"/>
                                  <a:pt x="1084" y="1271"/>
                                </a:cubicBezTo>
                                <a:cubicBezTo>
                                  <a:pt x="1078" y="1276"/>
                                  <a:pt x="1073" y="1281"/>
                                  <a:pt x="1069" y="1284"/>
                                </a:cubicBezTo>
                                <a:cubicBezTo>
                                  <a:pt x="1065" y="1287"/>
                                  <a:pt x="1062" y="1290"/>
                                  <a:pt x="1059" y="1291"/>
                                </a:cubicBezTo>
                                <a:cubicBezTo>
                                  <a:pt x="1056" y="1293"/>
                                  <a:pt x="1053" y="1293"/>
                                  <a:pt x="1051" y="1293"/>
                                </a:cubicBezTo>
                                <a:cubicBezTo>
                                  <a:pt x="1049" y="1293"/>
                                  <a:pt x="1047" y="1292"/>
                                  <a:pt x="1046" y="1290"/>
                                </a:cubicBezTo>
                                <a:lnTo>
                                  <a:pt x="852" y="1097"/>
                                </a:lnTo>
                                <a:cubicBezTo>
                                  <a:pt x="846" y="1090"/>
                                  <a:pt x="843" y="1085"/>
                                  <a:pt x="842" y="1079"/>
                                </a:cubicBezTo>
                                <a:cubicBezTo>
                                  <a:pt x="842" y="1073"/>
                                  <a:pt x="844" y="1067"/>
                                  <a:pt x="850" y="1062"/>
                                </a:cubicBezTo>
                                <a:lnTo>
                                  <a:pt x="958" y="954"/>
                                </a:lnTo>
                                <a:cubicBezTo>
                                  <a:pt x="959" y="952"/>
                                  <a:pt x="961" y="951"/>
                                  <a:pt x="963" y="951"/>
                                </a:cubicBezTo>
                                <a:cubicBezTo>
                                  <a:pt x="965" y="951"/>
                                  <a:pt x="967" y="951"/>
                                  <a:pt x="970" y="953"/>
                                </a:cubicBezTo>
                                <a:cubicBezTo>
                                  <a:pt x="973" y="954"/>
                                  <a:pt x="976" y="956"/>
                                  <a:pt x="980" y="959"/>
                                </a:cubicBezTo>
                                <a:cubicBezTo>
                                  <a:pt x="983" y="961"/>
                                  <a:pt x="988" y="965"/>
                                  <a:pt x="992" y="970"/>
                                </a:cubicBezTo>
                                <a:close/>
                                <a:moveTo>
                                  <a:pt x="1385" y="953"/>
                                </a:moveTo>
                                <a:cubicBezTo>
                                  <a:pt x="1387" y="955"/>
                                  <a:pt x="1388" y="957"/>
                                  <a:pt x="1387" y="960"/>
                                </a:cubicBezTo>
                                <a:cubicBezTo>
                                  <a:pt x="1387" y="963"/>
                                  <a:pt x="1386" y="966"/>
                                  <a:pt x="1383" y="970"/>
                                </a:cubicBezTo>
                                <a:cubicBezTo>
                                  <a:pt x="1380" y="974"/>
                                  <a:pt x="1376" y="979"/>
                                  <a:pt x="1369" y="985"/>
                                </a:cubicBezTo>
                                <a:cubicBezTo>
                                  <a:pt x="1362" y="992"/>
                                  <a:pt x="1357" y="997"/>
                                  <a:pt x="1353" y="999"/>
                                </a:cubicBezTo>
                                <a:cubicBezTo>
                                  <a:pt x="1350" y="1002"/>
                                  <a:pt x="1347" y="1003"/>
                                  <a:pt x="1344" y="1003"/>
                                </a:cubicBezTo>
                                <a:cubicBezTo>
                                  <a:pt x="1342" y="1004"/>
                                  <a:pt x="1339" y="1003"/>
                                  <a:pt x="1337" y="1000"/>
                                </a:cubicBezTo>
                                <a:lnTo>
                                  <a:pt x="1321" y="984"/>
                                </a:lnTo>
                                <a:cubicBezTo>
                                  <a:pt x="1321" y="1002"/>
                                  <a:pt x="1319" y="1018"/>
                                  <a:pt x="1313" y="1034"/>
                                </a:cubicBezTo>
                                <a:cubicBezTo>
                                  <a:pt x="1307" y="1050"/>
                                  <a:pt x="1298" y="1064"/>
                                  <a:pt x="1285" y="1077"/>
                                </a:cubicBezTo>
                                <a:cubicBezTo>
                                  <a:pt x="1274" y="1088"/>
                                  <a:pt x="1263" y="1097"/>
                                  <a:pt x="1251" y="1103"/>
                                </a:cubicBezTo>
                                <a:cubicBezTo>
                                  <a:pt x="1239" y="1109"/>
                                  <a:pt x="1227" y="1113"/>
                                  <a:pt x="1214" y="1114"/>
                                </a:cubicBezTo>
                                <a:cubicBezTo>
                                  <a:pt x="1202" y="1115"/>
                                  <a:pt x="1190" y="1113"/>
                                  <a:pt x="1178" y="1109"/>
                                </a:cubicBezTo>
                                <a:cubicBezTo>
                                  <a:pt x="1166" y="1104"/>
                                  <a:pt x="1155" y="1096"/>
                                  <a:pt x="1144" y="1085"/>
                                </a:cubicBezTo>
                                <a:cubicBezTo>
                                  <a:pt x="1132" y="1074"/>
                                  <a:pt x="1124" y="1061"/>
                                  <a:pt x="1120" y="1047"/>
                                </a:cubicBezTo>
                                <a:cubicBezTo>
                                  <a:pt x="1116" y="1034"/>
                                  <a:pt x="1115" y="1020"/>
                                  <a:pt x="1119" y="1005"/>
                                </a:cubicBezTo>
                                <a:cubicBezTo>
                                  <a:pt x="1122" y="990"/>
                                  <a:pt x="1130" y="974"/>
                                  <a:pt x="1141" y="958"/>
                                </a:cubicBezTo>
                                <a:cubicBezTo>
                                  <a:pt x="1152" y="941"/>
                                  <a:pt x="1166" y="924"/>
                                  <a:pt x="1184" y="905"/>
                                </a:cubicBezTo>
                                <a:lnTo>
                                  <a:pt x="1204" y="886"/>
                                </a:lnTo>
                                <a:lnTo>
                                  <a:pt x="1192" y="873"/>
                                </a:lnTo>
                                <a:cubicBezTo>
                                  <a:pt x="1185" y="867"/>
                                  <a:pt x="1179" y="862"/>
                                  <a:pt x="1173" y="858"/>
                                </a:cubicBezTo>
                                <a:cubicBezTo>
                                  <a:pt x="1167" y="855"/>
                                  <a:pt x="1161" y="853"/>
                                  <a:pt x="1155" y="853"/>
                                </a:cubicBezTo>
                                <a:cubicBezTo>
                                  <a:pt x="1148" y="852"/>
                                  <a:pt x="1142" y="854"/>
                                  <a:pt x="1136" y="857"/>
                                </a:cubicBezTo>
                                <a:cubicBezTo>
                                  <a:pt x="1129" y="861"/>
                                  <a:pt x="1122" y="866"/>
                                  <a:pt x="1115" y="874"/>
                                </a:cubicBezTo>
                                <a:cubicBezTo>
                                  <a:pt x="1105" y="883"/>
                                  <a:pt x="1098" y="893"/>
                                  <a:pt x="1092" y="903"/>
                                </a:cubicBezTo>
                                <a:cubicBezTo>
                                  <a:pt x="1087" y="912"/>
                                  <a:pt x="1083" y="921"/>
                                  <a:pt x="1079" y="930"/>
                                </a:cubicBezTo>
                                <a:cubicBezTo>
                                  <a:pt x="1076" y="938"/>
                                  <a:pt x="1074" y="945"/>
                                  <a:pt x="1072" y="951"/>
                                </a:cubicBezTo>
                                <a:cubicBezTo>
                                  <a:pt x="1070" y="957"/>
                                  <a:pt x="1068" y="962"/>
                                  <a:pt x="1066" y="964"/>
                                </a:cubicBezTo>
                                <a:cubicBezTo>
                                  <a:pt x="1064" y="966"/>
                                  <a:pt x="1062" y="967"/>
                                  <a:pt x="1060" y="967"/>
                                </a:cubicBezTo>
                                <a:cubicBezTo>
                                  <a:pt x="1057" y="967"/>
                                  <a:pt x="1055" y="967"/>
                                  <a:pt x="1052" y="966"/>
                                </a:cubicBezTo>
                                <a:cubicBezTo>
                                  <a:pt x="1049" y="964"/>
                                  <a:pt x="1046" y="963"/>
                                  <a:pt x="1042" y="960"/>
                                </a:cubicBezTo>
                                <a:cubicBezTo>
                                  <a:pt x="1039" y="958"/>
                                  <a:pt x="1036" y="955"/>
                                  <a:pt x="1032" y="951"/>
                                </a:cubicBezTo>
                                <a:cubicBezTo>
                                  <a:pt x="1027" y="947"/>
                                  <a:pt x="1024" y="942"/>
                                  <a:pt x="1022" y="939"/>
                                </a:cubicBezTo>
                                <a:cubicBezTo>
                                  <a:pt x="1020" y="935"/>
                                  <a:pt x="1019" y="931"/>
                                  <a:pt x="1019" y="927"/>
                                </a:cubicBezTo>
                                <a:cubicBezTo>
                                  <a:pt x="1019" y="923"/>
                                  <a:pt x="1020" y="917"/>
                                  <a:pt x="1023" y="909"/>
                                </a:cubicBezTo>
                                <a:cubicBezTo>
                                  <a:pt x="1026" y="901"/>
                                  <a:pt x="1029" y="892"/>
                                  <a:pt x="1034" y="882"/>
                                </a:cubicBezTo>
                                <a:cubicBezTo>
                                  <a:pt x="1039" y="873"/>
                                  <a:pt x="1045" y="863"/>
                                  <a:pt x="1052" y="853"/>
                                </a:cubicBezTo>
                                <a:cubicBezTo>
                                  <a:pt x="1059" y="843"/>
                                  <a:pt x="1067" y="834"/>
                                  <a:pt x="1076" y="825"/>
                                </a:cubicBezTo>
                                <a:cubicBezTo>
                                  <a:pt x="1092" y="809"/>
                                  <a:pt x="1107" y="797"/>
                                  <a:pt x="1122" y="788"/>
                                </a:cubicBezTo>
                                <a:cubicBezTo>
                                  <a:pt x="1137" y="780"/>
                                  <a:pt x="1151" y="776"/>
                                  <a:pt x="1165" y="775"/>
                                </a:cubicBezTo>
                                <a:cubicBezTo>
                                  <a:pt x="1178" y="774"/>
                                  <a:pt x="1192" y="777"/>
                                  <a:pt x="1206" y="784"/>
                                </a:cubicBezTo>
                                <a:cubicBezTo>
                                  <a:pt x="1219" y="791"/>
                                  <a:pt x="1233" y="801"/>
                                  <a:pt x="1247" y="815"/>
                                </a:cubicBezTo>
                                <a:lnTo>
                                  <a:pt x="1385" y="953"/>
                                </a:lnTo>
                                <a:close/>
                                <a:moveTo>
                                  <a:pt x="1241" y="922"/>
                                </a:moveTo>
                                <a:lnTo>
                                  <a:pt x="1219" y="944"/>
                                </a:lnTo>
                                <a:cubicBezTo>
                                  <a:pt x="1209" y="953"/>
                                  <a:pt x="1202" y="962"/>
                                  <a:pt x="1197" y="970"/>
                                </a:cubicBezTo>
                                <a:cubicBezTo>
                                  <a:pt x="1192" y="978"/>
                                  <a:pt x="1188" y="985"/>
                                  <a:pt x="1187" y="992"/>
                                </a:cubicBezTo>
                                <a:cubicBezTo>
                                  <a:pt x="1185" y="999"/>
                                  <a:pt x="1186" y="1005"/>
                                  <a:pt x="1188" y="1011"/>
                                </a:cubicBezTo>
                                <a:cubicBezTo>
                                  <a:pt x="1190" y="1017"/>
                                  <a:pt x="1193" y="1022"/>
                                  <a:pt x="1198" y="1027"/>
                                </a:cubicBezTo>
                                <a:cubicBezTo>
                                  <a:pt x="1207" y="1036"/>
                                  <a:pt x="1216" y="1040"/>
                                  <a:pt x="1227" y="1039"/>
                                </a:cubicBezTo>
                                <a:cubicBezTo>
                                  <a:pt x="1237" y="1039"/>
                                  <a:pt x="1247" y="1034"/>
                                  <a:pt x="1257" y="1024"/>
                                </a:cubicBezTo>
                                <a:cubicBezTo>
                                  <a:pt x="1265" y="1016"/>
                                  <a:pt x="1270" y="1006"/>
                                  <a:pt x="1273" y="995"/>
                                </a:cubicBezTo>
                                <a:cubicBezTo>
                                  <a:pt x="1275" y="985"/>
                                  <a:pt x="1276" y="972"/>
                                  <a:pt x="1275" y="957"/>
                                </a:cubicBezTo>
                                <a:lnTo>
                                  <a:pt x="1241" y="922"/>
                                </a:lnTo>
                                <a:close/>
                                <a:moveTo>
                                  <a:pt x="1542" y="583"/>
                                </a:moveTo>
                                <a:cubicBezTo>
                                  <a:pt x="1561" y="601"/>
                                  <a:pt x="1575" y="620"/>
                                  <a:pt x="1586" y="638"/>
                                </a:cubicBezTo>
                                <a:cubicBezTo>
                                  <a:pt x="1596" y="657"/>
                                  <a:pt x="1603" y="675"/>
                                  <a:pt x="1606" y="693"/>
                                </a:cubicBezTo>
                                <a:cubicBezTo>
                                  <a:pt x="1609" y="710"/>
                                  <a:pt x="1607" y="727"/>
                                  <a:pt x="1602" y="744"/>
                                </a:cubicBezTo>
                                <a:cubicBezTo>
                                  <a:pt x="1596" y="761"/>
                                  <a:pt x="1586" y="776"/>
                                  <a:pt x="1571" y="791"/>
                                </a:cubicBezTo>
                                <a:cubicBezTo>
                                  <a:pt x="1566" y="797"/>
                                  <a:pt x="1559" y="802"/>
                                  <a:pt x="1553" y="805"/>
                                </a:cubicBezTo>
                                <a:cubicBezTo>
                                  <a:pt x="1547" y="809"/>
                                  <a:pt x="1541" y="812"/>
                                  <a:pt x="1534" y="815"/>
                                </a:cubicBezTo>
                                <a:cubicBezTo>
                                  <a:pt x="1527" y="817"/>
                                  <a:pt x="1519" y="819"/>
                                  <a:pt x="1511" y="820"/>
                                </a:cubicBezTo>
                                <a:cubicBezTo>
                                  <a:pt x="1503" y="821"/>
                                  <a:pt x="1494" y="821"/>
                                  <a:pt x="1484" y="821"/>
                                </a:cubicBezTo>
                                <a:lnTo>
                                  <a:pt x="1581" y="918"/>
                                </a:lnTo>
                                <a:cubicBezTo>
                                  <a:pt x="1582" y="919"/>
                                  <a:pt x="1583" y="921"/>
                                  <a:pt x="1583" y="923"/>
                                </a:cubicBezTo>
                                <a:cubicBezTo>
                                  <a:pt x="1584" y="925"/>
                                  <a:pt x="1583" y="928"/>
                                  <a:pt x="1582" y="931"/>
                                </a:cubicBezTo>
                                <a:cubicBezTo>
                                  <a:pt x="1580" y="934"/>
                                  <a:pt x="1578" y="938"/>
                                  <a:pt x="1575" y="942"/>
                                </a:cubicBezTo>
                                <a:cubicBezTo>
                                  <a:pt x="1572" y="946"/>
                                  <a:pt x="1567" y="951"/>
                                  <a:pt x="1562" y="956"/>
                                </a:cubicBezTo>
                                <a:cubicBezTo>
                                  <a:pt x="1556" y="962"/>
                                  <a:pt x="1551" y="967"/>
                                  <a:pt x="1547" y="970"/>
                                </a:cubicBezTo>
                                <a:cubicBezTo>
                                  <a:pt x="1543" y="973"/>
                                  <a:pt x="1539" y="975"/>
                                  <a:pt x="1536" y="977"/>
                                </a:cubicBezTo>
                                <a:cubicBezTo>
                                  <a:pt x="1533" y="978"/>
                                  <a:pt x="1531" y="979"/>
                                  <a:pt x="1528" y="978"/>
                                </a:cubicBezTo>
                                <a:cubicBezTo>
                                  <a:pt x="1526" y="978"/>
                                  <a:pt x="1524" y="977"/>
                                  <a:pt x="1523" y="975"/>
                                </a:cubicBezTo>
                                <a:lnTo>
                                  <a:pt x="1237" y="690"/>
                                </a:lnTo>
                                <a:cubicBezTo>
                                  <a:pt x="1236" y="688"/>
                                  <a:pt x="1235" y="687"/>
                                  <a:pt x="1234" y="685"/>
                                </a:cubicBezTo>
                                <a:cubicBezTo>
                                  <a:pt x="1234" y="683"/>
                                  <a:pt x="1234" y="680"/>
                                  <a:pt x="1236" y="678"/>
                                </a:cubicBezTo>
                                <a:cubicBezTo>
                                  <a:pt x="1237" y="675"/>
                                  <a:pt x="1239" y="672"/>
                                  <a:pt x="1241" y="668"/>
                                </a:cubicBezTo>
                                <a:cubicBezTo>
                                  <a:pt x="1244" y="665"/>
                                  <a:pt x="1248" y="661"/>
                                  <a:pt x="1253" y="656"/>
                                </a:cubicBezTo>
                                <a:cubicBezTo>
                                  <a:pt x="1257" y="652"/>
                                  <a:pt x="1261" y="648"/>
                                  <a:pt x="1265" y="645"/>
                                </a:cubicBezTo>
                                <a:cubicBezTo>
                                  <a:pt x="1268" y="642"/>
                                  <a:pt x="1271" y="640"/>
                                  <a:pt x="1274" y="639"/>
                                </a:cubicBezTo>
                                <a:cubicBezTo>
                                  <a:pt x="1277" y="638"/>
                                  <a:pt x="1279" y="638"/>
                                  <a:pt x="1281" y="638"/>
                                </a:cubicBezTo>
                                <a:cubicBezTo>
                                  <a:pt x="1283" y="638"/>
                                  <a:pt x="1285" y="639"/>
                                  <a:pt x="1286" y="641"/>
                                </a:cubicBezTo>
                                <a:lnTo>
                                  <a:pt x="1310" y="665"/>
                                </a:lnTo>
                                <a:cubicBezTo>
                                  <a:pt x="1310" y="653"/>
                                  <a:pt x="1310" y="642"/>
                                  <a:pt x="1312" y="631"/>
                                </a:cubicBezTo>
                                <a:cubicBezTo>
                                  <a:pt x="1313" y="621"/>
                                  <a:pt x="1315" y="611"/>
                                  <a:pt x="1317" y="602"/>
                                </a:cubicBezTo>
                                <a:cubicBezTo>
                                  <a:pt x="1320" y="593"/>
                                  <a:pt x="1324" y="585"/>
                                  <a:pt x="1329" y="577"/>
                                </a:cubicBezTo>
                                <a:cubicBezTo>
                                  <a:pt x="1334" y="569"/>
                                  <a:pt x="1340" y="561"/>
                                  <a:pt x="1347" y="554"/>
                                </a:cubicBezTo>
                                <a:cubicBezTo>
                                  <a:pt x="1362" y="539"/>
                                  <a:pt x="1378" y="529"/>
                                  <a:pt x="1394" y="525"/>
                                </a:cubicBezTo>
                                <a:cubicBezTo>
                                  <a:pt x="1410" y="520"/>
                                  <a:pt x="1427" y="519"/>
                                  <a:pt x="1444" y="523"/>
                                </a:cubicBezTo>
                                <a:cubicBezTo>
                                  <a:pt x="1461" y="527"/>
                                  <a:pt x="1478" y="534"/>
                                  <a:pt x="1494" y="544"/>
                                </a:cubicBezTo>
                                <a:cubicBezTo>
                                  <a:pt x="1511" y="555"/>
                                  <a:pt x="1527" y="568"/>
                                  <a:pt x="1542" y="583"/>
                                </a:cubicBezTo>
                                <a:close/>
                                <a:moveTo>
                                  <a:pt x="1486" y="647"/>
                                </a:moveTo>
                                <a:cubicBezTo>
                                  <a:pt x="1478" y="639"/>
                                  <a:pt x="1469" y="631"/>
                                  <a:pt x="1459" y="624"/>
                                </a:cubicBezTo>
                                <a:cubicBezTo>
                                  <a:pt x="1450" y="618"/>
                                  <a:pt x="1441" y="613"/>
                                  <a:pt x="1431" y="609"/>
                                </a:cubicBezTo>
                                <a:cubicBezTo>
                                  <a:pt x="1422" y="606"/>
                                  <a:pt x="1413" y="605"/>
                                  <a:pt x="1404" y="607"/>
                                </a:cubicBezTo>
                                <a:cubicBezTo>
                                  <a:pt x="1395" y="608"/>
                                  <a:pt x="1387" y="613"/>
                                  <a:pt x="1379" y="620"/>
                                </a:cubicBezTo>
                                <a:cubicBezTo>
                                  <a:pt x="1375" y="624"/>
                                  <a:pt x="1372" y="629"/>
                                  <a:pt x="1370" y="633"/>
                                </a:cubicBezTo>
                                <a:cubicBezTo>
                                  <a:pt x="1367" y="638"/>
                                  <a:pt x="1365" y="644"/>
                                  <a:pt x="1364" y="650"/>
                                </a:cubicBezTo>
                                <a:cubicBezTo>
                                  <a:pt x="1362" y="657"/>
                                  <a:pt x="1362" y="664"/>
                                  <a:pt x="1362" y="673"/>
                                </a:cubicBezTo>
                                <a:cubicBezTo>
                                  <a:pt x="1362" y="681"/>
                                  <a:pt x="1362" y="690"/>
                                  <a:pt x="1364" y="701"/>
                                </a:cubicBezTo>
                                <a:lnTo>
                                  <a:pt x="1431" y="768"/>
                                </a:lnTo>
                                <a:cubicBezTo>
                                  <a:pt x="1450" y="771"/>
                                  <a:pt x="1465" y="771"/>
                                  <a:pt x="1478" y="769"/>
                                </a:cubicBezTo>
                                <a:cubicBezTo>
                                  <a:pt x="1491" y="767"/>
                                  <a:pt x="1502" y="762"/>
                                  <a:pt x="1510" y="754"/>
                                </a:cubicBezTo>
                                <a:cubicBezTo>
                                  <a:pt x="1517" y="747"/>
                                  <a:pt x="1522" y="739"/>
                                  <a:pt x="1523" y="730"/>
                                </a:cubicBezTo>
                                <a:cubicBezTo>
                                  <a:pt x="1524" y="720"/>
                                  <a:pt x="1524" y="711"/>
                                  <a:pt x="1521" y="702"/>
                                </a:cubicBezTo>
                                <a:cubicBezTo>
                                  <a:pt x="1518" y="692"/>
                                  <a:pt x="1514" y="683"/>
                                  <a:pt x="1507" y="673"/>
                                </a:cubicBezTo>
                                <a:cubicBezTo>
                                  <a:pt x="1501" y="664"/>
                                  <a:pt x="1494" y="655"/>
                                  <a:pt x="1486" y="647"/>
                                </a:cubicBezTo>
                                <a:close/>
                                <a:moveTo>
                                  <a:pt x="1901" y="437"/>
                                </a:moveTo>
                                <a:cubicBezTo>
                                  <a:pt x="1902" y="438"/>
                                  <a:pt x="1903" y="440"/>
                                  <a:pt x="1903" y="442"/>
                                </a:cubicBezTo>
                                <a:cubicBezTo>
                                  <a:pt x="1903" y="444"/>
                                  <a:pt x="1903" y="446"/>
                                  <a:pt x="1901" y="449"/>
                                </a:cubicBezTo>
                                <a:cubicBezTo>
                                  <a:pt x="1900" y="452"/>
                                  <a:pt x="1898" y="455"/>
                                  <a:pt x="1894" y="459"/>
                                </a:cubicBezTo>
                                <a:cubicBezTo>
                                  <a:pt x="1891" y="463"/>
                                  <a:pt x="1887" y="468"/>
                                  <a:pt x="1881" y="473"/>
                                </a:cubicBezTo>
                                <a:cubicBezTo>
                                  <a:pt x="1876" y="479"/>
                                  <a:pt x="1871" y="483"/>
                                  <a:pt x="1867" y="487"/>
                                </a:cubicBezTo>
                                <a:cubicBezTo>
                                  <a:pt x="1863" y="490"/>
                                  <a:pt x="1859" y="493"/>
                                  <a:pt x="1856" y="494"/>
                                </a:cubicBezTo>
                                <a:cubicBezTo>
                                  <a:pt x="1853" y="496"/>
                                  <a:pt x="1850" y="497"/>
                                  <a:pt x="1848" y="497"/>
                                </a:cubicBezTo>
                                <a:cubicBezTo>
                                  <a:pt x="1846" y="497"/>
                                  <a:pt x="1845" y="496"/>
                                  <a:pt x="1843" y="494"/>
                                </a:cubicBezTo>
                                <a:lnTo>
                                  <a:pt x="1752" y="403"/>
                                </a:lnTo>
                                <a:cubicBezTo>
                                  <a:pt x="1745" y="397"/>
                                  <a:pt x="1739" y="390"/>
                                  <a:pt x="1732" y="383"/>
                                </a:cubicBezTo>
                                <a:cubicBezTo>
                                  <a:pt x="1726" y="375"/>
                                  <a:pt x="1720" y="368"/>
                                  <a:pt x="1714" y="361"/>
                                </a:cubicBezTo>
                                <a:cubicBezTo>
                                  <a:pt x="1717" y="371"/>
                                  <a:pt x="1719" y="381"/>
                                  <a:pt x="1721" y="392"/>
                                </a:cubicBezTo>
                                <a:cubicBezTo>
                                  <a:pt x="1723" y="402"/>
                                  <a:pt x="1725" y="413"/>
                                  <a:pt x="1726" y="423"/>
                                </a:cubicBezTo>
                                <a:lnTo>
                                  <a:pt x="1751" y="586"/>
                                </a:lnTo>
                                <a:cubicBezTo>
                                  <a:pt x="1751" y="589"/>
                                  <a:pt x="1752" y="592"/>
                                  <a:pt x="1751" y="594"/>
                                </a:cubicBezTo>
                                <a:cubicBezTo>
                                  <a:pt x="1751" y="596"/>
                                  <a:pt x="1751" y="599"/>
                                  <a:pt x="1749" y="601"/>
                                </a:cubicBezTo>
                                <a:cubicBezTo>
                                  <a:pt x="1748" y="604"/>
                                  <a:pt x="1746" y="607"/>
                                  <a:pt x="1744" y="610"/>
                                </a:cubicBezTo>
                                <a:cubicBezTo>
                                  <a:pt x="1741" y="613"/>
                                  <a:pt x="1737" y="617"/>
                                  <a:pt x="1733" y="622"/>
                                </a:cubicBezTo>
                                <a:cubicBezTo>
                                  <a:pt x="1727" y="627"/>
                                  <a:pt x="1723" y="631"/>
                                  <a:pt x="1719" y="635"/>
                                </a:cubicBezTo>
                                <a:cubicBezTo>
                                  <a:pt x="1715" y="638"/>
                                  <a:pt x="1712" y="640"/>
                                  <a:pt x="1709" y="641"/>
                                </a:cubicBezTo>
                                <a:cubicBezTo>
                                  <a:pt x="1706" y="643"/>
                                  <a:pt x="1704" y="643"/>
                                  <a:pt x="1702" y="643"/>
                                </a:cubicBezTo>
                                <a:cubicBezTo>
                                  <a:pt x="1700" y="643"/>
                                  <a:pt x="1698" y="642"/>
                                  <a:pt x="1697" y="640"/>
                                </a:cubicBezTo>
                                <a:lnTo>
                                  <a:pt x="1492" y="435"/>
                                </a:lnTo>
                                <a:cubicBezTo>
                                  <a:pt x="1490" y="434"/>
                                  <a:pt x="1489" y="432"/>
                                  <a:pt x="1489" y="430"/>
                                </a:cubicBezTo>
                                <a:cubicBezTo>
                                  <a:pt x="1489" y="428"/>
                                  <a:pt x="1489" y="426"/>
                                  <a:pt x="1491" y="423"/>
                                </a:cubicBezTo>
                                <a:cubicBezTo>
                                  <a:pt x="1492" y="420"/>
                                  <a:pt x="1495" y="416"/>
                                  <a:pt x="1498" y="412"/>
                                </a:cubicBezTo>
                                <a:cubicBezTo>
                                  <a:pt x="1501" y="408"/>
                                  <a:pt x="1505" y="403"/>
                                  <a:pt x="1511" y="398"/>
                                </a:cubicBezTo>
                                <a:cubicBezTo>
                                  <a:pt x="1522" y="387"/>
                                  <a:pt x="1530" y="380"/>
                                  <a:pt x="1536" y="377"/>
                                </a:cubicBezTo>
                                <a:cubicBezTo>
                                  <a:pt x="1542" y="374"/>
                                  <a:pt x="1546" y="374"/>
                                  <a:pt x="1549" y="377"/>
                                </a:cubicBezTo>
                                <a:lnTo>
                                  <a:pt x="1640" y="468"/>
                                </a:lnTo>
                                <a:cubicBezTo>
                                  <a:pt x="1646" y="474"/>
                                  <a:pt x="1653" y="481"/>
                                  <a:pt x="1659" y="488"/>
                                </a:cubicBezTo>
                                <a:cubicBezTo>
                                  <a:pt x="1665" y="495"/>
                                  <a:pt x="1671" y="503"/>
                                  <a:pt x="1677" y="510"/>
                                </a:cubicBezTo>
                                <a:cubicBezTo>
                                  <a:pt x="1674" y="500"/>
                                  <a:pt x="1672" y="490"/>
                                  <a:pt x="1670" y="480"/>
                                </a:cubicBezTo>
                                <a:cubicBezTo>
                                  <a:pt x="1667" y="470"/>
                                  <a:pt x="1666" y="460"/>
                                  <a:pt x="1664" y="450"/>
                                </a:cubicBezTo>
                                <a:lnTo>
                                  <a:pt x="1640" y="287"/>
                                </a:lnTo>
                                <a:cubicBezTo>
                                  <a:pt x="1639" y="284"/>
                                  <a:pt x="1639" y="281"/>
                                  <a:pt x="1640" y="279"/>
                                </a:cubicBezTo>
                                <a:cubicBezTo>
                                  <a:pt x="1640" y="276"/>
                                  <a:pt x="1641" y="273"/>
                                  <a:pt x="1642" y="271"/>
                                </a:cubicBezTo>
                                <a:cubicBezTo>
                                  <a:pt x="1643" y="268"/>
                                  <a:pt x="1645" y="265"/>
                                  <a:pt x="1648" y="262"/>
                                </a:cubicBezTo>
                                <a:cubicBezTo>
                                  <a:pt x="1651" y="258"/>
                                  <a:pt x="1654" y="254"/>
                                  <a:pt x="1659" y="250"/>
                                </a:cubicBezTo>
                                <a:cubicBezTo>
                                  <a:pt x="1664" y="244"/>
                                  <a:pt x="1669" y="240"/>
                                  <a:pt x="1673" y="237"/>
                                </a:cubicBezTo>
                                <a:cubicBezTo>
                                  <a:pt x="1677" y="234"/>
                                  <a:pt x="1680" y="231"/>
                                  <a:pt x="1683" y="230"/>
                                </a:cubicBezTo>
                                <a:cubicBezTo>
                                  <a:pt x="1686" y="229"/>
                                  <a:pt x="1688" y="228"/>
                                  <a:pt x="1690" y="229"/>
                                </a:cubicBezTo>
                                <a:cubicBezTo>
                                  <a:pt x="1692" y="229"/>
                                  <a:pt x="1694" y="230"/>
                                  <a:pt x="1695" y="232"/>
                                </a:cubicBezTo>
                                <a:lnTo>
                                  <a:pt x="1901" y="437"/>
                                </a:lnTo>
                                <a:close/>
                                <a:moveTo>
                                  <a:pt x="2132" y="204"/>
                                </a:moveTo>
                                <a:cubicBezTo>
                                  <a:pt x="2134" y="205"/>
                                  <a:pt x="2135" y="207"/>
                                  <a:pt x="2136" y="209"/>
                                </a:cubicBezTo>
                                <a:cubicBezTo>
                                  <a:pt x="2136" y="211"/>
                                  <a:pt x="2136" y="213"/>
                                  <a:pt x="2134" y="216"/>
                                </a:cubicBezTo>
                                <a:cubicBezTo>
                                  <a:pt x="2133" y="219"/>
                                  <a:pt x="2131" y="222"/>
                                  <a:pt x="2127" y="226"/>
                                </a:cubicBezTo>
                                <a:cubicBezTo>
                                  <a:pt x="2124" y="230"/>
                                  <a:pt x="2119" y="235"/>
                                  <a:pt x="2113" y="242"/>
                                </a:cubicBezTo>
                                <a:cubicBezTo>
                                  <a:pt x="2107" y="247"/>
                                  <a:pt x="2103" y="251"/>
                                  <a:pt x="2099" y="255"/>
                                </a:cubicBezTo>
                                <a:cubicBezTo>
                                  <a:pt x="2095" y="258"/>
                                  <a:pt x="2091" y="261"/>
                                  <a:pt x="2088" y="262"/>
                                </a:cubicBezTo>
                                <a:cubicBezTo>
                                  <a:pt x="2085" y="263"/>
                                  <a:pt x="2083" y="264"/>
                                  <a:pt x="2081" y="264"/>
                                </a:cubicBezTo>
                                <a:cubicBezTo>
                                  <a:pt x="2079" y="263"/>
                                  <a:pt x="2077" y="262"/>
                                  <a:pt x="2075" y="261"/>
                                </a:cubicBezTo>
                                <a:lnTo>
                                  <a:pt x="1998" y="184"/>
                                </a:lnTo>
                                <a:lnTo>
                                  <a:pt x="1983" y="199"/>
                                </a:lnTo>
                                <a:cubicBezTo>
                                  <a:pt x="1976" y="206"/>
                                  <a:pt x="1971" y="212"/>
                                  <a:pt x="1968" y="217"/>
                                </a:cubicBezTo>
                                <a:cubicBezTo>
                                  <a:pt x="1965" y="223"/>
                                  <a:pt x="1964" y="229"/>
                                  <a:pt x="1963" y="235"/>
                                </a:cubicBezTo>
                                <a:cubicBezTo>
                                  <a:pt x="1963" y="242"/>
                                  <a:pt x="1964" y="249"/>
                                  <a:pt x="1966" y="257"/>
                                </a:cubicBezTo>
                                <a:cubicBezTo>
                                  <a:pt x="1968" y="265"/>
                                  <a:pt x="1972" y="275"/>
                                  <a:pt x="1977" y="285"/>
                                </a:cubicBezTo>
                                <a:lnTo>
                                  <a:pt x="1998" y="334"/>
                                </a:lnTo>
                                <a:cubicBezTo>
                                  <a:pt x="2000" y="337"/>
                                  <a:pt x="2001" y="340"/>
                                  <a:pt x="2001" y="343"/>
                                </a:cubicBezTo>
                                <a:cubicBezTo>
                                  <a:pt x="2001" y="346"/>
                                  <a:pt x="2000" y="349"/>
                                  <a:pt x="1998" y="352"/>
                                </a:cubicBezTo>
                                <a:cubicBezTo>
                                  <a:pt x="1997" y="355"/>
                                  <a:pt x="1994" y="359"/>
                                  <a:pt x="1990" y="363"/>
                                </a:cubicBezTo>
                                <a:cubicBezTo>
                                  <a:pt x="1987" y="368"/>
                                  <a:pt x="1982" y="373"/>
                                  <a:pt x="1976" y="379"/>
                                </a:cubicBezTo>
                                <a:cubicBezTo>
                                  <a:pt x="1970" y="384"/>
                                  <a:pt x="1966" y="389"/>
                                  <a:pt x="1962" y="392"/>
                                </a:cubicBezTo>
                                <a:cubicBezTo>
                                  <a:pt x="1958" y="396"/>
                                  <a:pt x="1955" y="398"/>
                                  <a:pt x="1952" y="400"/>
                                </a:cubicBezTo>
                                <a:cubicBezTo>
                                  <a:pt x="1949" y="402"/>
                                  <a:pt x="1947" y="403"/>
                                  <a:pt x="1945" y="403"/>
                                </a:cubicBezTo>
                                <a:cubicBezTo>
                                  <a:pt x="1943" y="403"/>
                                  <a:pt x="1941" y="402"/>
                                  <a:pt x="1940" y="401"/>
                                </a:cubicBezTo>
                                <a:cubicBezTo>
                                  <a:pt x="1938" y="399"/>
                                  <a:pt x="1936" y="396"/>
                                  <a:pt x="1934" y="392"/>
                                </a:cubicBezTo>
                                <a:cubicBezTo>
                                  <a:pt x="1932" y="387"/>
                                  <a:pt x="1929" y="380"/>
                                  <a:pt x="1925" y="370"/>
                                </a:cubicBezTo>
                                <a:lnTo>
                                  <a:pt x="1907" y="324"/>
                                </a:lnTo>
                                <a:cubicBezTo>
                                  <a:pt x="1902" y="310"/>
                                  <a:pt x="1899" y="297"/>
                                  <a:pt x="1898" y="285"/>
                                </a:cubicBezTo>
                                <a:cubicBezTo>
                                  <a:pt x="1898" y="272"/>
                                  <a:pt x="1900" y="260"/>
                                  <a:pt x="1904" y="250"/>
                                </a:cubicBezTo>
                                <a:cubicBezTo>
                                  <a:pt x="1887" y="261"/>
                                  <a:pt x="1869" y="266"/>
                                  <a:pt x="1852" y="265"/>
                                </a:cubicBezTo>
                                <a:cubicBezTo>
                                  <a:pt x="1834" y="264"/>
                                  <a:pt x="1818" y="257"/>
                                  <a:pt x="1803" y="242"/>
                                </a:cubicBezTo>
                                <a:cubicBezTo>
                                  <a:pt x="1793" y="231"/>
                                  <a:pt x="1785" y="219"/>
                                  <a:pt x="1781" y="206"/>
                                </a:cubicBezTo>
                                <a:cubicBezTo>
                                  <a:pt x="1776" y="193"/>
                                  <a:pt x="1776" y="179"/>
                                  <a:pt x="1778" y="165"/>
                                </a:cubicBezTo>
                                <a:cubicBezTo>
                                  <a:pt x="1781" y="150"/>
                                  <a:pt x="1787" y="135"/>
                                  <a:pt x="1797" y="119"/>
                                </a:cubicBezTo>
                                <a:cubicBezTo>
                                  <a:pt x="1806" y="103"/>
                                  <a:pt x="1820" y="86"/>
                                  <a:pt x="1837" y="69"/>
                                </a:cubicBezTo>
                                <a:cubicBezTo>
                                  <a:pt x="1841" y="65"/>
                                  <a:pt x="1847" y="59"/>
                                  <a:pt x="1853" y="54"/>
                                </a:cubicBezTo>
                                <a:cubicBezTo>
                                  <a:pt x="1858" y="48"/>
                                  <a:pt x="1864" y="43"/>
                                  <a:pt x="1871" y="37"/>
                                </a:cubicBezTo>
                                <a:cubicBezTo>
                                  <a:pt x="1877" y="32"/>
                                  <a:pt x="1883" y="26"/>
                                  <a:pt x="1889" y="21"/>
                                </a:cubicBezTo>
                                <a:cubicBezTo>
                                  <a:pt x="1895" y="15"/>
                                  <a:pt x="1901" y="11"/>
                                  <a:pt x="1906" y="7"/>
                                </a:cubicBezTo>
                                <a:cubicBezTo>
                                  <a:pt x="1911" y="2"/>
                                  <a:pt x="1916" y="0"/>
                                  <a:pt x="1922" y="1"/>
                                </a:cubicBezTo>
                                <a:cubicBezTo>
                                  <a:pt x="1928" y="1"/>
                                  <a:pt x="1933" y="4"/>
                                  <a:pt x="1938" y="9"/>
                                </a:cubicBezTo>
                                <a:lnTo>
                                  <a:pt x="2132" y="204"/>
                                </a:lnTo>
                                <a:close/>
                                <a:moveTo>
                                  <a:pt x="1902" y="87"/>
                                </a:moveTo>
                                <a:cubicBezTo>
                                  <a:pt x="1897" y="91"/>
                                  <a:pt x="1892" y="95"/>
                                  <a:pt x="1887" y="99"/>
                                </a:cubicBezTo>
                                <a:cubicBezTo>
                                  <a:pt x="1882" y="103"/>
                                  <a:pt x="1877" y="107"/>
                                  <a:pt x="1874" y="111"/>
                                </a:cubicBezTo>
                                <a:cubicBezTo>
                                  <a:pt x="1865" y="119"/>
                                  <a:pt x="1859" y="127"/>
                                  <a:pt x="1856" y="134"/>
                                </a:cubicBezTo>
                                <a:cubicBezTo>
                                  <a:pt x="1852" y="141"/>
                                  <a:pt x="1849" y="147"/>
                                  <a:pt x="1849" y="153"/>
                                </a:cubicBezTo>
                                <a:cubicBezTo>
                                  <a:pt x="1848" y="160"/>
                                  <a:pt x="1849" y="165"/>
                                  <a:pt x="1851" y="171"/>
                                </a:cubicBezTo>
                                <a:cubicBezTo>
                                  <a:pt x="1854" y="176"/>
                                  <a:pt x="1857" y="181"/>
                                  <a:pt x="1862" y="185"/>
                                </a:cubicBezTo>
                                <a:cubicBezTo>
                                  <a:pt x="1866" y="190"/>
                                  <a:pt x="1871" y="193"/>
                                  <a:pt x="1877" y="195"/>
                                </a:cubicBezTo>
                                <a:cubicBezTo>
                                  <a:pt x="1882" y="198"/>
                                  <a:pt x="1888" y="198"/>
                                  <a:pt x="1894" y="197"/>
                                </a:cubicBezTo>
                                <a:cubicBezTo>
                                  <a:pt x="1900" y="196"/>
                                  <a:pt x="1906" y="194"/>
                                  <a:pt x="1912" y="190"/>
                                </a:cubicBezTo>
                                <a:cubicBezTo>
                                  <a:pt x="1919" y="186"/>
                                  <a:pt x="1927" y="180"/>
                                  <a:pt x="1936" y="171"/>
                                </a:cubicBezTo>
                                <a:lnTo>
                                  <a:pt x="1960" y="146"/>
                                </a:lnTo>
                                <a:lnTo>
                                  <a:pt x="190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98"/>
                        <wps:cNvSpPr>
                          <a:spLocks noEditPoints="1"/>
                        </wps:cNvSpPr>
                        <wps:spPr bwMode="auto">
                          <a:xfrm>
                            <a:off x="2560320" y="1771015"/>
                            <a:ext cx="186055" cy="179070"/>
                          </a:xfrm>
                          <a:custGeom>
                            <a:avLst/>
                            <a:gdLst>
                              <a:gd name="T0" fmla="*/ 245 w 1144"/>
                              <a:gd name="T1" fmla="*/ 1008 h 1103"/>
                              <a:gd name="T2" fmla="*/ 139 w 1144"/>
                              <a:gd name="T3" fmla="*/ 916 h 1103"/>
                              <a:gd name="T4" fmla="*/ 171 w 1144"/>
                              <a:gd name="T5" fmla="*/ 1074 h 1103"/>
                              <a:gd name="T6" fmla="*/ 148 w 1144"/>
                              <a:gd name="T7" fmla="*/ 1103 h 1103"/>
                              <a:gd name="T8" fmla="*/ 5 w 1144"/>
                              <a:gd name="T9" fmla="*/ 949 h 1103"/>
                              <a:gd name="T10" fmla="*/ 111 w 1144"/>
                              <a:gd name="T11" fmla="*/ 1010 h 1103"/>
                              <a:gd name="T12" fmla="*/ 94 w 1144"/>
                              <a:gd name="T13" fmla="*/ 869 h 1103"/>
                              <a:gd name="T14" fmla="*/ 116 w 1144"/>
                              <a:gd name="T15" fmla="*/ 840 h 1103"/>
                              <a:gd name="T16" fmla="*/ 375 w 1144"/>
                              <a:gd name="T17" fmla="*/ 850 h 1103"/>
                              <a:gd name="T18" fmla="*/ 315 w 1144"/>
                              <a:gd name="T19" fmla="*/ 914 h 1103"/>
                              <a:gd name="T20" fmla="*/ 346 w 1144"/>
                              <a:gd name="T21" fmla="*/ 989 h 1103"/>
                              <a:gd name="T22" fmla="*/ 190 w 1144"/>
                              <a:gd name="T23" fmla="*/ 843 h 1103"/>
                              <a:gd name="T24" fmla="*/ 215 w 1144"/>
                              <a:gd name="T25" fmla="*/ 824 h 1103"/>
                              <a:gd name="T26" fmla="*/ 269 w 1144"/>
                              <a:gd name="T27" fmla="*/ 766 h 1103"/>
                              <a:gd name="T28" fmla="*/ 288 w 1144"/>
                              <a:gd name="T29" fmla="*/ 808 h 1103"/>
                              <a:gd name="T30" fmla="*/ 254 w 1144"/>
                              <a:gd name="T31" fmla="*/ 854 h 1103"/>
                              <a:gd name="T32" fmla="*/ 326 w 1144"/>
                              <a:gd name="T33" fmla="*/ 840 h 1103"/>
                              <a:gd name="T34" fmla="*/ 505 w 1144"/>
                              <a:gd name="T35" fmla="*/ 748 h 1103"/>
                              <a:gd name="T36" fmla="*/ 383 w 1144"/>
                              <a:gd name="T37" fmla="*/ 696 h 1103"/>
                              <a:gd name="T38" fmla="*/ 420 w 1144"/>
                              <a:gd name="T39" fmla="*/ 836 h 1103"/>
                              <a:gd name="T40" fmla="*/ 392 w 1144"/>
                              <a:gd name="T41" fmla="*/ 817 h 1103"/>
                              <a:gd name="T42" fmla="*/ 384 w 1144"/>
                              <a:gd name="T43" fmla="*/ 762 h 1103"/>
                              <a:gd name="T44" fmla="*/ 410 w 1144"/>
                              <a:gd name="T45" fmla="*/ 627 h 1103"/>
                              <a:gd name="T46" fmla="*/ 625 w 1144"/>
                              <a:gd name="T47" fmla="*/ 629 h 1103"/>
                              <a:gd name="T48" fmla="*/ 583 w 1144"/>
                              <a:gd name="T49" fmla="*/ 675 h 1103"/>
                              <a:gd name="T50" fmla="*/ 500 w 1144"/>
                              <a:gd name="T51" fmla="*/ 638 h 1103"/>
                              <a:gd name="T52" fmla="*/ 517 w 1144"/>
                              <a:gd name="T53" fmla="*/ 562 h 1103"/>
                              <a:gd name="T54" fmla="*/ 473 w 1144"/>
                              <a:gd name="T55" fmla="*/ 618 h 1103"/>
                              <a:gd name="T56" fmla="*/ 450 w 1144"/>
                              <a:gd name="T57" fmla="*/ 600 h 1103"/>
                              <a:gd name="T58" fmla="*/ 522 w 1144"/>
                              <a:gd name="T59" fmla="*/ 523 h 1103"/>
                              <a:gd name="T60" fmla="*/ 538 w 1144"/>
                              <a:gd name="T61" fmla="*/ 621 h 1103"/>
                              <a:gd name="T62" fmla="*/ 576 w 1144"/>
                              <a:gd name="T63" fmla="*/ 634 h 1103"/>
                              <a:gd name="T64" fmla="*/ 757 w 1144"/>
                              <a:gd name="T65" fmla="*/ 496 h 1103"/>
                              <a:gd name="T66" fmla="*/ 691 w 1144"/>
                              <a:gd name="T67" fmla="*/ 473 h 1103"/>
                              <a:gd name="T68" fmla="*/ 680 w 1144"/>
                              <a:gd name="T69" fmla="*/ 573 h 1103"/>
                              <a:gd name="T70" fmla="*/ 557 w 1144"/>
                              <a:gd name="T71" fmla="*/ 478 h 1103"/>
                              <a:gd name="T72" fmla="*/ 585 w 1144"/>
                              <a:gd name="T73" fmla="*/ 451 h 1103"/>
                              <a:gd name="T74" fmla="*/ 629 w 1144"/>
                              <a:gd name="T75" fmla="*/ 404 h 1103"/>
                              <a:gd name="T76" fmla="*/ 658 w 1144"/>
                              <a:gd name="T77" fmla="*/ 382 h 1103"/>
                              <a:gd name="T78" fmla="*/ 831 w 1144"/>
                              <a:gd name="T79" fmla="*/ 496 h 1103"/>
                              <a:gd name="T80" fmla="*/ 759 w 1144"/>
                              <a:gd name="T81" fmla="*/ 448 h 1103"/>
                              <a:gd name="T82" fmla="*/ 713 w 1144"/>
                              <a:gd name="T83" fmla="*/ 336 h 1103"/>
                              <a:gd name="T84" fmla="*/ 784 w 1144"/>
                              <a:gd name="T85" fmla="*/ 253 h 1103"/>
                              <a:gd name="T86" fmla="*/ 944 w 1144"/>
                              <a:gd name="T87" fmla="*/ 374 h 1103"/>
                              <a:gd name="T88" fmla="*/ 925 w 1144"/>
                              <a:gd name="T89" fmla="*/ 400 h 1103"/>
                              <a:gd name="T90" fmla="*/ 777 w 1144"/>
                              <a:gd name="T91" fmla="*/ 300 h 1103"/>
                              <a:gd name="T92" fmla="*/ 841 w 1144"/>
                              <a:gd name="T93" fmla="*/ 364 h 1103"/>
                              <a:gd name="T94" fmla="*/ 1016 w 1144"/>
                              <a:gd name="T95" fmla="*/ 237 h 1103"/>
                              <a:gd name="T96" fmla="*/ 942 w 1144"/>
                              <a:gd name="T97" fmla="*/ 192 h 1103"/>
                              <a:gd name="T98" fmla="*/ 951 w 1144"/>
                              <a:gd name="T99" fmla="*/ 301 h 1103"/>
                              <a:gd name="T100" fmla="*/ 924 w 1144"/>
                              <a:gd name="T101" fmla="*/ 320 h 1103"/>
                              <a:gd name="T102" fmla="*/ 844 w 1144"/>
                              <a:gd name="T103" fmla="*/ 189 h 1103"/>
                              <a:gd name="T104" fmla="*/ 908 w 1144"/>
                              <a:gd name="T105" fmla="*/ 225 h 1103"/>
                              <a:gd name="T106" fmla="*/ 912 w 1144"/>
                              <a:gd name="T107" fmla="*/ 119 h 1103"/>
                              <a:gd name="T108" fmla="*/ 1144 w 1144"/>
                              <a:gd name="T109" fmla="*/ 105 h 1103"/>
                              <a:gd name="T110" fmla="*/ 1116 w 1144"/>
                              <a:gd name="T111" fmla="*/ 132 h 1103"/>
                              <a:gd name="T112" fmla="*/ 1059 w 1144"/>
                              <a:gd name="T113" fmla="*/ 129 h 1103"/>
                              <a:gd name="T114" fmla="*/ 1064 w 1144"/>
                              <a:gd name="T115" fmla="*/ 190 h 1103"/>
                              <a:gd name="T116" fmla="*/ 1039 w 1144"/>
                              <a:gd name="T117" fmla="*/ 185 h 1103"/>
                              <a:gd name="T118" fmla="*/ 966 w 1144"/>
                              <a:gd name="T119" fmla="*/ 103 h 1103"/>
                              <a:gd name="T120" fmla="*/ 1020 w 1144"/>
                              <a:gd name="T121" fmla="*/ 11 h 1103"/>
                              <a:gd name="T122" fmla="*/ 1019 w 1144"/>
                              <a:gd name="T123" fmla="*/ 50 h 1103"/>
                              <a:gd name="T124" fmla="*/ 1014 w 1144"/>
                              <a:gd name="T125" fmla="*/ 98 h 1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44" h="1103">
                                <a:moveTo>
                                  <a:pt x="263" y="981"/>
                                </a:moveTo>
                                <a:cubicBezTo>
                                  <a:pt x="264" y="982"/>
                                  <a:pt x="264" y="983"/>
                                  <a:pt x="264" y="984"/>
                                </a:cubicBezTo>
                                <a:cubicBezTo>
                                  <a:pt x="264" y="985"/>
                                  <a:pt x="264" y="986"/>
                                  <a:pt x="263" y="988"/>
                                </a:cubicBezTo>
                                <a:cubicBezTo>
                                  <a:pt x="262" y="989"/>
                                  <a:pt x="261" y="991"/>
                                  <a:pt x="259" y="993"/>
                                </a:cubicBezTo>
                                <a:cubicBezTo>
                                  <a:pt x="258" y="995"/>
                                  <a:pt x="255" y="998"/>
                                  <a:pt x="252" y="1001"/>
                                </a:cubicBezTo>
                                <a:cubicBezTo>
                                  <a:pt x="250" y="1004"/>
                                  <a:pt x="247" y="1006"/>
                                  <a:pt x="245" y="1008"/>
                                </a:cubicBezTo>
                                <a:cubicBezTo>
                                  <a:pt x="243" y="1010"/>
                                  <a:pt x="241" y="1011"/>
                                  <a:pt x="239" y="1012"/>
                                </a:cubicBezTo>
                                <a:cubicBezTo>
                                  <a:pt x="238" y="1012"/>
                                  <a:pt x="237" y="1013"/>
                                  <a:pt x="236" y="1013"/>
                                </a:cubicBezTo>
                                <a:cubicBezTo>
                                  <a:pt x="235" y="1012"/>
                                  <a:pt x="234" y="1012"/>
                                  <a:pt x="233" y="1011"/>
                                </a:cubicBezTo>
                                <a:lnTo>
                                  <a:pt x="155" y="933"/>
                                </a:lnTo>
                                <a:cubicBezTo>
                                  <a:pt x="152" y="930"/>
                                  <a:pt x="149" y="927"/>
                                  <a:pt x="146" y="924"/>
                                </a:cubicBezTo>
                                <a:cubicBezTo>
                                  <a:pt x="143" y="921"/>
                                  <a:pt x="141" y="919"/>
                                  <a:pt x="139" y="916"/>
                                </a:cubicBezTo>
                                <a:lnTo>
                                  <a:pt x="139" y="916"/>
                                </a:lnTo>
                                <a:cubicBezTo>
                                  <a:pt x="139" y="918"/>
                                  <a:pt x="140" y="920"/>
                                  <a:pt x="140" y="922"/>
                                </a:cubicBezTo>
                                <a:cubicBezTo>
                                  <a:pt x="141" y="925"/>
                                  <a:pt x="141" y="927"/>
                                  <a:pt x="142" y="929"/>
                                </a:cubicBezTo>
                                <a:cubicBezTo>
                                  <a:pt x="143" y="932"/>
                                  <a:pt x="143" y="935"/>
                                  <a:pt x="144" y="937"/>
                                </a:cubicBezTo>
                                <a:cubicBezTo>
                                  <a:pt x="144" y="940"/>
                                  <a:pt x="145" y="943"/>
                                  <a:pt x="145" y="945"/>
                                </a:cubicBezTo>
                                <a:lnTo>
                                  <a:pt x="171" y="1074"/>
                                </a:lnTo>
                                <a:cubicBezTo>
                                  <a:pt x="171" y="1075"/>
                                  <a:pt x="171" y="1077"/>
                                  <a:pt x="171" y="1078"/>
                                </a:cubicBezTo>
                                <a:cubicBezTo>
                                  <a:pt x="171" y="1079"/>
                                  <a:pt x="170" y="1080"/>
                                  <a:pt x="170" y="1082"/>
                                </a:cubicBezTo>
                                <a:cubicBezTo>
                                  <a:pt x="169" y="1083"/>
                                  <a:pt x="168" y="1085"/>
                                  <a:pt x="167" y="1086"/>
                                </a:cubicBezTo>
                                <a:cubicBezTo>
                                  <a:pt x="165" y="1088"/>
                                  <a:pt x="163" y="1090"/>
                                  <a:pt x="161" y="1092"/>
                                </a:cubicBezTo>
                                <a:cubicBezTo>
                                  <a:pt x="158" y="1095"/>
                                  <a:pt x="156" y="1098"/>
                                  <a:pt x="154" y="1099"/>
                                </a:cubicBezTo>
                                <a:cubicBezTo>
                                  <a:pt x="152" y="1101"/>
                                  <a:pt x="150" y="1102"/>
                                  <a:pt x="148" y="1103"/>
                                </a:cubicBezTo>
                                <a:cubicBezTo>
                                  <a:pt x="147" y="1103"/>
                                  <a:pt x="146" y="1103"/>
                                  <a:pt x="145" y="1103"/>
                                </a:cubicBezTo>
                                <a:cubicBezTo>
                                  <a:pt x="144" y="1103"/>
                                  <a:pt x="143" y="1102"/>
                                  <a:pt x="142" y="1102"/>
                                </a:cubicBezTo>
                                <a:lnTo>
                                  <a:pt x="2" y="961"/>
                                </a:lnTo>
                                <a:cubicBezTo>
                                  <a:pt x="1" y="961"/>
                                  <a:pt x="1" y="960"/>
                                  <a:pt x="0" y="959"/>
                                </a:cubicBezTo>
                                <a:cubicBezTo>
                                  <a:pt x="0" y="958"/>
                                  <a:pt x="1" y="956"/>
                                  <a:pt x="2" y="955"/>
                                </a:cubicBezTo>
                                <a:cubicBezTo>
                                  <a:pt x="2" y="953"/>
                                  <a:pt x="4" y="951"/>
                                  <a:pt x="5" y="949"/>
                                </a:cubicBezTo>
                                <a:cubicBezTo>
                                  <a:pt x="7" y="947"/>
                                  <a:pt x="9" y="945"/>
                                  <a:pt x="12" y="942"/>
                                </a:cubicBezTo>
                                <a:cubicBezTo>
                                  <a:pt x="15" y="939"/>
                                  <a:pt x="18" y="936"/>
                                  <a:pt x="20" y="935"/>
                                </a:cubicBezTo>
                                <a:cubicBezTo>
                                  <a:pt x="22" y="933"/>
                                  <a:pt x="24" y="932"/>
                                  <a:pt x="25" y="931"/>
                                </a:cubicBezTo>
                                <a:cubicBezTo>
                                  <a:pt x="27" y="930"/>
                                  <a:pt x="28" y="930"/>
                                  <a:pt x="29" y="930"/>
                                </a:cubicBezTo>
                                <a:cubicBezTo>
                                  <a:pt x="30" y="930"/>
                                  <a:pt x="31" y="930"/>
                                  <a:pt x="32" y="931"/>
                                </a:cubicBezTo>
                                <a:lnTo>
                                  <a:pt x="111" y="1010"/>
                                </a:lnTo>
                                <a:cubicBezTo>
                                  <a:pt x="113" y="1012"/>
                                  <a:pt x="116" y="1015"/>
                                  <a:pt x="118" y="1018"/>
                                </a:cubicBezTo>
                                <a:cubicBezTo>
                                  <a:pt x="121" y="1021"/>
                                  <a:pt x="123" y="1023"/>
                                  <a:pt x="126" y="1026"/>
                                </a:cubicBezTo>
                                <a:lnTo>
                                  <a:pt x="126" y="1026"/>
                                </a:lnTo>
                                <a:cubicBezTo>
                                  <a:pt x="125" y="1022"/>
                                  <a:pt x="124" y="1018"/>
                                  <a:pt x="123" y="1013"/>
                                </a:cubicBezTo>
                                <a:cubicBezTo>
                                  <a:pt x="122" y="1007"/>
                                  <a:pt x="120" y="1002"/>
                                  <a:pt x="120" y="997"/>
                                </a:cubicBezTo>
                                <a:lnTo>
                                  <a:pt x="94" y="869"/>
                                </a:lnTo>
                                <a:cubicBezTo>
                                  <a:pt x="94" y="867"/>
                                  <a:pt x="94" y="866"/>
                                  <a:pt x="94" y="865"/>
                                </a:cubicBezTo>
                                <a:cubicBezTo>
                                  <a:pt x="94" y="864"/>
                                  <a:pt x="94" y="862"/>
                                  <a:pt x="95" y="861"/>
                                </a:cubicBezTo>
                                <a:cubicBezTo>
                                  <a:pt x="96" y="860"/>
                                  <a:pt x="97" y="858"/>
                                  <a:pt x="98" y="856"/>
                                </a:cubicBezTo>
                                <a:cubicBezTo>
                                  <a:pt x="99" y="855"/>
                                  <a:pt x="101" y="853"/>
                                  <a:pt x="104" y="850"/>
                                </a:cubicBezTo>
                                <a:cubicBezTo>
                                  <a:pt x="107" y="847"/>
                                  <a:pt x="109" y="845"/>
                                  <a:pt x="111" y="843"/>
                                </a:cubicBezTo>
                                <a:cubicBezTo>
                                  <a:pt x="113" y="842"/>
                                  <a:pt x="115" y="841"/>
                                  <a:pt x="116" y="840"/>
                                </a:cubicBezTo>
                                <a:cubicBezTo>
                                  <a:pt x="118" y="839"/>
                                  <a:pt x="119" y="839"/>
                                  <a:pt x="120" y="839"/>
                                </a:cubicBezTo>
                                <a:cubicBezTo>
                                  <a:pt x="121" y="839"/>
                                  <a:pt x="122" y="840"/>
                                  <a:pt x="123" y="841"/>
                                </a:cubicBezTo>
                                <a:lnTo>
                                  <a:pt x="263" y="981"/>
                                </a:lnTo>
                                <a:close/>
                                <a:moveTo>
                                  <a:pt x="344" y="795"/>
                                </a:moveTo>
                                <a:cubicBezTo>
                                  <a:pt x="353" y="804"/>
                                  <a:pt x="360" y="814"/>
                                  <a:pt x="365" y="823"/>
                                </a:cubicBezTo>
                                <a:cubicBezTo>
                                  <a:pt x="371" y="832"/>
                                  <a:pt x="374" y="841"/>
                                  <a:pt x="375" y="850"/>
                                </a:cubicBezTo>
                                <a:cubicBezTo>
                                  <a:pt x="377" y="859"/>
                                  <a:pt x="376" y="867"/>
                                  <a:pt x="373" y="876"/>
                                </a:cubicBezTo>
                                <a:cubicBezTo>
                                  <a:pt x="370" y="884"/>
                                  <a:pt x="365" y="892"/>
                                  <a:pt x="358" y="899"/>
                                </a:cubicBezTo>
                                <a:cubicBezTo>
                                  <a:pt x="355" y="902"/>
                                  <a:pt x="352" y="904"/>
                                  <a:pt x="349" y="906"/>
                                </a:cubicBezTo>
                                <a:cubicBezTo>
                                  <a:pt x="346" y="908"/>
                                  <a:pt x="343" y="910"/>
                                  <a:pt x="339" y="911"/>
                                </a:cubicBezTo>
                                <a:cubicBezTo>
                                  <a:pt x="336" y="912"/>
                                  <a:pt x="332" y="913"/>
                                  <a:pt x="328" y="913"/>
                                </a:cubicBezTo>
                                <a:cubicBezTo>
                                  <a:pt x="324" y="914"/>
                                  <a:pt x="319" y="914"/>
                                  <a:pt x="315" y="914"/>
                                </a:cubicBezTo>
                                <a:lnTo>
                                  <a:pt x="363" y="963"/>
                                </a:lnTo>
                                <a:cubicBezTo>
                                  <a:pt x="364" y="963"/>
                                  <a:pt x="364" y="964"/>
                                  <a:pt x="364" y="965"/>
                                </a:cubicBezTo>
                                <a:cubicBezTo>
                                  <a:pt x="364" y="966"/>
                                  <a:pt x="364" y="968"/>
                                  <a:pt x="363" y="969"/>
                                </a:cubicBezTo>
                                <a:cubicBezTo>
                                  <a:pt x="363" y="971"/>
                                  <a:pt x="361" y="973"/>
                                  <a:pt x="360" y="975"/>
                                </a:cubicBezTo>
                                <a:cubicBezTo>
                                  <a:pt x="358" y="977"/>
                                  <a:pt x="356" y="979"/>
                                  <a:pt x="353" y="982"/>
                                </a:cubicBezTo>
                                <a:cubicBezTo>
                                  <a:pt x="350" y="985"/>
                                  <a:pt x="348" y="987"/>
                                  <a:pt x="346" y="989"/>
                                </a:cubicBezTo>
                                <a:cubicBezTo>
                                  <a:pt x="344" y="990"/>
                                  <a:pt x="342" y="991"/>
                                  <a:pt x="341" y="992"/>
                                </a:cubicBezTo>
                                <a:cubicBezTo>
                                  <a:pt x="339" y="993"/>
                                  <a:pt x="338" y="993"/>
                                  <a:pt x="337" y="993"/>
                                </a:cubicBezTo>
                                <a:cubicBezTo>
                                  <a:pt x="336" y="993"/>
                                  <a:pt x="335" y="992"/>
                                  <a:pt x="334" y="991"/>
                                </a:cubicBezTo>
                                <a:lnTo>
                                  <a:pt x="191" y="849"/>
                                </a:lnTo>
                                <a:cubicBezTo>
                                  <a:pt x="190" y="848"/>
                                  <a:pt x="190" y="847"/>
                                  <a:pt x="190" y="846"/>
                                </a:cubicBezTo>
                                <a:cubicBezTo>
                                  <a:pt x="189" y="845"/>
                                  <a:pt x="190" y="844"/>
                                  <a:pt x="190" y="843"/>
                                </a:cubicBezTo>
                                <a:cubicBezTo>
                                  <a:pt x="191" y="841"/>
                                  <a:pt x="192" y="840"/>
                                  <a:pt x="193" y="838"/>
                                </a:cubicBezTo>
                                <a:cubicBezTo>
                                  <a:pt x="194" y="836"/>
                                  <a:pt x="196" y="834"/>
                                  <a:pt x="199" y="832"/>
                                </a:cubicBezTo>
                                <a:cubicBezTo>
                                  <a:pt x="201" y="829"/>
                                  <a:pt x="203" y="828"/>
                                  <a:pt x="205" y="826"/>
                                </a:cubicBezTo>
                                <a:cubicBezTo>
                                  <a:pt x="207" y="825"/>
                                  <a:pt x="208" y="824"/>
                                  <a:pt x="209" y="823"/>
                                </a:cubicBezTo>
                                <a:cubicBezTo>
                                  <a:pt x="211" y="823"/>
                                  <a:pt x="212" y="823"/>
                                  <a:pt x="213" y="823"/>
                                </a:cubicBezTo>
                                <a:cubicBezTo>
                                  <a:pt x="214" y="823"/>
                                  <a:pt x="215" y="823"/>
                                  <a:pt x="215" y="824"/>
                                </a:cubicBezTo>
                                <a:lnTo>
                                  <a:pt x="227" y="836"/>
                                </a:lnTo>
                                <a:cubicBezTo>
                                  <a:pt x="227" y="830"/>
                                  <a:pt x="228" y="825"/>
                                  <a:pt x="228" y="819"/>
                                </a:cubicBezTo>
                                <a:cubicBezTo>
                                  <a:pt x="229" y="814"/>
                                  <a:pt x="230" y="809"/>
                                  <a:pt x="231" y="805"/>
                                </a:cubicBezTo>
                                <a:cubicBezTo>
                                  <a:pt x="233" y="800"/>
                                  <a:pt x="234" y="796"/>
                                  <a:pt x="237" y="792"/>
                                </a:cubicBezTo>
                                <a:cubicBezTo>
                                  <a:pt x="239" y="788"/>
                                  <a:pt x="242" y="784"/>
                                  <a:pt x="246" y="781"/>
                                </a:cubicBezTo>
                                <a:cubicBezTo>
                                  <a:pt x="253" y="773"/>
                                  <a:pt x="261" y="768"/>
                                  <a:pt x="269" y="766"/>
                                </a:cubicBezTo>
                                <a:cubicBezTo>
                                  <a:pt x="278" y="764"/>
                                  <a:pt x="286" y="763"/>
                                  <a:pt x="294" y="765"/>
                                </a:cubicBezTo>
                                <a:cubicBezTo>
                                  <a:pt x="303" y="767"/>
                                  <a:pt x="311" y="771"/>
                                  <a:pt x="320" y="776"/>
                                </a:cubicBezTo>
                                <a:cubicBezTo>
                                  <a:pt x="328" y="781"/>
                                  <a:pt x="336" y="788"/>
                                  <a:pt x="344" y="795"/>
                                </a:cubicBezTo>
                                <a:close/>
                                <a:moveTo>
                                  <a:pt x="316" y="827"/>
                                </a:moveTo>
                                <a:cubicBezTo>
                                  <a:pt x="311" y="823"/>
                                  <a:pt x="307" y="819"/>
                                  <a:pt x="302" y="816"/>
                                </a:cubicBezTo>
                                <a:cubicBezTo>
                                  <a:pt x="297" y="812"/>
                                  <a:pt x="293" y="810"/>
                                  <a:pt x="288" y="808"/>
                                </a:cubicBezTo>
                                <a:cubicBezTo>
                                  <a:pt x="283" y="807"/>
                                  <a:pt x="279" y="806"/>
                                  <a:pt x="274" y="807"/>
                                </a:cubicBezTo>
                                <a:cubicBezTo>
                                  <a:pt x="270" y="808"/>
                                  <a:pt x="266" y="810"/>
                                  <a:pt x="262" y="814"/>
                                </a:cubicBezTo>
                                <a:cubicBezTo>
                                  <a:pt x="260" y="816"/>
                                  <a:pt x="258" y="818"/>
                                  <a:pt x="257" y="820"/>
                                </a:cubicBezTo>
                                <a:cubicBezTo>
                                  <a:pt x="256" y="823"/>
                                  <a:pt x="255" y="826"/>
                                  <a:pt x="254" y="829"/>
                                </a:cubicBezTo>
                                <a:cubicBezTo>
                                  <a:pt x="254" y="832"/>
                                  <a:pt x="253" y="836"/>
                                  <a:pt x="253" y="840"/>
                                </a:cubicBezTo>
                                <a:cubicBezTo>
                                  <a:pt x="253" y="844"/>
                                  <a:pt x="254" y="849"/>
                                  <a:pt x="254" y="854"/>
                                </a:cubicBezTo>
                                <a:lnTo>
                                  <a:pt x="288" y="888"/>
                                </a:lnTo>
                                <a:cubicBezTo>
                                  <a:pt x="297" y="889"/>
                                  <a:pt x="305" y="889"/>
                                  <a:pt x="312" y="888"/>
                                </a:cubicBezTo>
                                <a:cubicBezTo>
                                  <a:pt x="318" y="887"/>
                                  <a:pt x="323" y="885"/>
                                  <a:pt x="327" y="881"/>
                                </a:cubicBezTo>
                                <a:cubicBezTo>
                                  <a:pt x="331" y="877"/>
                                  <a:pt x="333" y="873"/>
                                  <a:pt x="334" y="868"/>
                                </a:cubicBezTo>
                                <a:cubicBezTo>
                                  <a:pt x="335" y="864"/>
                                  <a:pt x="334" y="859"/>
                                  <a:pt x="333" y="855"/>
                                </a:cubicBezTo>
                                <a:cubicBezTo>
                                  <a:pt x="331" y="850"/>
                                  <a:pt x="329" y="845"/>
                                  <a:pt x="326" y="840"/>
                                </a:cubicBezTo>
                                <a:cubicBezTo>
                                  <a:pt x="323" y="836"/>
                                  <a:pt x="320" y="831"/>
                                  <a:pt x="316" y="827"/>
                                </a:cubicBezTo>
                                <a:close/>
                                <a:moveTo>
                                  <a:pt x="515" y="729"/>
                                </a:moveTo>
                                <a:cubicBezTo>
                                  <a:pt x="516" y="730"/>
                                  <a:pt x="516" y="731"/>
                                  <a:pt x="516" y="732"/>
                                </a:cubicBezTo>
                                <a:cubicBezTo>
                                  <a:pt x="517" y="733"/>
                                  <a:pt x="516" y="734"/>
                                  <a:pt x="516" y="735"/>
                                </a:cubicBezTo>
                                <a:cubicBezTo>
                                  <a:pt x="515" y="737"/>
                                  <a:pt x="514" y="739"/>
                                  <a:pt x="512" y="741"/>
                                </a:cubicBezTo>
                                <a:cubicBezTo>
                                  <a:pt x="510" y="743"/>
                                  <a:pt x="508" y="745"/>
                                  <a:pt x="505" y="748"/>
                                </a:cubicBezTo>
                                <a:cubicBezTo>
                                  <a:pt x="503" y="751"/>
                                  <a:pt x="500" y="753"/>
                                  <a:pt x="498" y="755"/>
                                </a:cubicBezTo>
                                <a:cubicBezTo>
                                  <a:pt x="496" y="756"/>
                                  <a:pt x="494" y="758"/>
                                  <a:pt x="493" y="758"/>
                                </a:cubicBezTo>
                                <a:cubicBezTo>
                                  <a:pt x="491" y="759"/>
                                  <a:pt x="490" y="759"/>
                                  <a:pt x="489" y="759"/>
                                </a:cubicBezTo>
                                <a:cubicBezTo>
                                  <a:pt x="488" y="759"/>
                                  <a:pt x="487" y="759"/>
                                  <a:pt x="486" y="758"/>
                                </a:cubicBezTo>
                                <a:lnTo>
                                  <a:pt x="404" y="675"/>
                                </a:lnTo>
                                <a:lnTo>
                                  <a:pt x="383" y="696"/>
                                </a:lnTo>
                                <a:cubicBezTo>
                                  <a:pt x="394" y="709"/>
                                  <a:pt x="403" y="721"/>
                                  <a:pt x="410" y="732"/>
                                </a:cubicBezTo>
                                <a:cubicBezTo>
                                  <a:pt x="417" y="743"/>
                                  <a:pt x="423" y="753"/>
                                  <a:pt x="427" y="762"/>
                                </a:cubicBezTo>
                                <a:cubicBezTo>
                                  <a:pt x="431" y="771"/>
                                  <a:pt x="434" y="779"/>
                                  <a:pt x="436" y="786"/>
                                </a:cubicBezTo>
                                <a:cubicBezTo>
                                  <a:pt x="437" y="793"/>
                                  <a:pt x="437" y="800"/>
                                  <a:pt x="437" y="806"/>
                                </a:cubicBezTo>
                                <a:cubicBezTo>
                                  <a:pt x="436" y="812"/>
                                  <a:pt x="434" y="817"/>
                                  <a:pt x="431" y="822"/>
                                </a:cubicBezTo>
                                <a:cubicBezTo>
                                  <a:pt x="428" y="827"/>
                                  <a:pt x="424" y="832"/>
                                  <a:pt x="420" y="836"/>
                                </a:cubicBezTo>
                                <a:cubicBezTo>
                                  <a:pt x="419" y="837"/>
                                  <a:pt x="418" y="838"/>
                                  <a:pt x="417" y="839"/>
                                </a:cubicBezTo>
                                <a:cubicBezTo>
                                  <a:pt x="416" y="839"/>
                                  <a:pt x="414" y="839"/>
                                  <a:pt x="413" y="838"/>
                                </a:cubicBezTo>
                                <a:cubicBezTo>
                                  <a:pt x="412" y="838"/>
                                  <a:pt x="410" y="837"/>
                                  <a:pt x="409" y="835"/>
                                </a:cubicBezTo>
                                <a:cubicBezTo>
                                  <a:pt x="407" y="834"/>
                                  <a:pt x="404" y="832"/>
                                  <a:pt x="402" y="829"/>
                                </a:cubicBezTo>
                                <a:cubicBezTo>
                                  <a:pt x="399" y="826"/>
                                  <a:pt x="397" y="824"/>
                                  <a:pt x="395" y="822"/>
                                </a:cubicBezTo>
                                <a:cubicBezTo>
                                  <a:pt x="393" y="820"/>
                                  <a:pt x="392" y="818"/>
                                  <a:pt x="392" y="817"/>
                                </a:cubicBezTo>
                                <a:cubicBezTo>
                                  <a:pt x="391" y="816"/>
                                  <a:pt x="391" y="815"/>
                                  <a:pt x="391" y="814"/>
                                </a:cubicBezTo>
                                <a:cubicBezTo>
                                  <a:pt x="391" y="813"/>
                                  <a:pt x="392" y="812"/>
                                  <a:pt x="392" y="812"/>
                                </a:cubicBezTo>
                                <a:cubicBezTo>
                                  <a:pt x="395" y="810"/>
                                  <a:pt x="396" y="807"/>
                                  <a:pt x="397" y="804"/>
                                </a:cubicBezTo>
                                <a:cubicBezTo>
                                  <a:pt x="398" y="801"/>
                                  <a:pt x="399" y="798"/>
                                  <a:pt x="398" y="794"/>
                                </a:cubicBezTo>
                                <a:cubicBezTo>
                                  <a:pt x="397" y="790"/>
                                  <a:pt x="396" y="785"/>
                                  <a:pt x="394" y="780"/>
                                </a:cubicBezTo>
                                <a:cubicBezTo>
                                  <a:pt x="392" y="775"/>
                                  <a:pt x="388" y="769"/>
                                  <a:pt x="384" y="762"/>
                                </a:cubicBezTo>
                                <a:cubicBezTo>
                                  <a:pt x="380" y="755"/>
                                  <a:pt x="374" y="747"/>
                                  <a:pt x="368" y="738"/>
                                </a:cubicBezTo>
                                <a:cubicBezTo>
                                  <a:pt x="361" y="729"/>
                                  <a:pt x="353" y="719"/>
                                  <a:pt x="344" y="707"/>
                                </a:cubicBezTo>
                                <a:cubicBezTo>
                                  <a:pt x="341" y="704"/>
                                  <a:pt x="339" y="701"/>
                                  <a:pt x="339" y="698"/>
                                </a:cubicBezTo>
                                <a:cubicBezTo>
                                  <a:pt x="338" y="696"/>
                                  <a:pt x="339" y="693"/>
                                  <a:pt x="342" y="690"/>
                                </a:cubicBezTo>
                                <a:lnTo>
                                  <a:pt x="401" y="631"/>
                                </a:lnTo>
                                <a:cubicBezTo>
                                  <a:pt x="404" y="628"/>
                                  <a:pt x="407" y="627"/>
                                  <a:pt x="410" y="627"/>
                                </a:cubicBezTo>
                                <a:cubicBezTo>
                                  <a:pt x="412" y="628"/>
                                  <a:pt x="415" y="629"/>
                                  <a:pt x="419" y="632"/>
                                </a:cubicBezTo>
                                <a:lnTo>
                                  <a:pt x="515" y="729"/>
                                </a:lnTo>
                                <a:close/>
                                <a:moveTo>
                                  <a:pt x="632" y="612"/>
                                </a:moveTo>
                                <a:cubicBezTo>
                                  <a:pt x="634" y="613"/>
                                  <a:pt x="634" y="615"/>
                                  <a:pt x="634" y="616"/>
                                </a:cubicBezTo>
                                <a:cubicBezTo>
                                  <a:pt x="634" y="617"/>
                                  <a:pt x="633" y="619"/>
                                  <a:pt x="632" y="621"/>
                                </a:cubicBezTo>
                                <a:cubicBezTo>
                                  <a:pt x="630" y="623"/>
                                  <a:pt x="628" y="625"/>
                                  <a:pt x="625" y="629"/>
                                </a:cubicBezTo>
                                <a:cubicBezTo>
                                  <a:pt x="621" y="632"/>
                                  <a:pt x="619" y="634"/>
                                  <a:pt x="617" y="636"/>
                                </a:cubicBezTo>
                                <a:cubicBezTo>
                                  <a:pt x="615" y="637"/>
                                  <a:pt x="613" y="638"/>
                                  <a:pt x="612" y="638"/>
                                </a:cubicBezTo>
                                <a:cubicBezTo>
                                  <a:pt x="611" y="638"/>
                                  <a:pt x="610" y="637"/>
                                  <a:pt x="609" y="636"/>
                                </a:cubicBezTo>
                                <a:lnTo>
                                  <a:pt x="601" y="628"/>
                                </a:lnTo>
                                <a:cubicBezTo>
                                  <a:pt x="601" y="637"/>
                                  <a:pt x="600" y="645"/>
                                  <a:pt x="597" y="653"/>
                                </a:cubicBezTo>
                                <a:cubicBezTo>
                                  <a:pt x="594" y="661"/>
                                  <a:pt x="589" y="668"/>
                                  <a:pt x="583" y="675"/>
                                </a:cubicBezTo>
                                <a:cubicBezTo>
                                  <a:pt x="577" y="680"/>
                                  <a:pt x="571" y="684"/>
                                  <a:pt x="565" y="688"/>
                                </a:cubicBezTo>
                                <a:cubicBezTo>
                                  <a:pt x="559" y="691"/>
                                  <a:pt x="553" y="693"/>
                                  <a:pt x="547" y="693"/>
                                </a:cubicBezTo>
                                <a:cubicBezTo>
                                  <a:pt x="541" y="694"/>
                                  <a:pt x="535" y="693"/>
                                  <a:pt x="529" y="690"/>
                                </a:cubicBezTo>
                                <a:cubicBezTo>
                                  <a:pt x="523" y="688"/>
                                  <a:pt x="518" y="684"/>
                                  <a:pt x="512" y="679"/>
                                </a:cubicBezTo>
                                <a:cubicBezTo>
                                  <a:pt x="506" y="673"/>
                                  <a:pt x="502" y="666"/>
                                  <a:pt x="500" y="660"/>
                                </a:cubicBezTo>
                                <a:cubicBezTo>
                                  <a:pt x="498" y="653"/>
                                  <a:pt x="498" y="646"/>
                                  <a:pt x="500" y="638"/>
                                </a:cubicBezTo>
                                <a:cubicBezTo>
                                  <a:pt x="501" y="631"/>
                                  <a:pt x="505" y="623"/>
                                  <a:pt x="510" y="615"/>
                                </a:cubicBezTo>
                                <a:cubicBezTo>
                                  <a:pt x="516" y="606"/>
                                  <a:pt x="523" y="598"/>
                                  <a:pt x="532" y="589"/>
                                </a:cubicBezTo>
                                <a:lnTo>
                                  <a:pt x="542" y="579"/>
                                </a:lnTo>
                                <a:lnTo>
                                  <a:pt x="536" y="573"/>
                                </a:lnTo>
                                <a:cubicBezTo>
                                  <a:pt x="533" y="569"/>
                                  <a:pt x="530" y="567"/>
                                  <a:pt x="527" y="565"/>
                                </a:cubicBezTo>
                                <a:cubicBezTo>
                                  <a:pt x="524" y="563"/>
                                  <a:pt x="521" y="562"/>
                                  <a:pt x="517" y="562"/>
                                </a:cubicBezTo>
                                <a:cubicBezTo>
                                  <a:pt x="514" y="562"/>
                                  <a:pt x="511" y="563"/>
                                  <a:pt x="508" y="565"/>
                                </a:cubicBezTo>
                                <a:cubicBezTo>
                                  <a:pt x="505" y="566"/>
                                  <a:pt x="501" y="569"/>
                                  <a:pt x="498" y="573"/>
                                </a:cubicBezTo>
                                <a:cubicBezTo>
                                  <a:pt x="493" y="578"/>
                                  <a:pt x="489" y="582"/>
                                  <a:pt x="486" y="587"/>
                                </a:cubicBezTo>
                                <a:cubicBezTo>
                                  <a:pt x="484" y="592"/>
                                  <a:pt x="481" y="597"/>
                                  <a:pt x="480" y="601"/>
                                </a:cubicBezTo>
                                <a:cubicBezTo>
                                  <a:pt x="478" y="605"/>
                                  <a:pt x="477" y="609"/>
                                  <a:pt x="476" y="612"/>
                                </a:cubicBezTo>
                                <a:cubicBezTo>
                                  <a:pt x="475" y="615"/>
                                  <a:pt x="474" y="617"/>
                                  <a:pt x="473" y="618"/>
                                </a:cubicBezTo>
                                <a:cubicBezTo>
                                  <a:pt x="472" y="619"/>
                                  <a:pt x="471" y="619"/>
                                  <a:pt x="470" y="620"/>
                                </a:cubicBezTo>
                                <a:cubicBezTo>
                                  <a:pt x="469" y="620"/>
                                  <a:pt x="467" y="619"/>
                                  <a:pt x="466" y="619"/>
                                </a:cubicBezTo>
                                <a:cubicBezTo>
                                  <a:pt x="465" y="618"/>
                                  <a:pt x="463" y="617"/>
                                  <a:pt x="461" y="616"/>
                                </a:cubicBezTo>
                                <a:cubicBezTo>
                                  <a:pt x="460" y="615"/>
                                  <a:pt x="458" y="613"/>
                                  <a:pt x="456" y="612"/>
                                </a:cubicBezTo>
                                <a:cubicBezTo>
                                  <a:pt x="454" y="609"/>
                                  <a:pt x="452" y="607"/>
                                  <a:pt x="451" y="605"/>
                                </a:cubicBezTo>
                                <a:cubicBezTo>
                                  <a:pt x="450" y="604"/>
                                  <a:pt x="450" y="602"/>
                                  <a:pt x="450" y="600"/>
                                </a:cubicBezTo>
                                <a:cubicBezTo>
                                  <a:pt x="450" y="597"/>
                                  <a:pt x="450" y="594"/>
                                  <a:pt x="452" y="590"/>
                                </a:cubicBezTo>
                                <a:cubicBezTo>
                                  <a:pt x="453" y="586"/>
                                  <a:pt x="455" y="582"/>
                                  <a:pt x="457" y="577"/>
                                </a:cubicBezTo>
                                <a:cubicBezTo>
                                  <a:pt x="460" y="572"/>
                                  <a:pt x="463" y="568"/>
                                  <a:pt x="466" y="563"/>
                                </a:cubicBezTo>
                                <a:cubicBezTo>
                                  <a:pt x="470" y="558"/>
                                  <a:pt x="474" y="553"/>
                                  <a:pt x="478" y="548"/>
                                </a:cubicBezTo>
                                <a:cubicBezTo>
                                  <a:pt x="486" y="540"/>
                                  <a:pt x="494" y="534"/>
                                  <a:pt x="501" y="530"/>
                                </a:cubicBezTo>
                                <a:cubicBezTo>
                                  <a:pt x="508" y="526"/>
                                  <a:pt x="515" y="524"/>
                                  <a:pt x="522" y="523"/>
                                </a:cubicBezTo>
                                <a:cubicBezTo>
                                  <a:pt x="529" y="523"/>
                                  <a:pt x="536" y="524"/>
                                  <a:pt x="543" y="528"/>
                                </a:cubicBezTo>
                                <a:cubicBezTo>
                                  <a:pt x="550" y="531"/>
                                  <a:pt x="557" y="537"/>
                                  <a:pt x="564" y="544"/>
                                </a:cubicBezTo>
                                <a:lnTo>
                                  <a:pt x="632" y="612"/>
                                </a:lnTo>
                                <a:close/>
                                <a:moveTo>
                                  <a:pt x="560" y="597"/>
                                </a:moveTo>
                                <a:lnTo>
                                  <a:pt x="549" y="608"/>
                                </a:lnTo>
                                <a:cubicBezTo>
                                  <a:pt x="545" y="613"/>
                                  <a:pt x="541" y="617"/>
                                  <a:pt x="538" y="621"/>
                                </a:cubicBezTo>
                                <a:cubicBezTo>
                                  <a:pt x="536" y="625"/>
                                  <a:pt x="534" y="629"/>
                                  <a:pt x="534" y="632"/>
                                </a:cubicBezTo>
                                <a:cubicBezTo>
                                  <a:pt x="533" y="635"/>
                                  <a:pt x="533" y="639"/>
                                  <a:pt x="534" y="641"/>
                                </a:cubicBezTo>
                                <a:cubicBezTo>
                                  <a:pt x="535" y="644"/>
                                  <a:pt x="537" y="647"/>
                                  <a:pt x="539" y="650"/>
                                </a:cubicBezTo>
                                <a:cubicBezTo>
                                  <a:pt x="544" y="654"/>
                                  <a:pt x="548" y="656"/>
                                  <a:pt x="553" y="656"/>
                                </a:cubicBezTo>
                                <a:cubicBezTo>
                                  <a:pt x="559" y="655"/>
                                  <a:pt x="564" y="653"/>
                                  <a:pt x="568" y="648"/>
                                </a:cubicBezTo>
                                <a:cubicBezTo>
                                  <a:pt x="572" y="644"/>
                                  <a:pt x="575" y="639"/>
                                  <a:pt x="576" y="634"/>
                                </a:cubicBezTo>
                                <a:cubicBezTo>
                                  <a:pt x="578" y="628"/>
                                  <a:pt x="578" y="622"/>
                                  <a:pt x="578" y="614"/>
                                </a:cubicBezTo>
                                <a:lnTo>
                                  <a:pt x="560" y="597"/>
                                </a:lnTo>
                                <a:close/>
                                <a:moveTo>
                                  <a:pt x="760" y="484"/>
                                </a:moveTo>
                                <a:cubicBezTo>
                                  <a:pt x="761" y="485"/>
                                  <a:pt x="761" y="486"/>
                                  <a:pt x="761" y="487"/>
                                </a:cubicBezTo>
                                <a:cubicBezTo>
                                  <a:pt x="761" y="488"/>
                                  <a:pt x="761" y="489"/>
                                  <a:pt x="760" y="491"/>
                                </a:cubicBezTo>
                                <a:cubicBezTo>
                                  <a:pt x="760" y="492"/>
                                  <a:pt x="759" y="494"/>
                                  <a:pt x="757" y="496"/>
                                </a:cubicBezTo>
                                <a:cubicBezTo>
                                  <a:pt x="755" y="498"/>
                                  <a:pt x="753" y="500"/>
                                  <a:pt x="750" y="503"/>
                                </a:cubicBezTo>
                                <a:cubicBezTo>
                                  <a:pt x="747" y="506"/>
                                  <a:pt x="745" y="508"/>
                                  <a:pt x="743" y="510"/>
                                </a:cubicBezTo>
                                <a:cubicBezTo>
                                  <a:pt x="741" y="511"/>
                                  <a:pt x="739" y="513"/>
                                  <a:pt x="738" y="513"/>
                                </a:cubicBezTo>
                                <a:cubicBezTo>
                                  <a:pt x="736" y="514"/>
                                  <a:pt x="735" y="514"/>
                                  <a:pt x="734" y="514"/>
                                </a:cubicBezTo>
                                <a:cubicBezTo>
                                  <a:pt x="733" y="514"/>
                                  <a:pt x="732" y="514"/>
                                  <a:pt x="731" y="513"/>
                                </a:cubicBezTo>
                                <a:lnTo>
                                  <a:pt x="691" y="473"/>
                                </a:lnTo>
                                <a:lnTo>
                                  <a:pt x="650" y="514"/>
                                </a:lnTo>
                                <a:lnTo>
                                  <a:pt x="690" y="554"/>
                                </a:lnTo>
                                <a:cubicBezTo>
                                  <a:pt x="691" y="555"/>
                                  <a:pt x="691" y="556"/>
                                  <a:pt x="691" y="557"/>
                                </a:cubicBezTo>
                                <a:cubicBezTo>
                                  <a:pt x="691" y="558"/>
                                  <a:pt x="691" y="559"/>
                                  <a:pt x="690" y="561"/>
                                </a:cubicBezTo>
                                <a:cubicBezTo>
                                  <a:pt x="690" y="562"/>
                                  <a:pt x="688" y="564"/>
                                  <a:pt x="687" y="566"/>
                                </a:cubicBezTo>
                                <a:cubicBezTo>
                                  <a:pt x="685" y="568"/>
                                  <a:pt x="683" y="570"/>
                                  <a:pt x="680" y="573"/>
                                </a:cubicBezTo>
                                <a:cubicBezTo>
                                  <a:pt x="677" y="576"/>
                                  <a:pt x="675" y="578"/>
                                  <a:pt x="673" y="580"/>
                                </a:cubicBezTo>
                                <a:cubicBezTo>
                                  <a:pt x="671" y="582"/>
                                  <a:pt x="669" y="583"/>
                                  <a:pt x="667" y="584"/>
                                </a:cubicBezTo>
                                <a:cubicBezTo>
                                  <a:pt x="666" y="584"/>
                                  <a:pt x="665" y="585"/>
                                  <a:pt x="664" y="584"/>
                                </a:cubicBezTo>
                                <a:cubicBezTo>
                                  <a:pt x="663" y="584"/>
                                  <a:pt x="662" y="584"/>
                                  <a:pt x="661" y="583"/>
                                </a:cubicBezTo>
                                <a:lnTo>
                                  <a:pt x="559" y="481"/>
                                </a:lnTo>
                                <a:cubicBezTo>
                                  <a:pt x="558" y="480"/>
                                  <a:pt x="558" y="479"/>
                                  <a:pt x="557" y="478"/>
                                </a:cubicBezTo>
                                <a:cubicBezTo>
                                  <a:pt x="557" y="477"/>
                                  <a:pt x="558" y="476"/>
                                  <a:pt x="558" y="474"/>
                                </a:cubicBezTo>
                                <a:cubicBezTo>
                                  <a:pt x="559" y="473"/>
                                  <a:pt x="560" y="471"/>
                                  <a:pt x="562" y="469"/>
                                </a:cubicBezTo>
                                <a:cubicBezTo>
                                  <a:pt x="564" y="467"/>
                                  <a:pt x="566" y="465"/>
                                  <a:pt x="569" y="462"/>
                                </a:cubicBezTo>
                                <a:cubicBezTo>
                                  <a:pt x="571" y="459"/>
                                  <a:pt x="574" y="457"/>
                                  <a:pt x="576" y="455"/>
                                </a:cubicBezTo>
                                <a:cubicBezTo>
                                  <a:pt x="578" y="454"/>
                                  <a:pt x="580" y="452"/>
                                  <a:pt x="581" y="452"/>
                                </a:cubicBezTo>
                                <a:cubicBezTo>
                                  <a:pt x="583" y="451"/>
                                  <a:pt x="584" y="451"/>
                                  <a:pt x="585" y="451"/>
                                </a:cubicBezTo>
                                <a:cubicBezTo>
                                  <a:pt x="586" y="451"/>
                                  <a:pt x="587" y="451"/>
                                  <a:pt x="588" y="452"/>
                                </a:cubicBezTo>
                                <a:lnTo>
                                  <a:pt x="626" y="490"/>
                                </a:lnTo>
                                <a:lnTo>
                                  <a:pt x="667" y="449"/>
                                </a:lnTo>
                                <a:lnTo>
                                  <a:pt x="629" y="411"/>
                                </a:lnTo>
                                <a:cubicBezTo>
                                  <a:pt x="628" y="410"/>
                                  <a:pt x="628" y="409"/>
                                  <a:pt x="628" y="408"/>
                                </a:cubicBezTo>
                                <a:cubicBezTo>
                                  <a:pt x="628" y="407"/>
                                  <a:pt x="628" y="406"/>
                                  <a:pt x="629" y="404"/>
                                </a:cubicBezTo>
                                <a:cubicBezTo>
                                  <a:pt x="629" y="403"/>
                                  <a:pt x="630" y="401"/>
                                  <a:pt x="632" y="399"/>
                                </a:cubicBezTo>
                                <a:cubicBezTo>
                                  <a:pt x="634" y="397"/>
                                  <a:pt x="636" y="394"/>
                                  <a:pt x="639" y="392"/>
                                </a:cubicBezTo>
                                <a:cubicBezTo>
                                  <a:pt x="642" y="389"/>
                                  <a:pt x="644" y="387"/>
                                  <a:pt x="646" y="385"/>
                                </a:cubicBezTo>
                                <a:cubicBezTo>
                                  <a:pt x="648" y="383"/>
                                  <a:pt x="650" y="382"/>
                                  <a:pt x="651" y="381"/>
                                </a:cubicBezTo>
                                <a:cubicBezTo>
                                  <a:pt x="653" y="381"/>
                                  <a:pt x="654" y="380"/>
                                  <a:pt x="655" y="381"/>
                                </a:cubicBezTo>
                                <a:cubicBezTo>
                                  <a:pt x="656" y="381"/>
                                  <a:pt x="657" y="381"/>
                                  <a:pt x="658" y="382"/>
                                </a:cubicBezTo>
                                <a:lnTo>
                                  <a:pt x="760" y="484"/>
                                </a:lnTo>
                                <a:close/>
                                <a:moveTo>
                                  <a:pt x="839" y="480"/>
                                </a:moveTo>
                                <a:cubicBezTo>
                                  <a:pt x="840" y="481"/>
                                  <a:pt x="840" y="481"/>
                                  <a:pt x="840" y="482"/>
                                </a:cubicBezTo>
                                <a:cubicBezTo>
                                  <a:pt x="840" y="483"/>
                                  <a:pt x="840" y="484"/>
                                  <a:pt x="839" y="486"/>
                                </a:cubicBezTo>
                                <a:cubicBezTo>
                                  <a:pt x="839" y="487"/>
                                  <a:pt x="838" y="488"/>
                                  <a:pt x="836" y="490"/>
                                </a:cubicBezTo>
                                <a:cubicBezTo>
                                  <a:pt x="835" y="492"/>
                                  <a:pt x="833" y="494"/>
                                  <a:pt x="831" y="496"/>
                                </a:cubicBezTo>
                                <a:cubicBezTo>
                                  <a:pt x="828" y="499"/>
                                  <a:pt x="826" y="501"/>
                                  <a:pt x="824" y="502"/>
                                </a:cubicBezTo>
                                <a:cubicBezTo>
                                  <a:pt x="823" y="504"/>
                                  <a:pt x="821" y="505"/>
                                  <a:pt x="820" y="505"/>
                                </a:cubicBezTo>
                                <a:cubicBezTo>
                                  <a:pt x="818" y="506"/>
                                  <a:pt x="817" y="506"/>
                                  <a:pt x="816" y="506"/>
                                </a:cubicBezTo>
                                <a:cubicBezTo>
                                  <a:pt x="816" y="506"/>
                                  <a:pt x="815" y="506"/>
                                  <a:pt x="814" y="505"/>
                                </a:cubicBezTo>
                                <a:lnTo>
                                  <a:pt x="763" y="454"/>
                                </a:lnTo>
                                <a:cubicBezTo>
                                  <a:pt x="761" y="451"/>
                                  <a:pt x="759" y="449"/>
                                  <a:pt x="759" y="448"/>
                                </a:cubicBezTo>
                                <a:cubicBezTo>
                                  <a:pt x="759" y="446"/>
                                  <a:pt x="760" y="444"/>
                                  <a:pt x="763" y="442"/>
                                </a:cubicBezTo>
                                <a:lnTo>
                                  <a:pt x="768" y="437"/>
                                </a:lnTo>
                                <a:cubicBezTo>
                                  <a:pt x="767" y="431"/>
                                  <a:pt x="766" y="425"/>
                                  <a:pt x="764" y="419"/>
                                </a:cubicBezTo>
                                <a:cubicBezTo>
                                  <a:pt x="762" y="413"/>
                                  <a:pt x="759" y="406"/>
                                  <a:pt x="755" y="398"/>
                                </a:cubicBezTo>
                                <a:cubicBezTo>
                                  <a:pt x="751" y="390"/>
                                  <a:pt x="746" y="381"/>
                                  <a:pt x="739" y="371"/>
                                </a:cubicBezTo>
                                <a:cubicBezTo>
                                  <a:pt x="732" y="361"/>
                                  <a:pt x="723" y="349"/>
                                  <a:pt x="713" y="336"/>
                                </a:cubicBezTo>
                                <a:cubicBezTo>
                                  <a:pt x="712" y="335"/>
                                  <a:pt x="711" y="333"/>
                                  <a:pt x="710" y="332"/>
                                </a:cubicBezTo>
                                <a:cubicBezTo>
                                  <a:pt x="709" y="331"/>
                                  <a:pt x="709" y="329"/>
                                  <a:pt x="709" y="328"/>
                                </a:cubicBezTo>
                                <a:cubicBezTo>
                                  <a:pt x="709" y="326"/>
                                  <a:pt x="709" y="325"/>
                                  <a:pt x="709" y="324"/>
                                </a:cubicBezTo>
                                <a:cubicBezTo>
                                  <a:pt x="710" y="322"/>
                                  <a:pt x="711" y="321"/>
                                  <a:pt x="712" y="320"/>
                                </a:cubicBezTo>
                                <a:lnTo>
                                  <a:pt x="775" y="256"/>
                                </a:lnTo>
                                <a:cubicBezTo>
                                  <a:pt x="778" y="254"/>
                                  <a:pt x="781" y="252"/>
                                  <a:pt x="784" y="253"/>
                                </a:cubicBezTo>
                                <a:cubicBezTo>
                                  <a:pt x="787" y="253"/>
                                  <a:pt x="790" y="255"/>
                                  <a:pt x="793" y="258"/>
                                </a:cubicBezTo>
                                <a:lnTo>
                                  <a:pt x="870" y="335"/>
                                </a:lnTo>
                                <a:lnTo>
                                  <a:pt x="882" y="323"/>
                                </a:lnTo>
                                <a:cubicBezTo>
                                  <a:pt x="884" y="321"/>
                                  <a:pt x="886" y="320"/>
                                  <a:pt x="887" y="320"/>
                                </a:cubicBezTo>
                                <a:cubicBezTo>
                                  <a:pt x="889" y="320"/>
                                  <a:pt x="891" y="321"/>
                                  <a:pt x="893" y="323"/>
                                </a:cubicBezTo>
                                <a:lnTo>
                                  <a:pt x="944" y="374"/>
                                </a:lnTo>
                                <a:cubicBezTo>
                                  <a:pt x="945" y="375"/>
                                  <a:pt x="945" y="376"/>
                                  <a:pt x="946" y="377"/>
                                </a:cubicBezTo>
                                <a:cubicBezTo>
                                  <a:pt x="946" y="378"/>
                                  <a:pt x="945" y="379"/>
                                  <a:pt x="945" y="380"/>
                                </a:cubicBezTo>
                                <a:cubicBezTo>
                                  <a:pt x="944" y="381"/>
                                  <a:pt x="943" y="383"/>
                                  <a:pt x="942" y="385"/>
                                </a:cubicBezTo>
                                <a:cubicBezTo>
                                  <a:pt x="940" y="387"/>
                                  <a:pt x="938" y="389"/>
                                  <a:pt x="936" y="391"/>
                                </a:cubicBezTo>
                                <a:cubicBezTo>
                                  <a:pt x="934" y="394"/>
                                  <a:pt x="931" y="395"/>
                                  <a:pt x="930" y="397"/>
                                </a:cubicBezTo>
                                <a:cubicBezTo>
                                  <a:pt x="928" y="398"/>
                                  <a:pt x="926" y="399"/>
                                  <a:pt x="925" y="400"/>
                                </a:cubicBezTo>
                                <a:cubicBezTo>
                                  <a:pt x="924" y="401"/>
                                  <a:pt x="923" y="401"/>
                                  <a:pt x="922" y="401"/>
                                </a:cubicBezTo>
                                <a:cubicBezTo>
                                  <a:pt x="921" y="401"/>
                                  <a:pt x="920" y="400"/>
                                  <a:pt x="919" y="400"/>
                                </a:cubicBezTo>
                                <a:lnTo>
                                  <a:pt x="886" y="366"/>
                                </a:lnTo>
                                <a:lnTo>
                                  <a:pt x="806" y="446"/>
                                </a:lnTo>
                                <a:lnTo>
                                  <a:pt x="839" y="480"/>
                                </a:lnTo>
                                <a:close/>
                                <a:moveTo>
                                  <a:pt x="777" y="300"/>
                                </a:moveTo>
                                <a:lnTo>
                                  <a:pt x="753" y="325"/>
                                </a:lnTo>
                                <a:cubicBezTo>
                                  <a:pt x="761" y="336"/>
                                  <a:pt x="768" y="345"/>
                                  <a:pt x="774" y="354"/>
                                </a:cubicBezTo>
                                <a:cubicBezTo>
                                  <a:pt x="779" y="362"/>
                                  <a:pt x="783" y="370"/>
                                  <a:pt x="787" y="377"/>
                                </a:cubicBezTo>
                                <a:cubicBezTo>
                                  <a:pt x="790" y="383"/>
                                  <a:pt x="792" y="389"/>
                                  <a:pt x="794" y="394"/>
                                </a:cubicBezTo>
                                <a:cubicBezTo>
                                  <a:pt x="795" y="399"/>
                                  <a:pt x="796" y="404"/>
                                  <a:pt x="797" y="408"/>
                                </a:cubicBezTo>
                                <a:lnTo>
                                  <a:pt x="841" y="364"/>
                                </a:lnTo>
                                <a:lnTo>
                                  <a:pt x="777" y="300"/>
                                </a:lnTo>
                                <a:close/>
                                <a:moveTo>
                                  <a:pt x="1026" y="219"/>
                                </a:moveTo>
                                <a:cubicBezTo>
                                  <a:pt x="1027" y="219"/>
                                  <a:pt x="1027" y="220"/>
                                  <a:pt x="1027" y="221"/>
                                </a:cubicBezTo>
                                <a:cubicBezTo>
                                  <a:pt x="1028" y="222"/>
                                  <a:pt x="1027" y="223"/>
                                  <a:pt x="1027" y="225"/>
                                </a:cubicBezTo>
                                <a:cubicBezTo>
                                  <a:pt x="1026" y="226"/>
                                  <a:pt x="1025" y="228"/>
                                  <a:pt x="1023" y="230"/>
                                </a:cubicBezTo>
                                <a:cubicBezTo>
                                  <a:pt x="1021" y="232"/>
                                  <a:pt x="1019" y="234"/>
                                  <a:pt x="1016" y="237"/>
                                </a:cubicBezTo>
                                <a:cubicBezTo>
                                  <a:pt x="1014" y="240"/>
                                  <a:pt x="1011" y="242"/>
                                  <a:pt x="1009" y="244"/>
                                </a:cubicBezTo>
                                <a:cubicBezTo>
                                  <a:pt x="1007" y="245"/>
                                  <a:pt x="1005" y="247"/>
                                  <a:pt x="1004" y="247"/>
                                </a:cubicBezTo>
                                <a:cubicBezTo>
                                  <a:pt x="1002" y="248"/>
                                  <a:pt x="1001" y="249"/>
                                  <a:pt x="1000" y="249"/>
                                </a:cubicBezTo>
                                <a:cubicBezTo>
                                  <a:pt x="999" y="249"/>
                                  <a:pt x="998" y="248"/>
                                  <a:pt x="997" y="247"/>
                                </a:cubicBezTo>
                                <a:lnTo>
                                  <a:pt x="952" y="202"/>
                                </a:lnTo>
                                <a:cubicBezTo>
                                  <a:pt x="949" y="199"/>
                                  <a:pt x="945" y="195"/>
                                  <a:pt x="942" y="192"/>
                                </a:cubicBezTo>
                                <a:cubicBezTo>
                                  <a:pt x="939" y="188"/>
                                  <a:pt x="936" y="184"/>
                                  <a:pt x="933" y="181"/>
                                </a:cubicBezTo>
                                <a:cubicBezTo>
                                  <a:pt x="934" y="186"/>
                                  <a:pt x="935" y="191"/>
                                  <a:pt x="936" y="196"/>
                                </a:cubicBezTo>
                                <a:cubicBezTo>
                                  <a:pt x="937" y="201"/>
                                  <a:pt x="938" y="207"/>
                                  <a:pt x="939" y="212"/>
                                </a:cubicBezTo>
                                <a:lnTo>
                                  <a:pt x="951" y="293"/>
                                </a:lnTo>
                                <a:cubicBezTo>
                                  <a:pt x="952" y="295"/>
                                  <a:pt x="952" y="296"/>
                                  <a:pt x="952" y="297"/>
                                </a:cubicBezTo>
                                <a:cubicBezTo>
                                  <a:pt x="952" y="298"/>
                                  <a:pt x="951" y="300"/>
                                  <a:pt x="951" y="301"/>
                                </a:cubicBezTo>
                                <a:cubicBezTo>
                                  <a:pt x="950" y="302"/>
                                  <a:pt x="949" y="304"/>
                                  <a:pt x="948" y="305"/>
                                </a:cubicBezTo>
                                <a:cubicBezTo>
                                  <a:pt x="946" y="307"/>
                                  <a:pt x="945" y="309"/>
                                  <a:pt x="942" y="311"/>
                                </a:cubicBezTo>
                                <a:cubicBezTo>
                                  <a:pt x="940" y="314"/>
                                  <a:pt x="937" y="316"/>
                                  <a:pt x="935" y="318"/>
                                </a:cubicBezTo>
                                <a:cubicBezTo>
                                  <a:pt x="933" y="319"/>
                                  <a:pt x="932" y="320"/>
                                  <a:pt x="930" y="321"/>
                                </a:cubicBezTo>
                                <a:cubicBezTo>
                                  <a:pt x="929" y="322"/>
                                  <a:pt x="928" y="322"/>
                                  <a:pt x="927" y="322"/>
                                </a:cubicBezTo>
                                <a:cubicBezTo>
                                  <a:pt x="926" y="322"/>
                                  <a:pt x="925" y="321"/>
                                  <a:pt x="924" y="320"/>
                                </a:cubicBezTo>
                                <a:lnTo>
                                  <a:pt x="822" y="218"/>
                                </a:lnTo>
                                <a:cubicBezTo>
                                  <a:pt x="821" y="217"/>
                                  <a:pt x="821" y="216"/>
                                  <a:pt x="820" y="215"/>
                                </a:cubicBezTo>
                                <a:cubicBezTo>
                                  <a:pt x="820" y="214"/>
                                  <a:pt x="821" y="213"/>
                                  <a:pt x="821" y="211"/>
                                </a:cubicBezTo>
                                <a:cubicBezTo>
                                  <a:pt x="822" y="210"/>
                                  <a:pt x="823" y="208"/>
                                  <a:pt x="825" y="206"/>
                                </a:cubicBezTo>
                                <a:cubicBezTo>
                                  <a:pt x="826" y="204"/>
                                  <a:pt x="829" y="202"/>
                                  <a:pt x="831" y="199"/>
                                </a:cubicBezTo>
                                <a:cubicBezTo>
                                  <a:pt x="837" y="194"/>
                                  <a:pt x="841" y="190"/>
                                  <a:pt x="844" y="189"/>
                                </a:cubicBezTo>
                                <a:cubicBezTo>
                                  <a:pt x="847" y="187"/>
                                  <a:pt x="849" y="187"/>
                                  <a:pt x="851" y="189"/>
                                </a:cubicBezTo>
                                <a:lnTo>
                                  <a:pt x="896" y="234"/>
                                </a:lnTo>
                                <a:cubicBezTo>
                                  <a:pt x="899" y="237"/>
                                  <a:pt x="902" y="241"/>
                                  <a:pt x="905" y="244"/>
                                </a:cubicBezTo>
                                <a:cubicBezTo>
                                  <a:pt x="908" y="248"/>
                                  <a:pt x="911" y="251"/>
                                  <a:pt x="914" y="255"/>
                                </a:cubicBezTo>
                                <a:cubicBezTo>
                                  <a:pt x="913" y="250"/>
                                  <a:pt x="912" y="245"/>
                                  <a:pt x="911" y="240"/>
                                </a:cubicBezTo>
                                <a:cubicBezTo>
                                  <a:pt x="910" y="235"/>
                                  <a:pt x="909" y="230"/>
                                  <a:pt x="908" y="225"/>
                                </a:cubicBezTo>
                                <a:lnTo>
                                  <a:pt x="896" y="144"/>
                                </a:lnTo>
                                <a:cubicBezTo>
                                  <a:pt x="896" y="142"/>
                                  <a:pt x="896" y="141"/>
                                  <a:pt x="896" y="140"/>
                                </a:cubicBezTo>
                                <a:cubicBezTo>
                                  <a:pt x="896" y="138"/>
                                  <a:pt x="896" y="137"/>
                                  <a:pt x="897" y="136"/>
                                </a:cubicBezTo>
                                <a:cubicBezTo>
                                  <a:pt x="898" y="134"/>
                                  <a:pt x="899" y="133"/>
                                  <a:pt x="900" y="131"/>
                                </a:cubicBezTo>
                                <a:cubicBezTo>
                                  <a:pt x="901" y="129"/>
                                  <a:pt x="903" y="127"/>
                                  <a:pt x="905" y="125"/>
                                </a:cubicBezTo>
                                <a:cubicBezTo>
                                  <a:pt x="908" y="122"/>
                                  <a:pt x="910" y="120"/>
                                  <a:pt x="912" y="119"/>
                                </a:cubicBezTo>
                                <a:cubicBezTo>
                                  <a:pt x="914" y="117"/>
                                  <a:pt x="916" y="116"/>
                                  <a:pt x="917" y="115"/>
                                </a:cubicBezTo>
                                <a:cubicBezTo>
                                  <a:pt x="919" y="115"/>
                                  <a:pt x="920" y="114"/>
                                  <a:pt x="921" y="115"/>
                                </a:cubicBezTo>
                                <a:cubicBezTo>
                                  <a:pt x="922" y="115"/>
                                  <a:pt x="923" y="115"/>
                                  <a:pt x="924" y="116"/>
                                </a:cubicBezTo>
                                <a:lnTo>
                                  <a:pt x="1026" y="219"/>
                                </a:lnTo>
                                <a:close/>
                                <a:moveTo>
                                  <a:pt x="1142" y="102"/>
                                </a:moveTo>
                                <a:cubicBezTo>
                                  <a:pt x="1143" y="103"/>
                                  <a:pt x="1143" y="104"/>
                                  <a:pt x="1144" y="105"/>
                                </a:cubicBezTo>
                                <a:cubicBezTo>
                                  <a:pt x="1144" y="106"/>
                                  <a:pt x="1144" y="107"/>
                                  <a:pt x="1143" y="108"/>
                                </a:cubicBezTo>
                                <a:cubicBezTo>
                                  <a:pt x="1142" y="110"/>
                                  <a:pt x="1141" y="111"/>
                                  <a:pt x="1139" y="113"/>
                                </a:cubicBezTo>
                                <a:cubicBezTo>
                                  <a:pt x="1138" y="115"/>
                                  <a:pt x="1135" y="118"/>
                                  <a:pt x="1132" y="121"/>
                                </a:cubicBezTo>
                                <a:cubicBezTo>
                                  <a:pt x="1130" y="124"/>
                                  <a:pt x="1127" y="126"/>
                                  <a:pt x="1125" y="128"/>
                                </a:cubicBezTo>
                                <a:cubicBezTo>
                                  <a:pt x="1123" y="129"/>
                                  <a:pt x="1121" y="131"/>
                                  <a:pt x="1120" y="131"/>
                                </a:cubicBezTo>
                                <a:cubicBezTo>
                                  <a:pt x="1119" y="132"/>
                                  <a:pt x="1117" y="132"/>
                                  <a:pt x="1116" y="132"/>
                                </a:cubicBezTo>
                                <a:cubicBezTo>
                                  <a:pt x="1115" y="132"/>
                                  <a:pt x="1114" y="131"/>
                                  <a:pt x="1114" y="131"/>
                                </a:cubicBezTo>
                                <a:lnTo>
                                  <a:pt x="1075" y="92"/>
                                </a:lnTo>
                                <a:lnTo>
                                  <a:pt x="1067" y="100"/>
                                </a:lnTo>
                                <a:cubicBezTo>
                                  <a:pt x="1064" y="103"/>
                                  <a:pt x="1061" y="106"/>
                                  <a:pt x="1060" y="109"/>
                                </a:cubicBezTo>
                                <a:cubicBezTo>
                                  <a:pt x="1059" y="112"/>
                                  <a:pt x="1058" y="115"/>
                                  <a:pt x="1058" y="118"/>
                                </a:cubicBezTo>
                                <a:cubicBezTo>
                                  <a:pt x="1057" y="121"/>
                                  <a:pt x="1058" y="125"/>
                                  <a:pt x="1059" y="129"/>
                                </a:cubicBezTo>
                                <a:cubicBezTo>
                                  <a:pt x="1060" y="133"/>
                                  <a:pt x="1062" y="138"/>
                                  <a:pt x="1064" y="143"/>
                                </a:cubicBezTo>
                                <a:lnTo>
                                  <a:pt x="1075" y="167"/>
                                </a:lnTo>
                                <a:cubicBezTo>
                                  <a:pt x="1076" y="169"/>
                                  <a:pt x="1076" y="170"/>
                                  <a:pt x="1076" y="172"/>
                                </a:cubicBezTo>
                                <a:cubicBezTo>
                                  <a:pt x="1076" y="173"/>
                                  <a:pt x="1076" y="175"/>
                                  <a:pt x="1075" y="176"/>
                                </a:cubicBezTo>
                                <a:cubicBezTo>
                                  <a:pt x="1074" y="178"/>
                                  <a:pt x="1073" y="180"/>
                                  <a:pt x="1071" y="182"/>
                                </a:cubicBezTo>
                                <a:cubicBezTo>
                                  <a:pt x="1069" y="184"/>
                                  <a:pt x="1067" y="187"/>
                                  <a:pt x="1064" y="190"/>
                                </a:cubicBezTo>
                                <a:cubicBezTo>
                                  <a:pt x="1061" y="192"/>
                                  <a:pt x="1059" y="195"/>
                                  <a:pt x="1057" y="196"/>
                                </a:cubicBezTo>
                                <a:cubicBezTo>
                                  <a:pt x="1055" y="198"/>
                                  <a:pt x="1053" y="199"/>
                                  <a:pt x="1052" y="200"/>
                                </a:cubicBezTo>
                                <a:cubicBezTo>
                                  <a:pt x="1050" y="201"/>
                                  <a:pt x="1049" y="202"/>
                                  <a:pt x="1048" y="202"/>
                                </a:cubicBezTo>
                                <a:cubicBezTo>
                                  <a:pt x="1047" y="202"/>
                                  <a:pt x="1046" y="201"/>
                                  <a:pt x="1046" y="201"/>
                                </a:cubicBezTo>
                                <a:cubicBezTo>
                                  <a:pt x="1045" y="200"/>
                                  <a:pt x="1044" y="198"/>
                                  <a:pt x="1043" y="196"/>
                                </a:cubicBezTo>
                                <a:cubicBezTo>
                                  <a:pt x="1042" y="194"/>
                                  <a:pt x="1040" y="190"/>
                                  <a:pt x="1039" y="185"/>
                                </a:cubicBezTo>
                                <a:lnTo>
                                  <a:pt x="1029" y="162"/>
                                </a:lnTo>
                                <a:cubicBezTo>
                                  <a:pt x="1027" y="155"/>
                                  <a:pt x="1025" y="149"/>
                                  <a:pt x="1025" y="142"/>
                                </a:cubicBezTo>
                                <a:cubicBezTo>
                                  <a:pt x="1025" y="136"/>
                                  <a:pt x="1026" y="130"/>
                                  <a:pt x="1028" y="125"/>
                                </a:cubicBezTo>
                                <a:cubicBezTo>
                                  <a:pt x="1019" y="131"/>
                                  <a:pt x="1010" y="133"/>
                                  <a:pt x="1002" y="133"/>
                                </a:cubicBezTo>
                                <a:cubicBezTo>
                                  <a:pt x="993" y="132"/>
                                  <a:pt x="985" y="129"/>
                                  <a:pt x="978" y="121"/>
                                </a:cubicBezTo>
                                <a:cubicBezTo>
                                  <a:pt x="972" y="116"/>
                                  <a:pt x="968" y="110"/>
                                  <a:pt x="966" y="103"/>
                                </a:cubicBezTo>
                                <a:cubicBezTo>
                                  <a:pt x="964" y="97"/>
                                  <a:pt x="964" y="90"/>
                                  <a:pt x="965" y="83"/>
                                </a:cubicBezTo>
                                <a:cubicBezTo>
                                  <a:pt x="966" y="75"/>
                                  <a:pt x="969" y="68"/>
                                  <a:pt x="974" y="60"/>
                                </a:cubicBezTo>
                                <a:cubicBezTo>
                                  <a:pt x="979" y="52"/>
                                  <a:pt x="986" y="43"/>
                                  <a:pt x="994" y="35"/>
                                </a:cubicBezTo>
                                <a:cubicBezTo>
                                  <a:pt x="997" y="33"/>
                                  <a:pt x="999" y="30"/>
                                  <a:pt x="1002" y="27"/>
                                </a:cubicBezTo>
                                <a:cubicBezTo>
                                  <a:pt x="1005" y="24"/>
                                  <a:pt x="1008" y="22"/>
                                  <a:pt x="1011" y="19"/>
                                </a:cubicBezTo>
                                <a:cubicBezTo>
                                  <a:pt x="1014" y="16"/>
                                  <a:pt x="1017" y="13"/>
                                  <a:pt x="1020" y="11"/>
                                </a:cubicBezTo>
                                <a:cubicBezTo>
                                  <a:pt x="1023" y="8"/>
                                  <a:pt x="1026" y="6"/>
                                  <a:pt x="1029" y="4"/>
                                </a:cubicBezTo>
                                <a:cubicBezTo>
                                  <a:pt x="1031" y="1"/>
                                  <a:pt x="1034" y="0"/>
                                  <a:pt x="1037" y="1"/>
                                </a:cubicBezTo>
                                <a:cubicBezTo>
                                  <a:pt x="1040" y="1"/>
                                  <a:pt x="1042" y="2"/>
                                  <a:pt x="1045" y="5"/>
                                </a:cubicBezTo>
                                <a:lnTo>
                                  <a:pt x="1142" y="102"/>
                                </a:lnTo>
                                <a:close/>
                                <a:moveTo>
                                  <a:pt x="1027" y="44"/>
                                </a:moveTo>
                                <a:cubicBezTo>
                                  <a:pt x="1024" y="46"/>
                                  <a:pt x="1022" y="48"/>
                                  <a:pt x="1019" y="50"/>
                                </a:cubicBezTo>
                                <a:cubicBezTo>
                                  <a:pt x="1017" y="52"/>
                                  <a:pt x="1015" y="54"/>
                                  <a:pt x="1013" y="56"/>
                                </a:cubicBezTo>
                                <a:cubicBezTo>
                                  <a:pt x="1009" y="60"/>
                                  <a:pt x="1006" y="64"/>
                                  <a:pt x="1004" y="67"/>
                                </a:cubicBezTo>
                                <a:cubicBezTo>
                                  <a:pt x="1002" y="71"/>
                                  <a:pt x="1001" y="74"/>
                                  <a:pt x="1000" y="77"/>
                                </a:cubicBezTo>
                                <a:cubicBezTo>
                                  <a:pt x="1000" y="80"/>
                                  <a:pt x="1000" y="83"/>
                                  <a:pt x="1002" y="86"/>
                                </a:cubicBezTo>
                                <a:cubicBezTo>
                                  <a:pt x="1003" y="88"/>
                                  <a:pt x="1004" y="91"/>
                                  <a:pt x="1007" y="93"/>
                                </a:cubicBezTo>
                                <a:cubicBezTo>
                                  <a:pt x="1009" y="95"/>
                                  <a:pt x="1012" y="97"/>
                                  <a:pt x="1014" y="98"/>
                                </a:cubicBezTo>
                                <a:cubicBezTo>
                                  <a:pt x="1017" y="99"/>
                                  <a:pt x="1020" y="99"/>
                                  <a:pt x="1023" y="99"/>
                                </a:cubicBezTo>
                                <a:cubicBezTo>
                                  <a:pt x="1026" y="98"/>
                                  <a:pt x="1029" y="97"/>
                                  <a:pt x="1032" y="95"/>
                                </a:cubicBezTo>
                                <a:cubicBezTo>
                                  <a:pt x="1035" y="93"/>
                                  <a:pt x="1039" y="90"/>
                                  <a:pt x="1044" y="86"/>
                                </a:cubicBezTo>
                                <a:lnTo>
                                  <a:pt x="1056" y="73"/>
                                </a:lnTo>
                                <a:lnTo>
                                  <a:pt x="102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99"/>
                        <wps:cNvSpPr>
                          <a:spLocks noEditPoints="1"/>
                        </wps:cNvSpPr>
                        <wps:spPr bwMode="auto">
                          <a:xfrm>
                            <a:off x="2813050" y="1771015"/>
                            <a:ext cx="161925" cy="154940"/>
                          </a:xfrm>
                          <a:custGeom>
                            <a:avLst/>
                            <a:gdLst>
                              <a:gd name="T0" fmla="*/ 189 w 996"/>
                              <a:gd name="T1" fmla="*/ 908 h 951"/>
                              <a:gd name="T2" fmla="*/ 166 w 996"/>
                              <a:gd name="T3" fmla="*/ 938 h 951"/>
                              <a:gd name="T4" fmla="*/ 52 w 996"/>
                              <a:gd name="T5" fmla="*/ 945 h 951"/>
                              <a:gd name="T6" fmla="*/ 12 w 996"/>
                              <a:gd name="T7" fmla="*/ 790 h 951"/>
                              <a:gd name="T8" fmla="*/ 36 w 996"/>
                              <a:gd name="T9" fmla="*/ 761 h 951"/>
                              <a:gd name="T10" fmla="*/ 148 w 996"/>
                              <a:gd name="T11" fmla="*/ 752 h 951"/>
                              <a:gd name="T12" fmla="*/ 81 w 996"/>
                              <a:gd name="T13" fmla="*/ 800 h 951"/>
                              <a:gd name="T14" fmla="*/ 52 w 996"/>
                              <a:gd name="T15" fmla="*/ 829 h 951"/>
                              <a:gd name="T16" fmla="*/ 84 w 996"/>
                              <a:gd name="T17" fmla="*/ 911 h 951"/>
                              <a:gd name="T18" fmla="*/ 355 w 996"/>
                              <a:gd name="T19" fmla="*/ 722 h 951"/>
                              <a:gd name="T20" fmla="*/ 294 w 996"/>
                              <a:gd name="T21" fmla="*/ 787 h 951"/>
                              <a:gd name="T22" fmla="*/ 326 w 996"/>
                              <a:gd name="T23" fmla="*/ 861 h 951"/>
                              <a:gd name="T24" fmla="*/ 170 w 996"/>
                              <a:gd name="T25" fmla="*/ 715 h 951"/>
                              <a:gd name="T26" fmla="*/ 195 w 996"/>
                              <a:gd name="T27" fmla="*/ 696 h 951"/>
                              <a:gd name="T28" fmla="*/ 249 w 996"/>
                              <a:gd name="T29" fmla="*/ 638 h 951"/>
                              <a:gd name="T30" fmla="*/ 268 w 996"/>
                              <a:gd name="T31" fmla="*/ 681 h 951"/>
                              <a:gd name="T32" fmla="*/ 234 w 996"/>
                              <a:gd name="T33" fmla="*/ 727 h 951"/>
                              <a:gd name="T34" fmla="*/ 306 w 996"/>
                              <a:gd name="T35" fmla="*/ 713 h 951"/>
                              <a:gd name="T36" fmla="*/ 472 w 996"/>
                              <a:gd name="T37" fmla="*/ 632 h 951"/>
                              <a:gd name="T38" fmla="*/ 421 w 996"/>
                              <a:gd name="T39" fmla="*/ 684 h 951"/>
                              <a:gd name="T40" fmla="*/ 366 w 996"/>
                              <a:gd name="T41" fmla="*/ 612 h 951"/>
                              <a:gd name="T42" fmla="*/ 363 w 996"/>
                              <a:gd name="T43" fmla="*/ 561 h 951"/>
                              <a:gd name="T44" fmla="*/ 325 w 996"/>
                              <a:gd name="T45" fmla="*/ 616 h 951"/>
                              <a:gd name="T46" fmla="*/ 307 w 996"/>
                              <a:gd name="T47" fmla="*/ 587 h 951"/>
                              <a:gd name="T48" fmla="*/ 398 w 996"/>
                              <a:gd name="T49" fmla="*/ 525 h 951"/>
                              <a:gd name="T50" fmla="*/ 389 w 996"/>
                              <a:gd name="T51" fmla="*/ 629 h 951"/>
                              <a:gd name="T52" fmla="*/ 433 w 996"/>
                              <a:gd name="T53" fmla="*/ 611 h 951"/>
                              <a:gd name="T54" fmla="*/ 606 w 996"/>
                              <a:gd name="T55" fmla="*/ 500 h 951"/>
                              <a:gd name="T56" fmla="*/ 505 w 996"/>
                              <a:gd name="T57" fmla="*/ 511 h 951"/>
                              <a:gd name="T58" fmla="*/ 528 w 996"/>
                              <a:gd name="T59" fmla="*/ 577 h 951"/>
                              <a:gd name="T60" fmla="*/ 414 w 996"/>
                              <a:gd name="T61" fmla="*/ 471 h 951"/>
                              <a:gd name="T62" fmla="*/ 443 w 996"/>
                              <a:gd name="T63" fmla="*/ 449 h 951"/>
                              <a:gd name="T64" fmla="*/ 487 w 996"/>
                              <a:gd name="T65" fmla="*/ 396 h 951"/>
                              <a:gd name="T66" fmla="*/ 615 w 996"/>
                              <a:gd name="T67" fmla="*/ 481 h 951"/>
                              <a:gd name="T68" fmla="*/ 737 w 996"/>
                              <a:gd name="T69" fmla="*/ 367 h 951"/>
                              <a:gd name="T70" fmla="*/ 541 w 996"/>
                              <a:gd name="T71" fmla="*/ 344 h 951"/>
                              <a:gd name="T72" fmla="*/ 570 w 996"/>
                              <a:gd name="T73" fmla="*/ 322 h 951"/>
                              <a:gd name="T74" fmla="*/ 612 w 996"/>
                              <a:gd name="T75" fmla="*/ 271 h 951"/>
                              <a:gd name="T76" fmla="*/ 720 w 996"/>
                              <a:gd name="T77" fmla="*/ 336 h 951"/>
                              <a:gd name="T78" fmla="*/ 880 w 996"/>
                              <a:gd name="T79" fmla="*/ 221 h 951"/>
                              <a:gd name="T80" fmla="*/ 853 w 996"/>
                              <a:gd name="T81" fmla="*/ 248 h 951"/>
                              <a:gd name="T82" fmla="*/ 792 w 996"/>
                              <a:gd name="T83" fmla="*/ 211 h 951"/>
                              <a:gd name="T84" fmla="*/ 788 w 996"/>
                              <a:gd name="T85" fmla="*/ 317 h 951"/>
                              <a:gd name="T86" fmla="*/ 674 w 996"/>
                              <a:gd name="T87" fmla="*/ 211 h 951"/>
                              <a:gd name="T88" fmla="*/ 758 w 996"/>
                              <a:gd name="T89" fmla="*/ 244 h 951"/>
                              <a:gd name="T90" fmla="*/ 749 w 996"/>
                              <a:gd name="T91" fmla="*/ 135 h 951"/>
                              <a:gd name="T92" fmla="*/ 776 w 996"/>
                              <a:gd name="T93" fmla="*/ 116 h 951"/>
                              <a:gd name="T94" fmla="*/ 985 w 996"/>
                              <a:gd name="T95" fmla="*/ 121 h 951"/>
                              <a:gd name="T96" fmla="*/ 920 w 996"/>
                              <a:gd name="T97" fmla="*/ 99 h 951"/>
                              <a:gd name="T98" fmla="*/ 929 w 996"/>
                              <a:gd name="T99" fmla="*/ 171 h 951"/>
                              <a:gd name="T100" fmla="*/ 901 w 996"/>
                              <a:gd name="T101" fmla="*/ 201 h 951"/>
                              <a:gd name="T102" fmla="*/ 881 w 996"/>
                              <a:gd name="T103" fmla="*/ 125 h 951"/>
                              <a:gd name="T104" fmla="*/ 847 w 996"/>
                              <a:gd name="T105" fmla="*/ 35 h 951"/>
                              <a:gd name="T106" fmla="*/ 897 w 996"/>
                              <a:gd name="T107" fmla="*/ 4 h 951"/>
                              <a:gd name="T108" fmla="*/ 853 w 996"/>
                              <a:gd name="T109" fmla="*/ 77 h 951"/>
                              <a:gd name="T110" fmla="*/ 896 w 996"/>
                              <a:gd name="T111" fmla="*/ 85 h 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96" h="951">
                                <a:moveTo>
                                  <a:pt x="176" y="771"/>
                                </a:moveTo>
                                <a:cubicBezTo>
                                  <a:pt x="184" y="780"/>
                                  <a:pt x="190" y="788"/>
                                  <a:pt x="194" y="798"/>
                                </a:cubicBezTo>
                                <a:cubicBezTo>
                                  <a:pt x="198" y="807"/>
                                  <a:pt x="200" y="817"/>
                                  <a:pt x="200" y="827"/>
                                </a:cubicBezTo>
                                <a:cubicBezTo>
                                  <a:pt x="200" y="837"/>
                                  <a:pt x="197" y="848"/>
                                  <a:pt x="193" y="858"/>
                                </a:cubicBezTo>
                                <a:cubicBezTo>
                                  <a:pt x="188" y="869"/>
                                  <a:pt x="181" y="880"/>
                                  <a:pt x="172" y="891"/>
                                </a:cubicBezTo>
                                <a:lnTo>
                                  <a:pt x="189" y="908"/>
                                </a:lnTo>
                                <a:cubicBezTo>
                                  <a:pt x="190" y="908"/>
                                  <a:pt x="190" y="909"/>
                                  <a:pt x="190" y="910"/>
                                </a:cubicBezTo>
                                <a:cubicBezTo>
                                  <a:pt x="190" y="912"/>
                                  <a:pt x="190" y="913"/>
                                  <a:pt x="189" y="914"/>
                                </a:cubicBezTo>
                                <a:cubicBezTo>
                                  <a:pt x="189" y="916"/>
                                  <a:pt x="187" y="917"/>
                                  <a:pt x="185" y="920"/>
                                </a:cubicBezTo>
                                <a:cubicBezTo>
                                  <a:pt x="184" y="922"/>
                                  <a:pt x="181" y="924"/>
                                  <a:pt x="179" y="927"/>
                                </a:cubicBezTo>
                                <a:cubicBezTo>
                                  <a:pt x="176" y="930"/>
                                  <a:pt x="173" y="932"/>
                                  <a:pt x="171" y="934"/>
                                </a:cubicBezTo>
                                <a:cubicBezTo>
                                  <a:pt x="169" y="936"/>
                                  <a:pt x="167" y="937"/>
                                  <a:pt x="166" y="938"/>
                                </a:cubicBezTo>
                                <a:cubicBezTo>
                                  <a:pt x="164" y="938"/>
                                  <a:pt x="163" y="939"/>
                                  <a:pt x="162" y="939"/>
                                </a:cubicBezTo>
                                <a:cubicBezTo>
                                  <a:pt x="161" y="939"/>
                                  <a:pt x="160" y="938"/>
                                  <a:pt x="159" y="938"/>
                                </a:cubicBezTo>
                                <a:lnTo>
                                  <a:pt x="142" y="920"/>
                                </a:lnTo>
                                <a:cubicBezTo>
                                  <a:pt x="132" y="930"/>
                                  <a:pt x="121" y="937"/>
                                  <a:pt x="111" y="943"/>
                                </a:cubicBezTo>
                                <a:cubicBezTo>
                                  <a:pt x="101" y="948"/>
                                  <a:pt x="91" y="951"/>
                                  <a:pt x="81" y="951"/>
                                </a:cubicBezTo>
                                <a:cubicBezTo>
                                  <a:pt x="71" y="951"/>
                                  <a:pt x="62" y="950"/>
                                  <a:pt x="52" y="945"/>
                                </a:cubicBezTo>
                                <a:cubicBezTo>
                                  <a:pt x="43" y="941"/>
                                  <a:pt x="33" y="934"/>
                                  <a:pt x="24" y="925"/>
                                </a:cubicBezTo>
                                <a:cubicBezTo>
                                  <a:pt x="16" y="917"/>
                                  <a:pt x="10" y="909"/>
                                  <a:pt x="6" y="899"/>
                                </a:cubicBezTo>
                                <a:cubicBezTo>
                                  <a:pt x="2" y="890"/>
                                  <a:pt x="0" y="881"/>
                                  <a:pt x="1" y="870"/>
                                </a:cubicBezTo>
                                <a:cubicBezTo>
                                  <a:pt x="1" y="860"/>
                                  <a:pt x="3" y="850"/>
                                  <a:pt x="8" y="839"/>
                                </a:cubicBezTo>
                                <a:cubicBezTo>
                                  <a:pt x="12" y="828"/>
                                  <a:pt x="19" y="818"/>
                                  <a:pt x="28" y="807"/>
                                </a:cubicBezTo>
                                <a:lnTo>
                                  <a:pt x="12" y="790"/>
                                </a:lnTo>
                                <a:cubicBezTo>
                                  <a:pt x="11" y="790"/>
                                  <a:pt x="11" y="789"/>
                                  <a:pt x="11" y="788"/>
                                </a:cubicBezTo>
                                <a:cubicBezTo>
                                  <a:pt x="11" y="787"/>
                                  <a:pt x="11" y="785"/>
                                  <a:pt x="12" y="784"/>
                                </a:cubicBezTo>
                                <a:cubicBezTo>
                                  <a:pt x="13" y="783"/>
                                  <a:pt x="14" y="781"/>
                                  <a:pt x="16" y="779"/>
                                </a:cubicBezTo>
                                <a:cubicBezTo>
                                  <a:pt x="18" y="777"/>
                                  <a:pt x="20" y="774"/>
                                  <a:pt x="23" y="771"/>
                                </a:cubicBezTo>
                                <a:cubicBezTo>
                                  <a:pt x="26" y="768"/>
                                  <a:pt x="28" y="766"/>
                                  <a:pt x="30" y="764"/>
                                </a:cubicBezTo>
                                <a:cubicBezTo>
                                  <a:pt x="32" y="763"/>
                                  <a:pt x="34" y="761"/>
                                  <a:pt x="36" y="761"/>
                                </a:cubicBezTo>
                                <a:cubicBezTo>
                                  <a:pt x="37" y="760"/>
                                  <a:pt x="38" y="759"/>
                                  <a:pt x="39" y="759"/>
                                </a:cubicBezTo>
                                <a:cubicBezTo>
                                  <a:pt x="40" y="759"/>
                                  <a:pt x="41" y="760"/>
                                  <a:pt x="42" y="761"/>
                                </a:cubicBezTo>
                                <a:lnTo>
                                  <a:pt x="58" y="777"/>
                                </a:lnTo>
                                <a:cubicBezTo>
                                  <a:pt x="69" y="767"/>
                                  <a:pt x="79" y="760"/>
                                  <a:pt x="90" y="755"/>
                                </a:cubicBezTo>
                                <a:cubicBezTo>
                                  <a:pt x="100" y="750"/>
                                  <a:pt x="110" y="747"/>
                                  <a:pt x="119" y="746"/>
                                </a:cubicBezTo>
                                <a:cubicBezTo>
                                  <a:pt x="129" y="746"/>
                                  <a:pt x="139" y="748"/>
                                  <a:pt x="148" y="752"/>
                                </a:cubicBezTo>
                                <a:cubicBezTo>
                                  <a:pt x="158" y="756"/>
                                  <a:pt x="167" y="762"/>
                                  <a:pt x="176" y="771"/>
                                </a:cubicBezTo>
                                <a:close/>
                                <a:moveTo>
                                  <a:pt x="146" y="803"/>
                                </a:moveTo>
                                <a:cubicBezTo>
                                  <a:pt x="142" y="798"/>
                                  <a:pt x="137" y="794"/>
                                  <a:pt x="132" y="791"/>
                                </a:cubicBezTo>
                                <a:cubicBezTo>
                                  <a:pt x="127" y="789"/>
                                  <a:pt x="122" y="787"/>
                                  <a:pt x="116" y="786"/>
                                </a:cubicBezTo>
                                <a:cubicBezTo>
                                  <a:pt x="111" y="786"/>
                                  <a:pt x="105" y="787"/>
                                  <a:pt x="99" y="789"/>
                                </a:cubicBezTo>
                                <a:cubicBezTo>
                                  <a:pt x="94" y="791"/>
                                  <a:pt x="87" y="795"/>
                                  <a:pt x="81" y="800"/>
                                </a:cubicBezTo>
                                <a:lnTo>
                                  <a:pt x="149" y="868"/>
                                </a:lnTo>
                                <a:cubicBezTo>
                                  <a:pt x="154" y="862"/>
                                  <a:pt x="157" y="855"/>
                                  <a:pt x="159" y="849"/>
                                </a:cubicBezTo>
                                <a:cubicBezTo>
                                  <a:pt x="161" y="844"/>
                                  <a:pt x="162" y="838"/>
                                  <a:pt x="162" y="832"/>
                                </a:cubicBezTo>
                                <a:cubicBezTo>
                                  <a:pt x="161" y="827"/>
                                  <a:pt x="160" y="822"/>
                                  <a:pt x="157" y="817"/>
                                </a:cubicBezTo>
                                <a:cubicBezTo>
                                  <a:pt x="154" y="812"/>
                                  <a:pt x="151" y="807"/>
                                  <a:pt x="146" y="803"/>
                                </a:cubicBezTo>
                                <a:close/>
                                <a:moveTo>
                                  <a:pt x="52" y="829"/>
                                </a:moveTo>
                                <a:cubicBezTo>
                                  <a:pt x="46" y="836"/>
                                  <a:pt x="43" y="842"/>
                                  <a:pt x="41" y="848"/>
                                </a:cubicBezTo>
                                <a:cubicBezTo>
                                  <a:pt x="39" y="854"/>
                                  <a:pt x="38" y="859"/>
                                  <a:pt x="38" y="865"/>
                                </a:cubicBezTo>
                                <a:cubicBezTo>
                                  <a:pt x="39" y="870"/>
                                  <a:pt x="40" y="875"/>
                                  <a:pt x="43" y="880"/>
                                </a:cubicBezTo>
                                <a:cubicBezTo>
                                  <a:pt x="46" y="885"/>
                                  <a:pt x="49" y="889"/>
                                  <a:pt x="53" y="893"/>
                                </a:cubicBezTo>
                                <a:cubicBezTo>
                                  <a:pt x="58" y="899"/>
                                  <a:pt x="63" y="903"/>
                                  <a:pt x="68" y="905"/>
                                </a:cubicBezTo>
                                <a:cubicBezTo>
                                  <a:pt x="73" y="908"/>
                                  <a:pt x="79" y="910"/>
                                  <a:pt x="84" y="911"/>
                                </a:cubicBezTo>
                                <a:cubicBezTo>
                                  <a:pt x="90" y="911"/>
                                  <a:pt x="95" y="910"/>
                                  <a:pt x="101" y="908"/>
                                </a:cubicBezTo>
                                <a:cubicBezTo>
                                  <a:pt x="107" y="906"/>
                                  <a:pt x="113" y="902"/>
                                  <a:pt x="120" y="897"/>
                                </a:cubicBezTo>
                                <a:lnTo>
                                  <a:pt x="52" y="829"/>
                                </a:lnTo>
                                <a:close/>
                                <a:moveTo>
                                  <a:pt x="323" y="668"/>
                                </a:moveTo>
                                <a:cubicBezTo>
                                  <a:pt x="333" y="677"/>
                                  <a:pt x="340" y="686"/>
                                  <a:pt x="345" y="695"/>
                                </a:cubicBezTo>
                                <a:cubicBezTo>
                                  <a:pt x="350" y="704"/>
                                  <a:pt x="354" y="713"/>
                                  <a:pt x="355" y="722"/>
                                </a:cubicBezTo>
                                <a:cubicBezTo>
                                  <a:pt x="357" y="731"/>
                                  <a:pt x="356" y="740"/>
                                  <a:pt x="353" y="748"/>
                                </a:cubicBezTo>
                                <a:cubicBezTo>
                                  <a:pt x="350" y="756"/>
                                  <a:pt x="345" y="764"/>
                                  <a:pt x="338" y="771"/>
                                </a:cubicBezTo>
                                <a:cubicBezTo>
                                  <a:pt x="335" y="774"/>
                                  <a:pt x="332" y="777"/>
                                  <a:pt x="329" y="779"/>
                                </a:cubicBezTo>
                                <a:cubicBezTo>
                                  <a:pt x="326" y="781"/>
                                  <a:pt x="323" y="782"/>
                                  <a:pt x="319" y="783"/>
                                </a:cubicBezTo>
                                <a:cubicBezTo>
                                  <a:pt x="316" y="784"/>
                                  <a:pt x="312" y="785"/>
                                  <a:pt x="308" y="786"/>
                                </a:cubicBezTo>
                                <a:cubicBezTo>
                                  <a:pt x="304" y="786"/>
                                  <a:pt x="299" y="787"/>
                                  <a:pt x="294" y="787"/>
                                </a:cubicBezTo>
                                <a:lnTo>
                                  <a:pt x="343" y="835"/>
                                </a:lnTo>
                                <a:cubicBezTo>
                                  <a:pt x="343" y="836"/>
                                  <a:pt x="344" y="837"/>
                                  <a:pt x="344" y="838"/>
                                </a:cubicBezTo>
                                <a:cubicBezTo>
                                  <a:pt x="344" y="839"/>
                                  <a:pt x="344" y="840"/>
                                  <a:pt x="343" y="842"/>
                                </a:cubicBezTo>
                                <a:cubicBezTo>
                                  <a:pt x="342" y="843"/>
                                  <a:pt x="341" y="845"/>
                                  <a:pt x="340" y="847"/>
                                </a:cubicBezTo>
                                <a:cubicBezTo>
                                  <a:pt x="338" y="849"/>
                                  <a:pt x="336" y="851"/>
                                  <a:pt x="333" y="854"/>
                                </a:cubicBezTo>
                                <a:cubicBezTo>
                                  <a:pt x="330" y="857"/>
                                  <a:pt x="328" y="859"/>
                                  <a:pt x="326" y="861"/>
                                </a:cubicBezTo>
                                <a:cubicBezTo>
                                  <a:pt x="324" y="862"/>
                                  <a:pt x="322" y="864"/>
                                  <a:pt x="320" y="864"/>
                                </a:cubicBezTo>
                                <a:cubicBezTo>
                                  <a:pt x="319" y="865"/>
                                  <a:pt x="318" y="865"/>
                                  <a:pt x="316" y="865"/>
                                </a:cubicBezTo>
                                <a:cubicBezTo>
                                  <a:pt x="315" y="865"/>
                                  <a:pt x="314" y="865"/>
                                  <a:pt x="314" y="864"/>
                                </a:cubicBezTo>
                                <a:lnTo>
                                  <a:pt x="171" y="721"/>
                                </a:lnTo>
                                <a:cubicBezTo>
                                  <a:pt x="170" y="720"/>
                                  <a:pt x="170" y="719"/>
                                  <a:pt x="169" y="718"/>
                                </a:cubicBezTo>
                                <a:cubicBezTo>
                                  <a:pt x="169" y="717"/>
                                  <a:pt x="169" y="716"/>
                                  <a:pt x="170" y="715"/>
                                </a:cubicBezTo>
                                <a:cubicBezTo>
                                  <a:pt x="171" y="714"/>
                                  <a:pt x="172" y="712"/>
                                  <a:pt x="173" y="710"/>
                                </a:cubicBezTo>
                                <a:cubicBezTo>
                                  <a:pt x="174" y="708"/>
                                  <a:pt x="176" y="706"/>
                                  <a:pt x="179" y="704"/>
                                </a:cubicBezTo>
                                <a:cubicBezTo>
                                  <a:pt x="181" y="702"/>
                                  <a:pt x="183" y="700"/>
                                  <a:pt x="185" y="699"/>
                                </a:cubicBezTo>
                                <a:cubicBezTo>
                                  <a:pt x="186" y="697"/>
                                  <a:pt x="188" y="696"/>
                                  <a:pt x="189" y="696"/>
                                </a:cubicBezTo>
                                <a:cubicBezTo>
                                  <a:pt x="191" y="695"/>
                                  <a:pt x="192" y="695"/>
                                  <a:pt x="193" y="695"/>
                                </a:cubicBezTo>
                                <a:cubicBezTo>
                                  <a:pt x="194" y="695"/>
                                  <a:pt x="195" y="696"/>
                                  <a:pt x="195" y="696"/>
                                </a:cubicBezTo>
                                <a:lnTo>
                                  <a:pt x="207" y="709"/>
                                </a:lnTo>
                                <a:cubicBezTo>
                                  <a:pt x="207" y="702"/>
                                  <a:pt x="207" y="697"/>
                                  <a:pt x="208" y="692"/>
                                </a:cubicBezTo>
                                <a:cubicBezTo>
                                  <a:pt x="209" y="686"/>
                                  <a:pt x="210" y="682"/>
                                  <a:pt x="211" y="677"/>
                                </a:cubicBezTo>
                                <a:cubicBezTo>
                                  <a:pt x="212" y="673"/>
                                  <a:pt x="214" y="668"/>
                                  <a:pt x="217" y="664"/>
                                </a:cubicBezTo>
                                <a:cubicBezTo>
                                  <a:pt x="219" y="660"/>
                                  <a:pt x="222" y="657"/>
                                  <a:pt x="226" y="653"/>
                                </a:cubicBezTo>
                                <a:cubicBezTo>
                                  <a:pt x="233" y="646"/>
                                  <a:pt x="241" y="641"/>
                                  <a:pt x="249" y="638"/>
                                </a:cubicBezTo>
                                <a:cubicBezTo>
                                  <a:pt x="257" y="636"/>
                                  <a:pt x="266" y="636"/>
                                  <a:pt x="274" y="638"/>
                                </a:cubicBezTo>
                                <a:cubicBezTo>
                                  <a:pt x="283" y="639"/>
                                  <a:pt x="291" y="643"/>
                                  <a:pt x="299" y="648"/>
                                </a:cubicBezTo>
                                <a:cubicBezTo>
                                  <a:pt x="308" y="653"/>
                                  <a:pt x="316" y="660"/>
                                  <a:pt x="323" y="668"/>
                                </a:cubicBezTo>
                                <a:close/>
                                <a:moveTo>
                                  <a:pt x="295" y="700"/>
                                </a:moveTo>
                                <a:cubicBezTo>
                                  <a:pt x="291" y="695"/>
                                  <a:pt x="287" y="691"/>
                                  <a:pt x="282" y="688"/>
                                </a:cubicBezTo>
                                <a:cubicBezTo>
                                  <a:pt x="277" y="685"/>
                                  <a:pt x="273" y="682"/>
                                  <a:pt x="268" y="681"/>
                                </a:cubicBezTo>
                                <a:cubicBezTo>
                                  <a:pt x="263" y="679"/>
                                  <a:pt x="259" y="679"/>
                                  <a:pt x="254" y="679"/>
                                </a:cubicBezTo>
                                <a:cubicBezTo>
                                  <a:pt x="250" y="680"/>
                                  <a:pt x="246" y="682"/>
                                  <a:pt x="242" y="686"/>
                                </a:cubicBezTo>
                                <a:cubicBezTo>
                                  <a:pt x="240" y="688"/>
                                  <a:pt x="238" y="690"/>
                                  <a:pt x="237" y="693"/>
                                </a:cubicBezTo>
                                <a:cubicBezTo>
                                  <a:pt x="236" y="695"/>
                                  <a:pt x="235" y="698"/>
                                  <a:pt x="234" y="701"/>
                                </a:cubicBezTo>
                                <a:cubicBezTo>
                                  <a:pt x="233" y="705"/>
                                  <a:pt x="233" y="708"/>
                                  <a:pt x="233" y="712"/>
                                </a:cubicBezTo>
                                <a:cubicBezTo>
                                  <a:pt x="233" y="716"/>
                                  <a:pt x="234" y="721"/>
                                  <a:pt x="234" y="727"/>
                                </a:cubicBezTo>
                                <a:lnTo>
                                  <a:pt x="268" y="760"/>
                                </a:lnTo>
                                <a:cubicBezTo>
                                  <a:pt x="277" y="761"/>
                                  <a:pt x="285" y="761"/>
                                  <a:pt x="291" y="761"/>
                                </a:cubicBezTo>
                                <a:cubicBezTo>
                                  <a:pt x="298" y="760"/>
                                  <a:pt x="303" y="757"/>
                                  <a:pt x="307" y="753"/>
                                </a:cubicBezTo>
                                <a:cubicBezTo>
                                  <a:pt x="311" y="749"/>
                                  <a:pt x="313" y="745"/>
                                  <a:pt x="314" y="741"/>
                                </a:cubicBezTo>
                                <a:cubicBezTo>
                                  <a:pt x="314" y="736"/>
                                  <a:pt x="314" y="732"/>
                                  <a:pt x="313" y="727"/>
                                </a:cubicBezTo>
                                <a:cubicBezTo>
                                  <a:pt x="311" y="722"/>
                                  <a:pt x="309" y="717"/>
                                  <a:pt x="306" y="713"/>
                                </a:cubicBezTo>
                                <a:cubicBezTo>
                                  <a:pt x="303" y="708"/>
                                  <a:pt x="299" y="704"/>
                                  <a:pt x="295" y="700"/>
                                </a:cubicBezTo>
                                <a:close/>
                                <a:moveTo>
                                  <a:pt x="488" y="609"/>
                                </a:moveTo>
                                <a:cubicBezTo>
                                  <a:pt x="489" y="610"/>
                                  <a:pt x="489" y="611"/>
                                  <a:pt x="489" y="613"/>
                                </a:cubicBezTo>
                                <a:cubicBezTo>
                                  <a:pt x="489" y="614"/>
                                  <a:pt x="488" y="616"/>
                                  <a:pt x="487" y="618"/>
                                </a:cubicBezTo>
                                <a:cubicBezTo>
                                  <a:pt x="486" y="620"/>
                                  <a:pt x="483" y="622"/>
                                  <a:pt x="480" y="625"/>
                                </a:cubicBezTo>
                                <a:cubicBezTo>
                                  <a:pt x="477" y="629"/>
                                  <a:pt x="474" y="631"/>
                                  <a:pt x="472" y="632"/>
                                </a:cubicBezTo>
                                <a:cubicBezTo>
                                  <a:pt x="470" y="634"/>
                                  <a:pt x="469" y="634"/>
                                  <a:pt x="468" y="634"/>
                                </a:cubicBezTo>
                                <a:cubicBezTo>
                                  <a:pt x="466" y="635"/>
                                  <a:pt x="465" y="634"/>
                                  <a:pt x="464" y="633"/>
                                </a:cubicBezTo>
                                <a:lnTo>
                                  <a:pt x="456" y="625"/>
                                </a:lnTo>
                                <a:cubicBezTo>
                                  <a:pt x="456" y="634"/>
                                  <a:pt x="455" y="642"/>
                                  <a:pt x="452" y="650"/>
                                </a:cubicBezTo>
                                <a:cubicBezTo>
                                  <a:pt x="449" y="658"/>
                                  <a:pt x="444" y="665"/>
                                  <a:pt x="438" y="671"/>
                                </a:cubicBezTo>
                                <a:cubicBezTo>
                                  <a:pt x="432" y="677"/>
                                  <a:pt x="427" y="681"/>
                                  <a:pt x="421" y="684"/>
                                </a:cubicBezTo>
                                <a:cubicBezTo>
                                  <a:pt x="415" y="687"/>
                                  <a:pt x="409" y="689"/>
                                  <a:pt x="403" y="690"/>
                                </a:cubicBezTo>
                                <a:cubicBezTo>
                                  <a:pt x="397" y="690"/>
                                  <a:pt x="391" y="689"/>
                                  <a:pt x="385" y="687"/>
                                </a:cubicBezTo>
                                <a:cubicBezTo>
                                  <a:pt x="379" y="685"/>
                                  <a:pt x="373" y="681"/>
                                  <a:pt x="367" y="675"/>
                                </a:cubicBezTo>
                                <a:cubicBezTo>
                                  <a:pt x="361" y="670"/>
                                  <a:pt x="357" y="663"/>
                                  <a:pt x="355" y="656"/>
                                </a:cubicBezTo>
                                <a:cubicBezTo>
                                  <a:pt x="353" y="650"/>
                                  <a:pt x="353" y="643"/>
                                  <a:pt x="355" y="635"/>
                                </a:cubicBezTo>
                                <a:cubicBezTo>
                                  <a:pt x="357" y="628"/>
                                  <a:pt x="360" y="620"/>
                                  <a:pt x="366" y="612"/>
                                </a:cubicBezTo>
                                <a:cubicBezTo>
                                  <a:pt x="371" y="603"/>
                                  <a:pt x="379" y="595"/>
                                  <a:pt x="388" y="585"/>
                                </a:cubicBezTo>
                                <a:lnTo>
                                  <a:pt x="398" y="576"/>
                                </a:lnTo>
                                <a:lnTo>
                                  <a:pt x="391" y="569"/>
                                </a:lnTo>
                                <a:cubicBezTo>
                                  <a:pt x="388" y="566"/>
                                  <a:pt x="385" y="564"/>
                                  <a:pt x="382" y="562"/>
                                </a:cubicBezTo>
                                <a:cubicBezTo>
                                  <a:pt x="379" y="560"/>
                                  <a:pt x="376" y="559"/>
                                  <a:pt x="373" y="559"/>
                                </a:cubicBezTo>
                                <a:cubicBezTo>
                                  <a:pt x="370" y="559"/>
                                  <a:pt x="367" y="560"/>
                                  <a:pt x="363" y="561"/>
                                </a:cubicBezTo>
                                <a:cubicBezTo>
                                  <a:pt x="360" y="563"/>
                                  <a:pt x="357" y="566"/>
                                  <a:pt x="353" y="570"/>
                                </a:cubicBezTo>
                                <a:cubicBezTo>
                                  <a:pt x="348" y="574"/>
                                  <a:pt x="344" y="579"/>
                                  <a:pt x="342" y="584"/>
                                </a:cubicBezTo>
                                <a:cubicBezTo>
                                  <a:pt x="339" y="589"/>
                                  <a:pt x="337" y="593"/>
                                  <a:pt x="335" y="598"/>
                                </a:cubicBezTo>
                                <a:cubicBezTo>
                                  <a:pt x="334" y="602"/>
                                  <a:pt x="332" y="605"/>
                                  <a:pt x="331" y="608"/>
                                </a:cubicBezTo>
                                <a:cubicBezTo>
                                  <a:pt x="331" y="611"/>
                                  <a:pt x="330" y="614"/>
                                  <a:pt x="328" y="615"/>
                                </a:cubicBezTo>
                                <a:cubicBezTo>
                                  <a:pt x="327" y="616"/>
                                  <a:pt x="326" y="616"/>
                                  <a:pt x="325" y="616"/>
                                </a:cubicBezTo>
                                <a:cubicBezTo>
                                  <a:pt x="324" y="616"/>
                                  <a:pt x="323" y="616"/>
                                  <a:pt x="321" y="616"/>
                                </a:cubicBezTo>
                                <a:cubicBezTo>
                                  <a:pt x="320" y="615"/>
                                  <a:pt x="318" y="614"/>
                                  <a:pt x="317" y="613"/>
                                </a:cubicBezTo>
                                <a:cubicBezTo>
                                  <a:pt x="315" y="612"/>
                                  <a:pt x="313" y="610"/>
                                  <a:pt x="312" y="608"/>
                                </a:cubicBezTo>
                                <a:cubicBezTo>
                                  <a:pt x="309" y="606"/>
                                  <a:pt x="308" y="604"/>
                                  <a:pt x="307" y="602"/>
                                </a:cubicBezTo>
                                <a:cubicBezTo>
                                  <a:pt x="306" y="600"/>
                                  <a:pt x="305" y="599"/>
                                  <a:pt x="305" y="596"/>
                                </a:cubicBezTo>
                                <a:cubicBezTo>
                                  <a:pt x="305" y="594"/>
                                  <a:pt x="306" y="591"/>
                                  <a:pt x="307" y="587"/>
                                </a:cubicBezTo>
                                <a:cubicBezTo>
                                  <a:pt x="308" y="583"/>
                                  <a:pt x="310" y="579"/>
                                  <a:pt x="313" y="574"/>
                                </a:cubicBezTo>
                                <a:cubicBezTo>
                                  <a:pt x="315" y="569"/>
                                  <a:pt x="318" y="564"/>
                                  <a:pt x="322" y="559"/>
                                </a:cubicBezTo>
                                <a:cubicBezTo>
                                  <a:pt x="325" y="554"/>
                                  <a:pt x="329" y="550"/>
                                  <a:pt x="334" y="545"/>
                                </a:cubicBezTo>
                                <a:cubicBezTo>
                                  <a:pt x="342" y="537"/>
                                  <a:pt x="349" y="531"/>
                                  <a:pt x="357" y="527"/>
                                </a:cubicBezTo>
                                <a:cubicBezTo>
                                  <a:pt x="364" y="523"/>
                                  <a:pt x="371" y="521"/>
                                  <a:pt x="378" y="520"/>
                                </a:cubicBezTo>
                                <a:cubicBezTo>
                                  <a:pt x="385" y="520"/>
                                  <a:pt x="392" y="521"/>
                                  <a:pt x="398" y="525"/>
                                </a:cubicBezTo>
                                <a:cubicBezTo>
                                  <a:pt x="405" y="528"/>
                                  <a:pt x="412" y="533"/>
                                  <a:pt x="419" y="540"/>
                                </a:cubicBezTo>
                                <a:lnTo>
                                  <a:pt x="488" y="609"/>
                                </a:lnTo>
                                <a:close/>
                                <a:moveTo>
                                  <a:pt x="416" y="594"/>
                                </a:moveTo>
                                <a:lnTo>
                                  <a:pt x="405" y="605"/>
                                </a:lnTo>
                                <a:cubicBezTo>
                                  <a:pt x="400" y="609"/>
                                  <a:pt x="396" y="614"/>
                                  <a:pt x="394" y="618"/>
                                </a:cubicBezTo>
                                <a:cubicBezTo>
                                  <a:pt x="391" y="622"/>
                                  <a:pt x="390" y="625"/>
                                  <a:pt x="389" y="629"/>
                                </a:cubicBezTo>
                                <a:cubicBezTo>
                                  <a:pt x="388" y="632"/>
                                  <a:pt x="388" y="635"/>
                                  <a:pt x="389" y="638"/>
                                </a:cubicBezTo>
                                <a:cubicBezTo>
                                  <a:pt x="390" y="641"/>
                                  <a:pt x="392" y="644"/>
                                  <a:pt x="395" y="646"/>
                                </a:cubicBezTo>
                                <a:cubicBezTo>
                                  <a:pt x="399" y="651"/>
                                  <a:pt x="404" y="653"/>
                                  <a:pt x="409" y="652"/>
                                </a:cubicBezTo>
                                <a:cubicBezTo>
                                  <a:pt x="414" y="652"/>
                                  <a:pt x="419" y="650"/>
                                  <a:pt x="424" y="645"/>
                                </a:cubicBezTo>
                                <a:cubicBezTo>
                                  <a:pt x="428" y="641"/>
                                  <a:pt x="431" y="636"/>
                                  <a:pt x="432" y="630"/>
                                </a:cubicBezTo>
                                <a:cubicBezTo>
                                  <a:pt x="433" y="625"/>
                                  <a:pt x="434" y="619"/>
                                  <a:pt x="433" y="611"/>
                                </a:cubicBezTo>
                                <a:lnTo>
                                  <a:pt x="416" y="594"/>
                                </a:lnTo>
                                <a:close/>
                                <a:moveTo>
                                  <a:pt x="615" y="481"/>
                                </a:moveTo>
                                <a:cubicBezTo>
                                  <a:pt x="616" y="482"/>
                                  <a:pt x="617" y="483"/>
                                  <a:pt x="617" y="484"/>
                                </a:cubicBezTo>
                                <a:cubicBezTo>
                                  <a:pt x="617" y="485"/>
                                  <a:pt x="617" y="486"/>
                                  <a:pt x="616" y="487"/>
                                </a:cubicBezTo>
                                <a:cubicBezTo>
                                  <a:pt x="615" y="489"/>
                                  <a:pt x="614" y="491"/>
                                  <a:pt x="612" y="493"/>
                                </a:cubicBezTo>
                                <a:cubicBezTo>
                                  <a:pt x="611" y="495"/>
                                  <a:pt x="608" y="497"/>
                                  <a:pt x="606" y="500"/>
                                </a:cubicBezTo>
                                <a:cubicBezTo>
                                  <a:pt x="603" y="503"/>
                                  <a:pt x="600" y="505"/>
                                  <a:pt x="598" y="507"/>
                                </a:cubicBezTo>
                                <a:cubicBezTo>
                                  <a:pt x="596" y="508"/>
                                  <a:pt x="595" y="509"/>
                                  <a:pt x="593" y="510"/>
                                </a:cubicBezTo>
                                <a:cubicBezTo>
                                  <a:pt x="592" y="511"/>
                                  <a:pt x="590" y="511"/>
                                  <a:pt x="589" y="511"/>
                                </a:cubicBezTo>
                                <a:cubicBezTo>
                                  <a:pt x="588" y="511"/>
                                  <a:pt x="587" y="510"/>
                                  <a:pt x="587" y="510"/>
                                </a:cubicBezTo>
                                <a:lnTo>
                                  <a:pt x="546" y="469"/>
                                </a:lnTo>
                                <a:lnTo>
                                  <a:pt x="505" y="511"/>
                                </a:lnTo>
                                <a:lnTo>
                                  <a:pt x="545" y="551"/>
                                </a:lnTo>
                                <a:cubicBezTo>
                                  <a:pt x="546" y="552"/>
                                  <a:pt x="546" y="553"/>
                                  <a:pt x="547" y="554"/>
                                </a:cubicBezTo>
                                <a:cubicBezTo>
                                  <a:pt x="547" y="555"/>
                                  <a:pt x="546" y="556"/>
                                  <a:pt x="546" y="558"/>
                                </a:cubicBezTo>
                                <a:cubicBezTo>
                                  <a:pt x="545" y="559"/>
                                  <a:pt x="544" y="561"/>
                                  <a:pt x="542" y="563"/>
                                </a:cubicBezTo>
                                <a:cubicBezTo>
                                  <a:pt x="540" y="565"/>
                                  <a:pt x="538" y="567"/>
                                  <a:pt x="535" y="570"/>
                                </a:cubicBezTo>
                                <a:cubicBezTo>
                                  <a:pt x="533" y="573"/>
                                  <a:pt x="530" y="575"/>
                                  <a:pt x="528" y="577"/>
                                </a:cubicBezTo>
                                <a:cubicBezTo>
                                  <a:pt x="526" y="578"/>
                                  <a:pt x="524" y="580"/>
                                  <a:pt x="523" y="580"/>
                                </a:cubicBezTo>
                                <a:cubicBezTo>
                                  <a:pt x="521" y="581"/>
                                  <a:pt x="520" y="581"/>
                                  <a:pt x="519" y="581"/>
                                </a:cubicBezTo>
                                <a:cubicBezTo>
                                  <a:pt x="518" y="581"/>
                                  <a:pt x="517" y="581"/>
                                  <a:pt x="516" y="580"/>
                                </a:cubicBezTo>
                                <a:lnTo>
                                  <a:pt x="414" y="478"/>
                                </a:lnTo>
                                <a:cubicBezTo>
                                  <a:pt x="413" y="477"/>
                                  <a:pt x="413" y="476"/>
                                  <a:pt x="413" y="475"/>
                                </a:cubicBezTo>
                                <a:cubicBezTo>
                                  <a:pt x="413" y="474"/>
                                  <a:pt x="413" y="473"/>
                                  <a:pt x="414" y="471"/>
                                </a:cubicBezTo>
                                <a:cubicBezTo>
                                  <a:pt x="414" y="470"/>
                                  <a:pt x="416" y="468"/>
                                  <a:pt x="417" y="466"/>
                                </a:cubicBezTo>
                                <a:cubicBezTo>
                                  <a:pt x="419" y="464"/>
                                  <a:pt x="421" y="461"/>
                                  <a:pt x="424" y="459"/>
                                </a:cubicBezTo>
                                <a:cubicBezTo>
                                  <a:pt x="427" y="456"/>
                                  <a:pt x="429" y="454"/>
                                  <a:pt x="431" y="452"/>
                                </a:cubicBezTo>
                                <a:cubicBezTo>
                                  <a:pt x="433" y="450"/>
                                  <a:pt x="435" y="449"/>
                                  <a:pt x="437" y="448"/>
                                </a:cubicBezTo>
                                <a:cubicBezTo>
                                  <a:pt x="438" y="448"/>
                                  <a:pt x="439" y="447"/>
                                  <a:pt x="440" y="447"/>
                                </a:cubicBezTo>
                                <a:cubicBezTo>
                                  <a:pt x="441" y="448"/>
                                  <a:pt x="442" y="448"/>
                                  <a:pt x="443" y="449"/>
                                </a:cubicBezTo>
                                <a:lnTo>
                                  <a:pt x="481" y="487"/>
                                </a:lnTo>
                                <a:lnTo>
                                  <a:pt x="523" y="446"/>
                                </a:lnTo>
                                <a:lnTo>
                                  <a:pt x="484" y="407"/>
                                </a:lnTo>
                                <a:cubicBezTo>
                                  <a:pt x="484" y="407"/>
                                  <a:pt x="483" y="406"/>
                                  <a:pt x="483" y="405"/>
                                </a:cubicBezTo>
                                <a:cubicBezTo>
                                  <a:pt x="483" y="404"/>
                                  <a:pt x="483" y="402"/>
                                  <a:pt x="484" y="401"/>
                                </a:cubicBezTo>
                                <a:cubicBezTo>
                                  <a:pt x="485" y="400"/>
                                  <a:pt x="486" y="398"/>
                                  <a:pt x="487" y="396"/>
                                </a:cubicBezTo>
                                <a:cubicBezTo>
                                  <a:pt x="489" y="394"/>
                                  <a:pt x="491" y="391"/>
                                  <a:pt x="494" y="388"/>
                                </a:cubicBezTo>
                                <a:cubicBezTo>
                                  <a:pt x="497" y="386"/>
                                  <a:pt x="499" y="383"/>
                                  <a:pt x="501" y="382"/>
                                </a:cubicBezTo>
                                <a:cubicBezTo>
                                  <a:pt x="504" y="380"/>
                                  <a:pt x="505" y="379"/>
                                  <a:pt x="507" y="378"/>
                                </a:cubicBezTo>
                                <a:cubicBezTo>
                                  <a:pt x="508" y="377"/>
                                  <a:pt x="509" y="377"/>
                                  <a:pt x="510" y="377"/>
                                </a:cubicBezTo>
                                <a:cubicBezTo>
                                  <a:pt x="512" y="377"/>
                                  <a:pt x="512" y="378"/>
                                  <a:pt x="513" y="379"/>
                                </a:cubicBezTo>
                                <a:lnTo>
                                  <a:pt x="615" y="481"/>
                                </a:lnTo>
                                <a:close/>
                                <a:moveTo>
                                  <a:pt x="796" y="377"/>
                                </a:moveTo>
                                <a:cubicBezTo>
                                  <a:pt x="797" y="378"/>
                                  <a:pt x="797" y="380"/>
                                  <a:pt x="795" y="382"/>
                                </a:cubicBezTo>
                                <a:cubicBezTo>
                                  <a:pt x="794" y="385"/>
                                  <a:pt x="791" y="388"/>
                                  <a:pt x="787" y="392"/>
                                </a:cubicBezTo>
                                <a:cubicBezTo>
                                  <a:pt x="782" y="397"/>
                                  <a:pt x="779" y="400"/>
                                  <a:pt x="776" y="401"/>
                                </a:cubicBezTo>
                                <a:cubicBezTo>
                                  <a:pt x="774" y="403"/>
                                  <a:pt x="772" y="403"/>
                                  <a:pt x="771" y="402"/>
                                </a:cubicBezTo>
                                <a:lnTo>
                                  <a:pt x="737" y="367"/>
                                </a:lnTo>
                                <a:lnTo>
                                  <a:pt x="656" y="449"/>
                                </a:lnTo>
                                <a:cubicBezTo>
                                  <a:pt x="653" y="451"/>
                                  <a:pt x="650" y="453"/>
                                  <a:pt x="647" y="452"/>
                                </a:cubicBezTo>
                                <a:cubicBezTo>
                                  <a:pt x="644" y="452"/>
                                  <a:pt x="641" y="450"/>
                                  <a:pt x="638" y="447"/>
                                </a:cubicBezTo>
                                <a:lnTo>
                                  <a:pt x="541" y="350"/>
                                </a:lnTo>
                                <a:cubicBezTo>
                                  <a:pt x="541" y="350"/>
                                  <a:pt x="540" y="349"/>
                                  <a:pt x="540" y="348"/>
                                </a:cubicBezTo>
                                <a:cubicBezTo>
                                  <a:pt x="540" y="347"/>
                                  <a:pt x="540" y="345"/>
                                  <a:pt x="541" y="344"/>
                                </a:cubicBezTo>
                                <a:cubicBezTo>
                                  <a:pt x="542" y="342"/>
                                  <a:pt x="543" y="341"/>
                                  <a:pt x="545" y="339"/>
                                </a:cubicBezTo>
                                <a:cubicBezTo>
                                  <a:pt x="546" y="337"/>
                                  <a:pt x="548" y="334"/>
                                  <a:pt x="551" y="331"/>
                                </a:cubicBezTo>
                                <a:cubicBezTo>
                                  <a:pt x="554" y="329"/>
                                  <a:pt x="557" y="326"/>
                                  <a:pt x="559" y="325"/>
                                </a:cubicBezTo>
                                <a:cubicBezTo>
                                  <a:pt x="561" y="323"/>
                                  <a:pt x="562" y="322"/>
                                  <a:pt x="564" y="321"/>
                                </a:cubicBezTo>
                                <a:cubicBezTo>
                                  <a:pt x="565" y="320"/>
                                  <a:pt x="567" y="320"/>
                                  <a:pt x="568" y="320"/>
                                </a:cubicBezTo>
                                <a:cubicBezTo>
                                  <a:pt x="569" y="320"/>
                                  <a:pt x="570" y="321"/>
                                  <a:pt x="570" y="322"/>
                                </a:cubicBezTo>
                                <a:lnTo>
                                  <a:pt x="652" y="404"/>
                                </a:lnTo>
                                <a:lnTo>
                                  <a:pt x="691" y="365"/>
                                </a:lnTo>
                                <a:lnTo>
                                  <a:pt x="609" y="283"/>
                                </a:lnTo>
                                <a:cubicBezTo>
                                  <a:pt x="608" y="282"/>
                                  <a:pt x="608" y="281"/>
                                  <a:pt x="608" y="280"/>
                                </a:cubicBezTo>
                                <a:cubicBezTo>
                                  <a:pt x="608" y="279"/>
                                  <a:pt x="608" y="278"/>
                                  <a:pt x="609" y="276"/>
                                </a:cubicBezTo>
                                <a:cubicBezTo>
                                  <a:pt x="609" y="275"/>
                                  <a:pt x="611" y="273"/>
                                  <a:pt x="612" y="271"/>
                                </a:cubicBezTo>
                                <a:cubicBezTo>
                                  <a:pt x="614" y="269"/>
                                  <a:pt x="616" y="266"/>
                                  <a:pt x="619" y="264"/>
                                </a:cubicBezTo>
                                <a:cubicBezTo>
                                  <a:pt x="622" y="261"/>
                                  <a:pt x="624" y="259"/>
                                  <a:pt x="626" y="257"/>
                                </a:cubicBezTo>
                                <a:cubicBezTo>
                                  <a:pt x="628" y="255"/>
                                  <a:pt x="630" y="254"/>
                                  <a:pt x="632" y="253"/>
                                </a:cubicBezTo>
                                <a:cubicBezTo>
                                  <a:pt x="633" y="253"/>
                                  <a:pt x="634" y="252"/>
                                  <a:pt x="635" y="252"/>
                                </a:cubicBezTo>
                                <a:cubicBezTo>
                                  <a:pt x="636" y="253"/>
                                  <a:pt x="637" y="253"/>
                                  <a:pt x="638" y="254"/>
                                </a:cubicBezTo>
                                <a:lnTo>
                                  <a:pt x="720" y="336"/>
                                </a:lnTo>
                                <a:lnTo>
                                  <a:pt x="732" y="324"/>
                                </a:lnTo>
                                <a:cubicBezTo>
                                  <a:pt x="734" y="322"/>
                                  <a:pt x="736" y="321"/>
                                  <a:pt x="738" y="321"/>
                                </a:cubicBezTo>
                                <a:cubicBezTo>
                                  <a:pt x="739" y="321"/>
                                  <a:pt x="741" y="322"/>
                                  <a:pt x="743" y="324"/>
                                </a:cubicBezTo>
                                <a:lnTo>
                                  <a:pt x="796" y="377"/>
                                </a:lnTo>
                                <a:close/>
                                <a:moveTo>
                                  <a:pt x="879" y="218"/>
                                </a:moveTo>
                                <a:cubicBezTo>
                                  <a:pt x="879" y="219"/>
                                  <a:pt x="880" y="220"/>
                                  <a:pt x="880" y="221"/>
                                </a:cubicBezTo>
                                <a:cubicBezTo>
                                  <a:pt x="880" y="222"/>
                                  <a:pt x="880" y="223"/>
                                  <a:pt x="879" y="224"/>
                                </a:cubicBezTo>
                                <a:cubicBezTo>
                                  <a:pt x="878" y="226"/>
                                  <a:pt x="877" y="227"/>
                                  <a:pt x="876" y="229"/>
                                </a:cubicBezTo>
                                <a:cubicBezTo>
                                  <a:pt x="874" y="231"/>
                                  <a:pt x="872" y="234"/>
                                  <a:pt x="869" y="236"/>
                                </a:cubicBezTo>
                                <a:cubicBezTo>
                                  <a:pt x="866" y="239"/>
                                  <a:pt x="864" y="241"/>
                                  <a:pt x="862" y="243"/>
                                </a:cubicBezTo>
                                <a:cubicBezTo>
                                  <a:pt x="860" y="245"/>
                                  <a:pt x="858" y="246"/>
                                  <a:pt x="856" y="247"/>
                                </a:cubicBezTo>
                                <a:cubicBezTo>
                                  <a:pt x="855" y="248"/>
                                  <a:pt x="854" y="248"/>
                                  <a:pt x="853" y="248"/>
                                </a:cubicBezTo>
                                <a:cubicBezTo>
                                  <a:pt x="852" y="248"/>
                                  <a:pt x="851" y="248"/>
                                  <a:pt x="850" y="247"/>
                                </a:cubicBezTo>
                                <a:lnTo>
                                  <a:pt x="804" y="201"/>
                                </a:lnTo>
                                <a:cubicBezTo>
                                  <a:pt x="801" y="198"/>
                                  <a:pt x="798" y="195"/>
                                  <a:pt x="795" y="191"/>
                                </a:cubicBezTo>
                                <a:cubicBezTo>
                                  <a:pt x="791" y="188"/>
                                  <a:pt x="788" y="184"/>
                                  <a:pt x="785" y="180"/>
                                </a:cubicBezTo>
                                <a:cubicBezTo>
                                  <a:pt x="787" y="185"/>
                                  <a:pt x="788" y="190"/>
                                  <a:pt x="789" y="196"/>
                                </a:cubicBezTo>
                                <a:cubicBezTo>
                                  <a:pt x="790" y="201"/>
                                  <a:pt x="791" y="206"/>
                                  <a:pt x="792" y="211"/>
                                </a:cubicBezTo>
                                <a:lnTo>
                                  <a:pt x="804" y="293"/>
                                </a:lnTo>
                                <a:cubicBezTo>
                                  <a:pt x="804" y="294"/>
                                  <a:pt x="804" y="296"/>
                                  <a:pt x="804" y="297"/>
                                </a:cubicBezTo>
                                <a:cubicBezTo>
                                  <a:pt x="804" y="298"/>
                                  <a:pt x="804" y="299"/>
                                  <a:pt x="803" y="301"/>
                                </a:cubicBezTo>
                                <a:cubicBezTo>
                                  <a:pt x="803" y="302"/>
                                  <a:pt x="802" y="303"/>
                                  <a:pt x="800" y="305"/>
                                </a:cubicBezTo>
                                <a:cubicBezTo>
                                  <a:pt x="799" y="306"/>
                                  <a:pt x="797" y="308"/>
                                  <a:pt x="795" y="311"/>
                                </a:cubicBezTo>
                                <a:cubicBezTo>
                                  <a:pt x="792" y="313"/>
                                  <a:pt x="790" y="316"/>
                                  <a:pt x="788" y="317"/>
                                </a:cubicBezTo>
                                <a:cubicBezTo>
                                  <a:pt x="786" y="319"/>
                                  <a:pt x="784" y="320"/>
                                  <a:pt x="783" y="321"/>
                                </a:cubicBezTo>
                                <a:cubicBezTo>
                                  <a:pt x="782" y="321"/>
                                  <a:pt x="780" y="321"/>
                                  <a:pt x="779" y="321"/>
                                </a:cubicBezTo>
                                <a:cubicBezTo>
                                  <a:pt x="778" y="321"/>
                                  <a:pt x="778" y="321"/>
                                  <a:pt x="777" y="320"/>
                                </a:cubicBezTo>
                                <a:lnTo>
                                  <a:pt x="674" y="217"/>
                                </a:lnTo>
                                <a:cubicBezTo>
                                  <a:pt x="674" y="217"/>
                                  <a:pt x="673" y="216"/>
                                  <a:pt x="673" y="215"/>
                                </a:cubicBezTo>
                                <a:cubicBezTo>
                                  <a:pt x="673" y="214"/>
                                  <a:pt x="673" y="213"/>
                                  <a:pt x="674" y="211"/>
                                </a:cubicBezTo>
                                <a:cubicBezTo>
                                  <a:pt x="675" y="210"/>
                                  <a:pt x="676" y="208"/>
                                  <a:pt x="677" y="206"/>
                                </a:cubicBezTo>
                                <a:cubicBezTo>
                                  <a:pt x="679" y="204"/>
                                  <a:pt x="681" y="202"/>
                                  <a:pt x="684" y="199"/>
                                </a:cubicBezTo>
                                <a:cubicBezTo>
                                  <a:pt x="689" y="193"/>
                                  <a:pt x="693" y="190"/>
                                  <a:pt x="696" y="188"/>
                                </a:cubicBezTo>
                                <a:cubicBezTo>
                                  <a:pt x="699" y="187"/>
                                  <a:pt x="702" y="187"/>
                                  <a:pt x="703" y="188"/>
                                </a:cubicBezTo>
                                <a:lnTo>
                                  <a:pt x="749" y="234"/>
                                </a:lnTo>
                                <a:cubicBezTo>
                                  <a:pt x="752" y="237"/>
                                  <a:pt x="755" y="240"/>
                                  <a:pt x="758" y="244"/>
                                </a:cubicBezTo>
                                <a:cubicBezTo>
                                  <a:pt x="761" y="248"/>
                                  <a:pt x="764" y="251"/>
                                  <a:pt x="767" y="255"/>
                                </a:cubicBezTo>
                                <a:cubicBezTo>
                                  <a:pt x="766" y="250"/>
                                  <a:pt x="764" y="245"/>
                                  <a:pt x="763" y="240"/>
                                </a:cubicBezTo>
                                <a:cubicBezTo>
                                  <a:pt x="762" y="235"/>
                                  <a:pt x="761" y="230"/>
                                  <a:pt x="761" y="225"/>
                                </a:cubicBezTo>
                                <a:lnTo>
                                  <a:pt x="748" y="143"/>
                                </a:lnTo>
                                <a:cubicBezTo>
                                  <a:pt x="748" y="142"/>
                                  <a:pt x="748" y="140"/>
                                  <a:pt x="748" y="139"/>
                                </a:cubicBezTo>
                                <a:cubicBezTo>
                                  <a:pt x="748" y="138"/>
                                  <a:pt x="749" y="137"/>
                                  <a:pt x="749" y="135"/>
                                </a:cubicBezTo>
                                <a:cubicBezTo>
                                  <a:pt x="750" y="134"/>
                                  <a:pt x="751" y="132"/>
                                  <a:pt x="752" y="131"/>
                                </a:cubicBezTo>
                                <a:cubicBezTo>
                                  <a:pt x="754" y="129"/>
                                  <a:pt x="756" y="127"/>
                                  <a:pt x="758" y="125"/>
                                </a:cubicBezTo>
                                <a:cubicBezTo>
                                  <a:pt x="761" y="122"/>
                                  <a:pt x="763" y="120"/>
                                  <a:pt x="765" y="118"/>
                                </a:cubicBezTo>
                                <a:cubicBezTo>
                                  <a:pt x="767" y="117"/>
                                  <a:pt x="768" y="115"/>
                                  <a:pt x="770" y="115"/>
                                </a:cubicBezTo>
                                <a:cubicBezTo>
                                  <a:pt x="771" y="114"/>
                                  <a:pt x="773" y="114"/>
                                  <a:pt x="773" y="114"/>
                                </a:cubicBezTo>
                                <a:cubicBezTo>
                                  <a:pt x="774" y="114"/>
                                  <a:pt x="775" y="115"/>
                                  <a:pt x="776" y="116"/>
                                </a:cubicBezTo>
                                <a:lnTo>
                                  <a:pt x="879" y="218"/>
                                </a:lnTo>
                                <a:close/>
                                <a:moveTo>
                                  <a:pt x="995" y="102"/>
                                </a:moveTo>
                                <a:cubicBezTo>
                                  <a:pt x="995" y="103"/>
                                  <a:pt x="996" y="103"/>
                                  <a:pt x="996" y="104"/>
                                </a:cubicBezTo>
                                <a:cubicBezTo>
                                  <a:pt x="996" y="105"/>
                                  <a:pt x="996" y="106"/>
                                  <a:pt x="996" y="108"/>
                                </a:cubicBezTo>
                                <a:cubicBezTo>
                                  <a:pt x="995" y="109"/>
                                  <a:pt x="994" y="111"/>
                                  <a:pt x="992" y="113"/>
                                </a:cubicBezTo>
                                <a:cubicBezTo>
                                  <a:pt x="990" y="115"/>
                                  <a:pt x="988" y="118"/>
                                  <a:pt x="985" y="121"/>
                                </a:cubicBezTo>
                                <a:cubicBezTo>
                                  <a:pt x="982" y="123"/>
                                  <a:pt x="980" y="126"/>
                                  <a:pt x="978" y="127"/>
                                </a:cubicBezTo>
                                <a:cubicBezTo>
                                  <a:pt x="976" y="129"/>
                                  <a:pt x="974" y="130"/>
                                  <a:pt x="973" y="131"/>
                                </a:cubicBezTo>
                                <a:cubicBezTo>
                                  <a:pt x="971" y="132"/>
                                  <a:pt x="970" y="132"/>
                                  <a:pt x="969" y="132"/>
                                </a:cubicBezTo>
                                <a:cubicBezTo>
                                  <a:pt x="968" y="132"/>
                                  <a:pt x="967" y="131"/>
                                  <a:pt x="966" y="130"/>
                                </a:cubicBezTo>
                                <a:lnTo>
                                  <a:pt x="927" y="92"/>
                                </a:lnTo>
                                <a:lnTo>
                                  <a:pt x="920" y="99"/>
                                </a:lnTo>
                                <a:cubicBezTo>
                                  <a:pt x="916" y="103"/>
                                  <a:pt x="914" y="106"/>
                                  <a:pt x="912" y="108"/>
                                </a:cubicBezTo>
                                <a:cubicBezTo>
                                  <a:pt x="911" y="111"/>
                                  <a:pt x="910" y="114"/>
                                  <a:pt x="910" y="117"/>
                                </a:cubicBezTo>
                                <a:cubicBezTo>
                                  <a:pt x="910" y="121"/>
                                  <a:pt x="910" y="124"/>
                                  <a:pt x="912" y="128"/>
                                </a:cubicBezTo>
                                <a:cubicBezTo>
                                  <a:pt x="913" y="132"/>
                                  <a:pt x="914" y="137"/>
                                  <a:pt x="917" y="142"/>
                                </a:cubicBezTo>
                                <a:lnTo>
                                  <a:pt x="928" y="167"/>
                                </a:lnTo>
                                <a:cubicBezTo>
                                  <a:pt x="928" y="168"/>
                                  <a:pt x="929" y="170"/>
                                  <a:pt x="929" y="171"/>
                                </a:cubicBezTo>
                                <a:cubicBezTo>
                                  <a:pt x="929" y="173"/>
                                  <a:pt x="929" y="174"/>
                                  <a:pt x="928" y="176"/>
                                </a:cubicBezTo>
                                <a:cubicBezTo>
                                  <a:pt x="927" y="177"/>
                                  <a:pt x="925" y="179"/>
                                  <a:pt x="924" y="181"/>
                                </a:cubicBezTo>
                                <a:cubicBezTo>
                                  <a:pt x="922" y="184"/>
                                  <a:pt x="919" y="186"/>
                                  <a:pt x="916" y="189"/>
                                </a:cubicBezTo>
                                <a:cubicBezTo>
                                  <a:pt x="914" y="192"/>
                                  <a:pt x="911" y="194"/>
                                  <a:pt x="909" y="196"/>
                                </a:cubicBezTo>
                                <a:cubicBezTo>
                                  <a:pt x="907" y="198"/>
                                  <a:pt x="906" y="199"/>
                                  <a:pt x="904" y="200"/>
                                </a:cubicBezTo>
                                <a:cubicBezTo>
                                  <a:pt x="903" y="201"/>
                                  <a:pt x="902" y="201"/>
                                  <a:pt x="901" y="201"/>
                                </a:cubicBezTo>
                                <a:cubicBezTo>
                                  <a:pt x="900" y="201"/>
                                  <a:pt x="899" y="201"/>
                                  <a:pt x="898" y="200"/>
                                </a:cubicBezTo>
                                <a:cubicBezTo>
                                  <a:pt x="897" y="199"/>
                                  <a:pt x="896" y="198"/>
                                  <a:pt x="895" y="196"/>
                                </a:cubicBezTo>
                                <a:cubicBezTo>
                                  <a:pt x="894" y="194"/>
                                  <a:pt x="893" y="190"/>
                                  <a:pt x="891" y="185"/>
                                </a:cubicBezTo>
                                <a:lnTo>
                                  <a:pt x="882" y="162"/>
                                </a:lnTo>
                                <a:cubicBezTo>
                                  <a:pt x="879" y="155"/>
                                  <a:pt x="878" y="148"/>
                                  <a:pt x="878" y="142"/>
                                </a:cubicBezTo>
                                <a:cubicBezTo>
                                  <a:pt x="877" y="136"/>
                                  <a:pt x="878" y="130"/>
                                  <a:pt x="881" y="125"/>
                                </a:cubicBezTo>
                                <a:cubicBezTo>
                                  <a:pt x="872" y="130"/>
                                  <a:pt x="863" y="133"/>
                                  <a:pt x="854" y="132"/>
                                </a:cubicBezTo>
                                <a:cubicBezTo>
                                  <a:pt x="845" y="132"/>
                                  <a:pt x="837" y="128"/>
                                  <a:pt x="830" y="121"/>
                                </a:cubicBezTo>
                                <a:cubicBezTo>
                                  <a:pt x="825" y="115"/>
                                  <a:pt x="821" y="109"/>
                                  <a:pt x="819" y="103"/>
                                </a:cubicBezTo>
                                <a:cubicBezTo>
                                  <a:pt x="817" y="96"/>
                                  <a:pt x="816" y="90"/>
                                  <a:pt x="818" y="82"/>
                                </a:cubicBezTo>
                                <a:cubicBezTo>
                                  <a:pt x="819" y="75"/>
                                  <a:pt x="822" y="67"/>
                                  <a:pt x="827" y="59"/>
                                </a:cubicBezTo>
                                <a:cubicBezTo>
                                  <a:pt x="832" y="51"/>
                                  <a:pt x="838" y="43"/>
                                  <a:pt x="847" y="35"/>
                                </a:cubicBezTo>
                                <a:cubicBezTo>
                                  <a:pt x="849" y="32"/>
                                  <a:pt x="852" y="30"/>
                                  <a:pt x="855" y="27"/>
                                </a:cubicBezTo>
                                <a:cubicBezTo>
                                  <a:pt x="858" y="24"/>
                                  <a:pt x="861" y="21"/>
                                  <a:pt x="864" y="18"/>
                                </a:cubicBezTo>
                                <a:cubicBezTo>
                                  <a:pt x="867" y="16"/>
                                  <a:pt x="870" y="13"/>
                                  <a:pt x="873" y="10"/>
                                </a:cubicBezTo>
                                <a:cubicBezTo>
                                  <a:pt x="876" y="8"/>
                                  <a:pt x="879" y="5"/>
                                  <a:pt x="881" y="3"/>
                                </a:cubicBezTo>
                                <a:cubicBezTo>
                                  <a:pt x="884" y="1"/>
                                  <a:pt x="887" y="0"/>
                                  <a:pt x="889" y="0"/>
                                </a:cubicBezTo>
                                <a:cubicBezTo>
                                  <a:pt x="892" y="1"/>
                                  <a:pt x="895" y="2"/>
                                  <a:pt x="897" y="4"/>
                                </a:cubicBezTo>
                                <a:lnTo>
                                  <a:pt x="995" y="102"/>
                                </a:lnTo>
                                <a:close/>
                                <a:moveTo>
                                  <a:pt x="879" y="43"/>
                                </a:moveTo>
                                <a:cubicBezTo>
                                  <a:pt x="877" y="45"/>
                                  <a:pt x="874" y="47"/>
                                  <a:pt x="872" y="49"/>
                                </a:cubicBezTo>
                                <a:cubicBezTo>
                                  <a:pt x="869" y="51"/>
                                  <a:pt x="867" y="53"/>
                                  <a:pt x="865" y="55"/>
                                </a:cubicBezTo>
                                <a:cubicBezTo>
                                  <a:pt x="861" y="60"/>
                                  <a:pt x="858" y="63"/>
                                  <a:pt x="856" y="67"/>
                                </a:cubicBezTo>
                                <a:cubicBezTo>
                                  <a:pt x="854" y="70"/>
                                  <a:pt x="853" y="74"/>
                                  <a:pt x="853" y="77"/>
                                </a:cubicBezTo>
                                <a:cubicBezTo>
                                  <a:pt x="853" y="80"/>
                                  <a:pt x="853" y="82"/>
                                  <a:pt x="854" y="85"/>
                                </a:cubicBezTo>
                                <a:cubicBezTo>
                                  <a:pt x="855" y="88"/>
                                  <a:pt x="857" y="90"/>
                                  <a:pt x="859" y="92"/>
                                </a:cubicBezTo>
                                <a:cubicBezTo>
                                  <a:pt x="862" y="95"/>
                                  <a:pt x="864" y="96"/>
                                  <a:pt x="867" y="98"/>
                                </a:cubicBezTo>
                                <a:cubicBezTo>
                                  <a:pt x="869" y="99"/>
                                  <a:pt x="872" y="99"/>
                                  <a:pt x="875" y="98"/>
                                </a:cubicBezTo>
                                <a:cubicBezTo>
                                  <a:pt x="878" y="98"/>
                                  <a:pt x="881" y="97"/>
                                  <a:pt x="885" y="95"/>
                                </a:cubicBezTo>
                                <a:cubicBezTo>
                                  <a:pt x="888" y="93"/>
                                  <a:pt x="892" y="90"/>
                                  <a:pt x="896" y="85"/>
                                </a:cubicBezTo>
                                <a:lnTo>
                                  <a:pt x="909" y="73"/>
                                </a:lnTo>
                                <a:lnTo>
                                  <a:pt x="87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00"/>
                        <wps:cNvSpPr>
                          <a:spLocks noEditPoints="1"/>
                        </wps:cNvSpPr>
                        <wps:spPr bwMode="auto">
                          <a:xfrm>
                            <a:off x="3021965" y="1771015"/>
                            <a:ext cx="181610" cy="175260"/>
                          </a:xfrm>
                          <a:custGeom>
                            <a:avLst/>
                            <a:gdLst>
                              <a:gd name="T0" fmla="*/ 170 w 1116"/>
                              <a:gd name="T1" fmla="*/ 1046 h 1078"/>
                              <a:gd name="T2" fmla="*/ 143 w 1116"/>
                              <a:gd name="T3" fmla="*/ 1078 h 1078"/>
                              <a:gd name="T4" fmla="*/ 92 w 1116"/>
                              <a:gd name="T5" fmla="*/ 861 h 1078"/>
                              <a:gd name="T6" fmla="*/ 261 w 1116"/>
                              <a:gd name="T7" fmla="*/ 921 h 1078"/>
                              <a:gd name="T8" fmla="*/ 309 w 1116"/>
                              <a:gd name="T9" fmla="*/ 867 h 1078"/>
                              <a:gd name="T10" fmla="*/ 324 w 1116"/>
                              <a:gd name="T11" fmla="*/ 894 h 1078"/>
                              <a:gd name="T12" fmla="*/ 184 w 1116"/>
                              <a:gd name="T13" fmla="*/ 932 h 1078"/>
                              <a:gd name="T14" fmla="*/ 253 w 1116"/>
                              <a:gd name="T15" fmla="*/ 806 h 1078"/>
                              <a:gd name="T16" fmla="*/ 189 w 1116"/>
                              <a:gd name="T17" fmla="*/ 866 h 1078"/>
                              <a:gd name="T18" fmla="*/ 439 w 1116"/>
                              <a:gd name="T19" fmla="*/ 782 h 1078"/>
                              <a:gd name="T20" fmla="*/ 430 w 1116"/>
                              <a:gd name="T21" fmla="*/ 872 h 1078"/>
                              <a:gd name="T22" fmla="*/ 399 w 1116"/>
                              <a:gd name="T23" fmla="*/ 898 h 1078"/>
                              <a:gd name="T24" fmla="*/ 275 w 1116"/>
                              <a:gd name="T25" fmla="*/ 730 h 1078"/>
                              <a:gd name="T26" fmla="*/ 311 w 1116"/>
                              <a:gd name="T27" fmla="*/ 687 h 1078"/>
                              <a:gd name="T28" fmla="*/ 354 w 1116"/>
                              <a:gd name="T29" fmla="*/ 715 h 1078"/>
                              <a:gd name="T30" fmla="*/ 354 w 1116"/>
                              <a:gd name="T31" fmla="*/ 795 h 1078"/>
                              <a:gd name="T32" fmla="*/ 630 w 1116"/>
                              <a:gd name="T33" fmla="*/ 586 h 1078"/>
                              <a:gd name="T34" fmla="*/ 543 w 1116"/>
                              <a:gd name="T35" fmla="*/ 564 h 1078"/>
                              <a:gd name="T36" fmla="*/ 520 w 1116"/>
                              <a:gd name="T37" fmla="*/ 553 h 1078"/>
                              <a:gd name="T38" fmla="*/ 559 w 1116"/>
                              <a:gd name="T39" fmla="*/ 666 h 1078"/>
                              <a:gd name="T40" fmla="*/ 448 w 1116"/>
                              <a:gd name="T41" fmla="*/ 626 h 1078"/>
                              <a:gd name="T42" fmla="*/ 459 w 1116"/>
                              <a:gd name="T43" fmla="*/ 649 h 1078"/>
                              <a:gd name="T44" fmla="*/ 486 w 1116"/>
                              <a:gd name="T45" fmla="*/ 737 h 1078"/>
                              <a:gd name="T46" fmla="*/ 419 w 1116"/>
                              <a:gd name="T47" fmla="*/ 587 h 1078"/>
                              <a:gd name="T48" fmla="*/ 520 w 1116"/>
                              <a:gd name="T49" fmla="*/ 628 h 1078"/>
                              <a:gd name="T50" fmla="*/ 484 w 1116"/>
                              <a:gd name="T51" fmla="*/ 551 h 1078"/>
                              <a:gd name="T52" fmla="*/ 524 w 1116"/>
                              <a:gd name="T53" fmla="*/ 500 h 1078"/>
                              <a:gd name="T54" fmla="*/ 720 w 1116"/>
                              <a:gd name="T55" fmla="*/ 502 h 1078"/>
                              <a:gd name="T56" fmla="*/ 637 w 1116"/>
                              <a:gd name="T57" fmla="*/ 555 h 1078"/>
                              <a:gd name="T58" fmla="*/ 644 w 1116"/>
                              <a:gd name="T59" fmla="*/ 437 h 1078"/>
                              <a:gd name="T60" fmla="*/ 584 w 1116"/>
                              <a:gd name="T61" fmla="*/ 476 h 1078"/>
                              <a:gd name="T62" fmla="*/ 558 w 1116"/>
                              <a:gd name="T63" fmla="*/ 464 h 1078"/>
                              <a:gd name="T64" fmla="*/ 651 w 1116"/>
                              <a:gd name="T65" fmla="*/ 392 h 1078"/>
                              <a:gd name="T66" fmla="*/ 642 w 1116"/>
                              <a:gd name="T67" fmla="*/ 506 h 1078"/>
                              <a:gd name="T68" fmla="*/ 868 w 1116"/>
                              <a:gd name="T69" fmla="*/ 348 h 1078"/>
                              <a:gd name="T70" fmla="*/ 842 w 1116"/>
                              <a:gd name="T71" fmla="*/ 379 h 1078"/>
                              <a:gd name="T72" fmla="*/ 795 w 1116"/>
                              <a:gd name="T73" fmla="*/ 430 h 1078"/>
                              <a:gd name="T74" fmla="*/ 665 w 1116"/>
                              <a:gd name="T75" fmla="*/ 343 h 1078"/>
                              <a:gd name="T76" fmla="*/ 696 w 1116"/>
                              <a:gd name="T77" fmla="*/ 316 h 1078"/>
                              <a:gd name="T78" fmla="*/ 747 w 1116"/>
                              <a:gd name="T79" fmla="*/ 256 h 1078"/>
                              <a:gd name="T80" fmla="*/ 1000 w 1116"/>
                              <a:gd name="T81" fmla="*/ 221 h 1078"/>
                              <a:gd name="T82" fmla="*/ 970 w 1116"/>
                              <a:gd name="T83" fmla="*/ 247 h 1078"/>
                              <a:gd name="T84" fmla="*/ 924 w 1116"/>
                              <a:gd name="T85" fmla="*/ 297 h 1078"/>
                              <a:gd name="T86" fmla="*/ 897 w 1116"/>
                              <a:gd name="T87" fmla="*/ 320 h 1078"/>
                              <a:gd name="T88" fmla="*/ 823 w 1116"/>
                              <a:gd name="T89" fmla="*/ 189 h 1078"/>
                              <a:gd name="T90" fmla="*/ 868 w 1116"/>
                              <a:gd name="T91" fmla="*/ 140 h 1078"/>
                              <a:gd name="T92" fmla="*/ 896 w 1116"/>
                              <a:gd name="T93" fmla="*/ 116 h 1078"/>
                              <a:gd name="T94" fmla="*/ 1097 w 1116"/>
                              <a:gd name="T95" fmla="*/ 128 h 1078"/>
                              <a:gd name="T96" fmla="*/ 1030 w 1116"/>
                              <a:gd name="T97" fmla="*/ 118 h 1078"/>
                              <a:gd name="T98" fmla="*/ 1036 w 1116"/>
                              <a:gd name="T99" fmla="*/ 190 h 1078"/>
                              <a:gd name="T100" fmla="*/ 1002 w 1116"/>
                              <a:gd name="T101" fmla="*/ 162 h 1078"/>
                              <a:gd name="T102" fmla="*/ 946 w 1116"/>
                              <a:gd name="T103" fmla="*/ 60 h 1078"/>
                              <a:gd name="T104" fmla="*/ 1017 w 1116"/>
                              <a:gd name="T105" fmla="*/ 5 h 1078"/>
                              <a:gd name="T106" fmla="*/ 974 w 1116"/>
                              <a:gd name="T107" fmla="*/ 86 h 1078"/>
                              <a:gd name="T108" fmla="*/ 999 w 1116"/>
                              <a:gd name="T109" fmla="*/ 44 h 10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116" h="1078">
                                <a:moveTo>
                                  <a:pt x="92" y="861"/>
                                </a:moveTo>
                                <a:cubicBezTo>
                                  <a:pt x="94" y="863"/>
                                  <a:pt x="96" y="865"/>
                                  <a:pt x="98" y="867"/>
                                </a:cubicBezTo>
                                <a:cubicBezTo>
                                  <a:pt x="99" y="868"/>
                                  <a:pt x="100" y="870"/>
                                  <a:pt x="100" y="871"/>
                                </a:cubicBezTo>
                                <a:cubicBezTo>
                                  <a:pt x="101" y="873"/>
                                  <a:pt x="101" y="874"/>
                                  <a:pt x="101" y="875"/>
                                </a:cubicBezTo>
                                <a:cubicBezTo>
                                  <a:pt x="101" y="876"/>
                                  <a:pt x="101" y="877"/>
                                  <a:pt x="100" y="877"/>
                                </a:cubicBezTo>
                                <a:lnTo>
                                  <a:pt x="51" y="927"/>
                                </a:lnTo>
                                <a:lnTo>
                                  <a:pt x="170" y="1046"/>
                                </a:lnTo>
                                <a:cubicBezTo>
                                  <a:pt x="171" y="1047"/>
                                  <a:pt x="171" y="1048"/>
                                  <a:pt x="172" y="1049"/>
                                </a:cubicBezTo>
                                <a:cubicBezTo>
                                  <a:pt x="172" y="1050"/>
                                  <a:pt x="171" y="1051"/>
                                  <a:pt x="170" y="1053"/>
                                </a:cubicBezTo>
                                <a:cubicBezTo>
                                  <a:pt x="170" y="1054"/>
                                  <a:pt x="168" y="1056"/>
                                  <a:pt x="167" y="1058"/>
                                </a:cubicBezTo>
                                <a:cubicBezTo>
                                  <a:pt x="165" y="1060"/>
                                  <a:pt x="163" y="1063"/>
                                  <a:pt x="160" y="1066"/>
                                </a:cubicBezTo>
                                <a:cubicBezTo>
                                  <a:pt x="157" y="1069"/>
                                  <a:pt x="154" y="1071"/>
                                  <a:pt x="152" y="1073"/>
                                </a:cubicBezTo>
                                <a:cubicBezTo>
                                  <a:pt x="150" y="1075"/>
                                  <a:pt x="148" y="1076"/>
                                  <a:pt x="147" y="1077"/>
                                </a:cubicBezTo>
                                <a:cubicBezTo>
                                  <a:pt x="145" y="1077"/>
                                  <a:pt x="144" y="1078"/>
                                  <a:pt x="143" y="1078"/>
                                </a:cubicBezTo>
                                <a:cubicBezTo>
                                  <a:pt x="142" y="1078"/>
                                  <a:pt x="141" y="1077"/>
                                  <a:pt x="140" y="1076"/>
                                </a:cubicBezTo>
                                <a:lnTo>
                                  <a:pt x="5" y="942"/>
                                </a:lnTo>
                                <a:cubicBezTo>
                                  <a:pt x="2" y="938"/>
                                  <a:pt x="0" y="935"/>
                                  <a:pt x="0" y="932"/>
                                </a:cubicBezTo>
                                <a:cubicBezTo>
                                  <a:pt x="0" y="929"/>
                                  <a:pt x="2" y="926"/>
                                  <a:pt x="4" y="923"/>
                                </a:cubicBezTo>
                                <a:lnTo>
                                  <a:pt x="75" y="853"/>
                                </a:lnTo>
                                <a:cubicBezTo>
                                  <a:pt x="77" y="851"/>
                                  <a:pt x="79" y="851"/>
                                  <a:pt x="81" y="852"/>
                                </a:cubicBezTo>
                                <a:cubicBezTo>
                                  <a:pt x="84" y="853"/>
                                  <a:pt x="88" y="856"/>
                                  <a:pt x="92" y="861"/>
                                </a:cubicBezTo>
                                <a:close/>
                                <a:moveTo>
                                  <a:pt x="280" y="828"/>
                                </a:moveTo>
                                <a:cubicBezTo>
                                  <a:pt x="284" y="831"/>
                                  <a:pt x="286" y="835"/>
                                  <a:pt x="286" y="838"/>
                                </a:cubicBezTo>
                                <a:cubicBezTo>
                                  <a:pt x="286" y="841"/>
                                  <a:pt x="285" y="844"/>
                                  <a:pt x="282" y="847"/>
                                </a:cubicBezTo>
                                <a:lnTo>
                                  <a:pt x="220" y="909"/>
                                </a:lnTo>
                                <a:cubicBezTo>
                                  <a:pt x="224" y="914"/>
                                  <a:pt x="229" y="917"/>
                                  <a:pt x="233" y="920"/>
                                </a:cubicBezTo>
                                <a:cubicBezTo>
                                  <a:pt x="238" y="922"/>
                                  <a:pt x="242" y="923"/>
                                  <a:pt x="247" y="924"/>
                                </a:cubicBezTo>
                                <a:cubicBezTo>
                                  <a:pt x="252" y="924"/>
                                  <a:pt x="257" y="923"/>
                                  <a:pt x="261" y="921"/>
                                </a:cubicBezTo>
                                <a:cubicBezTo>
                                  <a:pt x="266" y="918"/>
                                  <a:pt x="271" y="915"/>
                                  <a:pt x="276" y="910"/>
                                </a:cubicBezTo>
                                <a:cubicBezTo>
                                  <a:pt x="281" y="905"/>
                                  <a:pt x="285" y="900"/>
                                  <a:pt x="288" y="895"/>
                                </a:cubicBezTo>
                                <a:cubicBezTo>
                                  <a:pt x="291" y="891"/>
                                  <a:pt x="294" y="887"/>
                                  <a:pt x="296" y="883"/>
                                </a:cubicBezTo>
                                <a:cubicBezTo>
                                  <a:pt x="298" y="879"/>
                                  <a:pt x="299" y="876"/>
                                  <a:pt x="300" y="874"/>
                                </a:cubicBezTo>
                                <a:cubicBezTo>
                                  <a:pt x="302" y="871"/>
                                  <a:pt x="303" y="869"/>
                                  <a:pt x="304" y="868"/>
                                </a:cubicBezTo>
                                <a:cubicBezTo>
                                  <a:pt x="305" y="867"/>
                                  <a:pt x="305" y="867"/>
                                  <a:pt x="306" y="867"/>
                                </a:cubicBezTo>
                                <a:cubicBezTo>
                                  <a:pt x="307" y="867"/>
                                  <a:pt x="308" y="867"/>
                                  <a:pt x="309" y="867"/>
                                </a:cubicBezTo>
                                <a:cubicBezTo>
                                  <a:pt x="310" y="868"/>
                                  <a:pt x="311" y="868"/>
                                  <a:pt x="312" y="869"/>
                                </a:cubicBezTo>
                                <a:cubicBezTo>
                                  <a:pt x="313" y="871"/>
                                  <a:pt x="315" y="872"/>
                                  <a:pt x="317" y="874"/>
                                </a:cubicBezTo>
                                <a:cubicBezTo>
                                  <a:pt x="319" y="876"/>
                                  <a:pt x="320" y="877"/>
                                  <a:pt x="321" y="878"/>
                                </a:cubicBezTo>
                                <a:cubicBezTo>
                                  <a:pt x="322" y="880"/>
                                  <a:pt x="323" y="881"/>
                                  <a:pt x="324" y="882"/>
                                </a:cubicBezTo>
                                <a:cubicBezTo>
                                  <a:pt x="325" y="883"/>
                                  <a:pt x="325" y="884"/>
                                  <a:pt x="325" y="885"/>
                                </a:cubicBezTo>
                                <a:cubicBezTo>
                                  <a:pt x="326" y="885"/>
                                  <a:pt x="326" y="886"/>
                                  <a:pt x="326" y="887"/>
                                </a:cubicBezTo>
                                <a:cubicBezTo>
                                  <a:pt x="326" y="889"/>
                                  <a:pt x="325" y="891"/>
                                  <a:pt x="324" y="894"/>
                                </a:cubicBezTo>
                                <a:cubicBezTo>
                                  <a:pt x="323" y="897"/>
                                  <a:pt x="321" y="901"/>
                                  <a:pt x="318" y="905"/>
                                </a:cubicBezTo>
                                <a:cubicBezTo>
                                  <a:pt x="316" y="909"/>
                                  <a:pt x="312" y="914"/>
                                  <a:pt x="309" y="919"/>
                                </a:cubicBezTo>
                                <a:cubicBezTo>
                                  <a:pt x="305" y="924"/>
                                  <a:pt x="300" y="929"/>
                                  <a:pt x="295" y="934"/>
                                </a:cubicBezTo>
                                <a:cubicBezTo>
                                  <a:pt x="286" y="943"/>
                                  <a:pt x="277" y="950"/>
                                  <a:pt x="268" y="955"/>
                                </a:cubicBezTo>
                                <a:cubicBezTo>
                                  <a:pt x="259" y="959"/>
                                  <a:pt x="250" y="961"/>
                                  <a:pt x="240" y="961"/>
                                </a:cubicBezTo>
                                <a:cubicBezTo>
                                  <a:pt x="231" y="961"/>
                                  <a:pt x="222" y="959"/>
                                  <a:pt x="213" y="954"/>
                                </a:cubicBezTo>
                                <a:cubicBezTo>
                                  <a:pt x="203" y="949"/>
                                  <a:pt x="194" y="942"/>
                                  <a:pt x="184" y="932"/>
                                </a:cubicBezTo>
                                <a:cubicBezTo>
                                  <a:pt x="175" y="923"/>
                                  <a:pt x="168" y="914"/>
                                  <a:pt x="163" y="904"/>
                                </a:cubicBezTo>
                                <a:cubicBezTo>
                                  <a:pt x="158" y="895"/>
                                  <a:pt x="155" y="885"/>
                                  <a:pt x="155" y="875"/>
                                </a:cubicBezTo>
                                <a:cubicBezTo>
                                  <a:pt x="154" y="866"/>
                                  <a:pt x="156" y="856"/>
                                  <a:pt x="160" y="847"/>
                                </a:cubicBezTo>
                                <a:cubicBezTo>
                                  <a:pt x="163" y="838"/>
                                  <a:pt x="169" y="829"/>
                                  <a:pt x="177" y="821"/>
                                </a:cubicBezTo>
                                <a:cubicBezTo>
                                  <a:pt x="186" y="813"/>
                                  <a:pt x="195" y="807"/>
                                  <a:pt x="203" y="803"/>
                                </a:cubicBezTo>
                                <a:cubicBezTo>
                                  <a:pt x="212" y="800"/>
                                  <a:pt x="220" y="798"/>
                                  <a:pt x="229" y="799"/>
                                </a:cubicBezTo>
                                <a:cubicBezTo>
                                  <a:pt x="237" y="799"/>
                                  <a:pt x="245" y="802"/>
                                  <a:pt x="253" y="806"/>
                                </a:cubicBezTo>
                                <a:cubicBezTo>
                                  <a:pt x="261" y="810"/>
                                  <a:pt x="269" y="816"/>
                                  <a:pt x="276" y="823"/>
                                </a:cubicBezTo>
                                <a:lnTo>
                                  <a:pt x="280" y="828"/>
                                </a:lnTo>
                                <a:close/>
                                <a:moveTo>
                                  <a:pt x="244" y="848"/>
                                </a:moveTo>
                                <a:cubicBezTo>
                                  <a:pt x="236" y="839"/>
                                  <a:pt x="228" y="834"/>
                                  <a:pt x="220" y="833"/>
                                </a:cubicBezTo>
                                <a:cubicBezTo>
                                  <a:pt x="212" y="832"/>
                                  <a:pt x="204" y="835"/>
                                  <a:pt x="197" y="842"/>
                                </a:cubicBezTo>
                                <a:cubicBezTo>
                                  <a:pt x="194" y="846"/>
                                  <a:pt x="191" y="850"/>
                                  <a:pt x="190" y="854"/>
                                </a:cubicBezTo>
                                <a:cubicBezTo>
                                  <a:pt x="188" y="858"/>
                                  <a:pt x="188" y="862"/>
                                  <a:pt x="189" y="866"/>
                                </a:cubicBezTo>
                                <a:cubicBezTo>
                                  <a:pt x="189" y="871"/>
                                  <a:pt x="190" y="875"/>
                                  <a:pt x="193" y="879"/>
                                </a:cubicBezTo>
                                <a:cubicBezTo>
                                  <a:pt x="195" y="883"/>
                                  <a:pt x="198" y="887"/>
                                  <a:pt x="201" y="891"/>
                                </a:cubicBezTo>
                                <a:lnTo>
                                  <a:pt x="244" y="848"/>
                                </a:lnTo>
                                <a:close/>
                                <a:moveTo>
                                  <a:pt x="409" y="702"/>
                                </a:moveTo>
                                <a:cubicBezTo>
                                  <a:pt x="418" y="711"/>
                                  <a:pt x="426" y="720"/>
                                  <a:pt x="431" y="730"/>
                                </a:cubicBezTo>
                                <a:cubicBezTo>
                                  <a:pt x="436" y="739"/>
                                  <a:pt x="440" y="748"/>
                                  <a:pt x="441" y="757"/>
                                </a:cubicBezTo>
                                <a:cubicBezTo>
                                  <a:pt x="442" y="766"/>
                                  <a:pt x="442" y="774"/>
                                  <a:pt x="439" y="782"/>
                                </a:cubicBezTo>
                                <a:cubicBezTo>
                                  <a:pt x="436" y="791"/>
                                  <a:pt x="431" y="799"/>
                                  <a:pt x="424" y="806"/>
                                </a:cubicBezTo>
                                <a:cubicBezTo>
                                  <a:pt x="421" y="809"/>
                                  <a:pt x="418" y="811"/>
                                  <a:pt x="415" y="813"/>
                                </a:cubicBezTo>
                                <a:cubicBezTo>
                                  <a:pt x="412" y="815"/>
                                  <a:pt x="408" y="817"/>
                                  <a:pt x="405" y="818"/>
                                </a:cubicBezTo>
                                <a:cubicBezTo>
                                  <a:pt x="401" y="819"/>
                                  <a:pt x="398" y="820"/>
                                  <a:pt x="393" y="820"/>
                                </a:cubicBezTo>
                                <a:cubicBezTo>
                                  <a:pt x="389" y="821"/>
                                  <a:pt x="385" y="821"/>
                                  <a:pt x="380" y="821"/>
                                </a:cubicBezTo>
                                <a:lnTo>
                                  <a:pt x="428" y="869"/>
                                </a:lnTo>
                                <a:cubicBezTo>
                                  <a:pt x="429" y="870"/>
                                  <a:pt x="430" y="871"/>
                                  <a:pt x="430" y="872"/>
                                </a:cubicBezTo>
                                <a:cubicBezTo>
                                  <a:pt x="430" y="873"/>
                                  <a:pt x="430" y="874"/>
                                  <a:pt x="429" y="876"/>
                                </a:cubicBezTo>
                                <a:cubicBezTo>
                                  <a:pt x="428" y="877"/>
                                  <a:pt x="427" y="879"/>
                                  <a:pt x="425" y="881"/>
                                </a:cubicBezTo>
                                <a:cubicBezTo>
                                  <a:pt x="424" y="883"/>
                                  <a:pt x="422" y="886"/>
                                  <a:pt x="419" y="889"/>
                                </a:cubicBezTo>
                                <a:cubicBezTo>
                                  <a:pt x="416" y="891"/>
                                  <a:pt x="414" y="894"/>
                                  <a:pt x="411" y="895"/>
                                </a:cubicBezTo>
                                <a:cubicBezTo>
                                  <a:pt x="409" y="897"/>
                                  <a:pt x="408" y="898"/>
                                  <a:pt x="406" y="899"/>
                                </a:cubicBezTo>
                                <a:cubicBezTo>
                                  <a:pt x="405" y="899"/>
                                  <a:pt x="403" y="900"/>
                                  <a:pt x="402" y="900"/>
                                </a:cubicBezTo>
                                <a:cubicBezTo>
                                  <a:pt x="401" y="899"/>
                                  <a:pt x="400" y="899"/>
                                  <a:pt x="399" y="898"/>
                                </a:cubicBezTo>
                                <a:lnTo>
                                  <a:pt x="257" y="755"/>
                                </a:lnTo>
                                <a:cubicBezTo>
                                  <a:pt x="256" y="755"/>
                                  <a:pt x="255" y="754"/>
                                  <a:pt x="255" y="753"/>
                                </a:cubicBezTo>
                                <a:cubicBezTo>
                                  <a:pt x="255" y="752"/>
                                  <a:pt x="255" y="751"/>
                                  <a:pt x="256" y="749"/>
                                </a:cubicBezTo>
                                <a:cubicBezTo>
                                  <a:pt x="256" y="748"/>
                                  <a:pt x="257" y="746"/>
                                  <a:pt x="259" y="745"/>
                                </a:cubicBezTo>
                                <a:cubicBezTo>
                                  <a:pt x="260" y="743"/>
                                  <a:pt x="262" y="741"/>
                                  <a:pt x="264" y="738"/>
                                </a:cubicBezTo>
                                <a:cubicBezTo>
                                  <a:pt x="267" y="736"/>
                                  <a:pt x="269" y="734"/>
                                  <a:pt x="270" y="733"/>
                                </a:cubicBezTo>
                                <a:cubicBezTo>
                                  <a:pt x="272" y="732"/>
                                  <a:pt x="274" y="731"/>
                                  <a:pt x="275" y="730"/>
                                </a:cubicBezTo>
                                <a:cubicBezTo>
                                  <a:pt x="276" y="729"/>
                                  <a:pt x="278" y="729"/>
                                  <a:pt x="278" y="729"/>
                                </a:cubicBezTo>
                                <a:cubicBezTo>
                                  <a:pt x="279" y="730"/>
                                  <a:pt x="280" y="730"/>
                                  <a:pt x="281" y="731"/>
                                </a:cubicBezTo>
                                <a:lnTo>
                                  <a:pt x="293" y="743"/>
                                </a:lnTo>
                                <a:cubicBezTo>
                                  <a:pt x="293" y="737"/>
                                  <a:pt x="293" y="731"/>
                                  <a:pt x="294" y="726"/>
                                </a:cubicBezTo>
                                <a:cubicBezTo>
                                  <a:pt x="294" y="721"/>
                                  <a:pt x="295" y="716"/>
                                  <a:pt x="297" y="711"/>
                                </a:cubicBezTo>
                                <a:cubicBezTo>
                                  <a:pt x="298" y="707"/>
                                  <a:pt x="300" y="703"/>
                                  <a:pt x="302" y="699"/>
                                </a:cubicBezTo>
                                <a:cubicBezTo>
                                  <a:pt x="305" y="695"/>
                                  <a:pt x="308" y="691"/>
                                  <a:pt x="311" y="687"/>
                                </a:cubicBezTo>
                                <a:cubicBezTo>
                                  <a:pt x="319" y="680"/>
                                  <a:pt x="327" y="675"/>
                                  <a:pt x="335" y="673"/>
                                </a:cubicBezTo>
                                <a:cubicBezTo>
                                  <a:pt x="343" y="670"/>
                                  <a:pt x="352" y="670"/>
                                  <a:pt x="360" y="672"/>
                                </a:cubicBezTo>
                                <a:cubicBezTo>
                                  <a:pt x="368" y="674"/>
                                  <a:pt x="377" y="677"/>
                                  <a:pt x="385" y="683"/>
                                </a:cubicBezTo>
                                <a:cubicBezTo>
                                  <a:pt x="393" y="688"/>
                                  <a:pt x="401" y="694"/>
                                  <a:pt x="409" y="702"/>
                                </a:cubicBezTo>
                                <a:close/>
                                <a:moveTo>
                                  <a:pt x="381" y="734"/>
                                </a:moveTo>
                                <a:cubicBezTo>
                                  <a:pt x="377" y="730"/>
                                  <a:pt x="372" y="726"/>
                                  <a:pt x="368" y="723"/>
                                </a:cubicBezTo>
                                <a:cubicBezTo>
                                  <a:pt x="363" y="719"/>
                                  <a:pt x="358" y="717"/>
                                  <a:pt x="354" y="715"/>
                                </a:cubicBezTo>
                                <a:cubicBezTo>
                                  <a:pt x="349" y="714"/>
                                  <a:pt x="344" y="713"/>
                                  <a:pt x="340" y="714"/>
                                </a:cubicBezTo>
                                <a:cubicBezTo>
                                  <a:pt x="336" y="715"/>
                                  <a:pt x="331" y="717"/>
                                  <a:pt x="328" y="721"/>
                                </a:cubicBezTo>
                                <a:cubicBezTo>
                                  <a:pt x="326" y="723"/>
                                  <a:pt x="324" y="725"/>
                                  <a:pt x="323" y="727"/>
                                </a:cubicBezTo>
                                <a:cubicBezTo>
                                  <a:pt x="321" y="730"/>
                                  <a:pt x="320" y="732"/>
                                  <a:pt x="320" y="736"/>
                                </a:cubicBezTo>
                                <a:cubicBezTo>
                                  <a:pt x="319" y="739"/>
                                  <a:pt x="319" y="743"/>
                                  <a:pt x="319" y="747"/>
                                </a:cubicBezTo>
                                <a:cubicBezTo>
                                  <a:pt x="319" y="751"/>
                                  <a:pt x="319" y="756"/>
                                  <a:pt x="320" y="761"/>
                                </a:cubicBezTo>
                                <a:lnTo>
                                  <a:pt x="354" y="795"/>
                                </a:lnTo>
                                <a:cubicBezTo>
                                  <a:pt x="363" y="796"/>
                                  <a:pt x="371" y="796"/>
                                  <a:pt x="377" y="795"/>
                                </a:cubicBezTo>
                                <a:cubicBezTo>
                                  <a:pt x="384" y="794"/>
                                  <a:pt x="389" y="792"/>
                                  <a:pt x="393" y="788"/>
                                </a:cubicBezTo>
                                <a:cubicBezTo>
                                  <a:pt x="397" y="784"/>
                                  <a:pt x="399" y="780"/>
                                  <a:pt x="400" y="775"/>
                                </a:cubicBezTo>
                                <a:cubicBezTo>
                                  <a:pt x="400" y="771"/>
                                  <a:pt x="400" y="766"/>
                                  <a:pt x="398" y="761"/>
                                </a:cubicBezTo>
                                <a:cubicBezTo>
                                  <a:pt x="397" y="756"/>
                                  <a:pt x="395" y="752"/>
                                  <a:pt x="392" y="747"/>
                                </a:cubicBezTo>
                                <a:cubicBezTo>
                                  <a:pt x="389" y="742"/>
                                  <a:pt x="385" y="738"/>
                                  <a:pt x="381" y="734"/>
                                </a:cubicBezTo>
                                <a:close/>
                                <a:moveTo>
                                  <a:pt x="630" y="586"/>
                                </a:moveTo>
                                <a:cubicBezTo>
                                  <a:pt x="632" y="587"/>
                                  <a:pt x="632" y="589"/>
                                  <a:pt x="631" y="592"/>
                                </a:cubicBezTo>
                                <a:cubicBezTo>
                                  <a:pt x="630" y="595"/>
                                  <a:pt x="627" y="599"/>
                                  <a:pt x="622" y="604"/>
                                </a:cubicBezTo>
                                <a:cubicBezTo>
                                  <a:pt x="619" y="606"/>
                                  <a:pt x="617" y="609"/>
                                  <a:pt x="615" y="611"/>
                                </a:cubicBezTo>
                                <a:cubicBezTo>
                                  <a:pt x="613" y="612"/>
                                  <a:pt x="611" y="613"/>
                                  <a:pt x="610" y="614"/>
                                </a:cubicBezTo>
                                <a:cubicBezTo>
                                  <a:pt x="609" y="615"/>
                                  <a:pt x="608" y="615"/>
                                  <a:pt x="607" y="615"/>
                                </a:cubicBezTo>
                                <a:cubicBezTo>
                                  <a:pt x="606" y="615"/>
                                  <a:pt x="605" y="614"/>
                                  <a:pt x="604" y="613"/>
                                </a:cubicBezTo>
                                <a:lnTo>
                                  <a:pt x="543" y="564"/>
                                </a:lnTo>
                                <a:cubicBezTo>
                                  <a:pt x="541" y="563"/>
                                  <a:pt x="538" y="561"/>
                                  <a:pt x="536" y="558"/>
                                </a:cubicBezTo>
                                <a:cubicBezTo>
                                  <a:pt x="533" y="556"/>
                                  <a:pt x="530" y="554"/>
                                  <a:pt x="528" y="551"/>
                                </a:cubicBezTo>
                                <a:cubicBezTo>
                                  <a:pt x="525" y="549"/>
                                  <a:pt x="522" y="547"/>
                                  <a:pt x="520" y="544"/>
                                </a:cubicBezTo>
                                <a:cubicBezTo>
                                  <a:pt x="517" y="542"/>
                                  <a:pt x="515" y="540"/>
                                  <a:pt x="512" y="538"/>
                                </a:cubicBezTo>
                                <a:lnTo>
                                  <a:pt x="510" y="535"/>
                                </a:lnTo>
                                <a:cubicBezTo>
                                  <a:pt x="511" y="538"/>
                                  <a:pt x="513" y="541"/>
                                  <a:pt x="515" y="544"/>
                                </a:cubicBezTo>
                                <a:cubicBezTo>
                                  <a:pt x="516" y="547"/>
                                  <a:pt x="518" y="550"/>
                                  <a:pt x="520" y="553"/>
                                </a:cubicBezTo>
                                <a:cubicBezTo>
                                  <a:pt x="522" y="557"/>
                                  <a:pt x="524" y="560"/>
                                  <a:pt x="525" y="563"/>
                                </a:cubicBezTo>
                                <a:cubicBezTo>
                                  <a:pt x="527" y="566"/>
                                  <a:pt x="529" y="569"/>
                                  <a:pt x="530" y="572"/>
                                </a:cubicBezTo>
                                <a:lnTo>
                                  <a:pt x="569" y="646"/>
                                </a:lnTo>
                                <a:cubicBezTo>
                                  <a:pt x="569" y="648"/>
                                  <a:pt x="570" y="649"/>
                                  <a:pt x="570" y="650"/>
                                </a:cubicBezTo>
                                <a:cubicBezTo>
                                  <a:pt x="570" y="651"/>
                                  <a:pt x="569" y="653"/>
                                  <a:pt x="569" y="654"/>
                                </a:cubicBezTo>
                                <a:cubicBezTo>
                                  <a:pt x="568" y="656"/>
                                  <a:pt x="567" y="658"/>
                                  <a:pt x="565" y="660"/>
                                </a:cubicBezTo>
                                <a:cubicBezTo>
                                  <a:pt x="564" y="661"/>
                                  <a:pt x="562" y="664"/>
                                  <a:pt x="559" y="666"/>
                                </a:cubicBezTo>
                                <a:cubicBezTo>
                                  <a:pt x="557" y="669"/>
                                  <a:pt x="555" y="671"/>
                                  <a:pt x="553" y="672"/>
                                </a:cubicBezTo>
                                <a:cubicBezTo>
                                  <a:pt x="551" y="674"/>
                                  <a:pt x="549" y="675"/>
                                  <a:pt x="548" y="675"/>
                                </a:cubicBezTo>
                                <a:cubicBezTo>
                                  <a:pt x="546" y="676"/>
                                  <a:pt x="545" y="676"/>
                                  <a:pt x="544" y="676"/>
                                </a:cubicBezTo>
                                <a:cubicBezTo>
                                  <a:pt x="542" y="676"/>
                                  <a:pt x="541" y="676"/>
                                  <a:pt x="540" y="675"/>
                                </a:cubicBezTo>
                                <a:lnTo>
                                  <a:pt x="466" y="636"/>
                                </a:lnTo>
                                <a:cubicBezTo>
                                  <a:pt x="463" y="635"/>
                                  <a:pt x="460" y="633"/>
                                  <a:pt x="457" y="631"/>
                                </a:cubicBezTo>
                                <a:cubicBezTo>
                                  <a:pt x="454" y="630"/>
                                  <a:pt x="451" y="628"/>
                                  <a:pt x="448" y="626"/>
                                </a:cubicBezTo>
                                <a:cubicBezTo>
                                  <a:pt x="444" y="624"/>
                                  <a:pt x="441" y="622"/>
                                  <a:pt x="438" y="621"/>
                                </a:cubicBezTo>
                                <a:cubicBezTo>
                                  <a:pt x="435" y="619"/>
                                  <a:pt x="432" y="617"/>
                                  <a:pt x="430" y="615"/>
                                </a:cubicBezTo>
                                <a:lnTo>
                                  <a:pt x="433" y="618"/>
                                </a:lnTo>
                                <a:cubicBezTo>
                                  <a:pt x="434" y="620"/>
                                  <a:pt x="436" y="623"/>
                                  <a:pt x="439" y="625"/>
                                </a:cubicBezTo>
                                <a:cubicBezTo>
                                  <a:pt x="441" y="628"/>
                                  <a:pt x="443" y="631"/>
                                  <a:pt x="446" y="633"/>
                                </a:cubicBezTo>
                                <a:cubicBezTo>
                                  <a:pt x="448" y="636"/>
                                  <a:pt x="450" y="639"/>
                                  <a:pt x="452" y="642"/>
                                </a:cubicBezTo>
                                <a:cubicBezTo>
                                  <a:pt x="455" y="644"/>
                                  <a:pt x="457" y="647"/>
                                  <a:pt x="459" y="649"/>
                                </a:cubicBezTo>
                                <a:lnTo>
                                  <a:pt x="507" y="709"/>
                                </a:lnTo>
                                <a:cubicBezTo>
                                  <a:pt x="508" y="710"/>
                                  <a:pt x="508" y="711"/>
                                  <a:pt x="509" y="712"/>
                                </a:cubicBezTo>
                                <a:cubicBezTo>
                                  <a:pt x="509" y="713"/>
                                  <a:pt x="509" y="714"/>
                                  <a:pt x="508" y="716"/>
                                </a:cubicBezTo>
                                <a:cubicBezTo>
                                  <a:pt x="507" y="717"/>
                                  <a:pt x="506" y="719"/>
                                  <a:pt x="504" y="721"/>
                                </a:cubicBezTo>
                                <a:cubicBezTo>
                                  <a:pt x="503" y="723"/>
                                  <a:pt x="500" y="725"/>
                                  <a:pt x="497" y="728"/>
                                </a:cubicBezTo>
                                <a:cubicBezTo>
                                  <a:pt x="495" y="731"/>
                                  <a:pt x="492" y="733"/>
                                  <a:pt x="491" y="735"/>
                                </a:cubicBezTo>
                                <a:cubicBezTo>
                                  <a:pt x="489" y="736"/>
                                  <a:pt x="487" y="737"/>
                                  <a:pt x="486" y="737"/>
                                </a:cubicBezTo>
                                <a:cubicBezTo>
                                  <a:pt x="485" y="738"/>
                                  <a:pt x="484" y="738"/>
                                  <a:pt x="483" y="738"/>
                                </a:cubicBezTo>
                                <a:cubicBezTo>
                                  <a:pt x="482" y="737"/>
                                  <a:pt x="481" y="736"/>
                                  <a:pt x="480" y="735"/>
                                </a:cubicBezTo>
                                <a:lnTo>
                                  <a:pt x="394" y="630"/>
                                </a:lnTo>
                                <a:cubicBezTo>
                                  <a:pt x="391" y="626"/>
                                  <a:pt x="390" y="622"/>
                                  <a:pt x="390" y="619"/>
                                </a:cubicBezTo>
                                <a:cubicBezTo>
                                  <a:pt x="390" y="616"/>
                                  <a:pt x="392" y="612"/>
                                  <a:pt x="396" y="608"/>
                                </a:cubicBezTo>
                                <a:lnTo>
                                  <a:pt x="410" y="594"/>
                                </a:lnTo>
                                <a:cubicBezTo>
                                  <a:pt x="413" y="591"/>
                                  <a:pt x="416" y="588"/>
                                  <a:pt x="419" y="587"/>
                                </a:cubicBezTo>
                                <a:cubicBezTo>
                                  <a:pt x="421" y="585"/>
                                  <a:pt x="424" y="584"/>
                                  <a:pt x="427" y="584"/>
                                </a:cubicBezTo>
                                <a:cubicBezTo>
                                  <a:pt x="430" y="583"/>
                                  <a:pt x="432" y="583"/>
                                  <a:pt x="435" y="584"/>
                                </a:cubicBezTo>
                                <a:cubicBezTo>
                                  <a:pt x="439" y="585"/>
                                  <a:pt x="442" y="587"/>
                                  <a:pt x="446" y="589"/>
                                </a:cubicBezTo>
                                <a:lnTo>
                                  <a:pt x="492" y="612"/>
                                </a:lnTo>
                                <a:cubicBezTo>
                                  <a:pt x="495" y="614"/>
                                  <a:pt x="498" y="616"/>
                                  <a:pt x="502" y="618"/>
                                </a:cubicBezTo>
                                <a:cubicBezTo>
                                  <a:pt x="505" y="619"/>
                                  <a:pt x="508" y="621"/>
                                  <a:pt x="511" y="623"/>
                                </a:cubicBezTo>
                                <a:cubicBezTo>
                                  <a:pt x="514" y="625"/>
                                  <a:pt x="517" y="627"/>
                                  <a:pt x="520" y="628"/>
                                </a:cubicBezTo>
                                <a:cubicBezTo>
                                  <a:pt x="523" y="630"/>
                                  <a:pt x="526" y="632"/>
                                  <a:pt x="528" y="633"/>
                                </a:cubicBezTo>
                                <a:lnTo>
                                  <a:pt x="528" y="633"/>
                                </a:lnTo>
                                <a:cubicBezTo>
                                  <a:pt x="527" y="631"/>
                                  <a:pt x="525" y="628"/>
                                  <a:pt x="523" y="625"/>
                                </a:cubicBezTo>
                                <a:cubicBezTo>
                                  <a:pt x="521" y="622"/>
                                  <a:pt x="520" y="619"/>
                                  <a:pt x="518" y="615"/>
                                </a:cubicBezTo>
                                <a:cubicBezTo>
                                  <a:pt x="516" y="612"/>
                                  <a:pt x="514" y="609"/>
                                  <a:pt x="512" y="606"/>
                                </a:cubicBezTo>
                                <a:cubicBezTo>
                                  <a:pt x="511" y="603"/>
                                  <a:pt x="509" y="600"/>
                                  <a:pt x="508" y="597"/>
                                </a:cubicBezTo>
                                <a:lnTo>
                                  <a:pt x="484" y="551"/>
                                </a:lnTo>
                                <a:cubicBezTo>
                                  <a:pt x="482" y="547"/>
                                  <a:pt x="481" y="544"/>
                                  <a:pt x="480" y="541"/>
                                </a:cubicBezTo>
                                <a:cubicBezTo>
                                  <a:pt x="479" y="538"/>
                                  <a:pt x="478" y="535"/>
                                  <a:pt x="478" y="533"/>
                                </a:cubicBezTo>
                                <a:cubicBezTo>
                                  <a:pt x="479" y="530"/>
                                  <a:pt x="480" y="527"/>
                                  <a:pt x="481" y="525"/>
                                </a:cubicBezTo>
                                <a:cubicBezTo>
                                  <a:pt x="483" y="522"/>
                                  <a:pt x="485" y="519"/>
                                  <a:pt x="488" y="516"/>
                                </a:cubicBezTo>
                                <a:lnTo>
                                  <a:pt x="503" y="501"/>
                                </a:lnTo>
                                <a:cubicBezTo>
                                  <a:pt x="506" y="498"/>
                                  <a:pt x="510" y="496"/>
                                  <a:pt x="513" y="496"/>
                                </a:cubicBezTo>
                                <a:cubicBezTo>
                                  <a:pt x="517" y="496"/>
                                  <a:pt x="520" y="497"/>
                                  <a:pt x="524" y="500"/>
                                </a:cubicBezTo>
                                <a:lnTo>
                                  <a:pt x="630" y="586"/>
                                </a:lnTo>
                                <a:close/>
                                <a:moveTo>
                                  <a:pt x="740" y="477"/>
                                </a:moveTo>
                                <a:cubicBezTo>
                                  <a:pt x="742" y="478"/>
                                  <a:pt x="742" y="479"/>
                                  <a:pt x="742" y="480"/>
                                </a:cubicBezTo>
                                <a:cubicBezTo>
                                  <a:pt x="742" y="482"/>
                                  <a:pt x="741" y="483"/>
                                  <a:pt x="740" y="485"/>
                                </a:cubicBezTo>
                                <a:cubicBezTo>
                                  <a:pt x="738" y="487"/>
                                  <a:pt x="736" y="490"/>
                                  <a:pt x="733" y="493"/>
                                </a:cubicBezTo>
                                <a:cubicBezTo>
                                  <a:pt x="729" y="496"/>
                                  <a:pt x="727" y="499"/>
                                  <a:pt x="725" y="500"/>
                                </a:cubicBezTo>
                                <a:cubicBezTo>
                                  <a:pt x="723" y="501"/>
                                  <a:pt x="721" y="502"/>
                                  <a:pt x="720" y="502"/>
                                </a:cubicBezTo>
                                <a:cubicBezTo>
                                  <a:pt x="719" y="502"/>
                                  <a:pt x="718" y="502"/>
                                  <a:pt x="717" y="500"/>
                                </a:cubicBezTo>
                                <a:lnTo>
                                  <a:pt x="709" y="492"/>
                                </a:lnTo>
                                <a:cubicBezTo>
                                  <a:pt x="709" y="501"/>
                                  <a:pt x="708" y="509"/>
                                  <a:pt x="705" y="517"/>
                                </a:cubicBezTo>
                                <a:cubicBezTo>
                                  <a:pt x="702" y="525"/>
                                  <a:pt x="697" y="532"/>
                                  <a:pt x="691" y="539"/>
                                </a:cubicBezTo>
                                <a:cubicBezTo>
                                  <a:pt x="685" y="544"/>
                                  <a:pt x="679" y="549"/>
                                  <a:pt x="673" y="552"/>
                                </a:cubicBezTo>
                                <a:cubicBezTo>
                                  <a:pt x="667" y="555"/>
                                  <a:pt x="661" y="557"/>
                                  <a:pt x="655" y="557"/>
                                </a:cubicBezTo>
                                <a:cubicBezTo>
                                  <a:pt x="649" y="558"/>
                                  <a:pt x="643" y="557"/>
                                  <a:pt x="637" y="555"/>
                                </a:cubicBezTo>
                                <a:cubicBezTo>
                                  <a:pt x="631" y="552"/>
                                  <a:pt x="626" y="549"/>
                                  <a:pt x="620" y="543"/>
                                </a:cubicBezTo>
                                <a:cubicBezTo>
                                  <a:pt x="614" y="537"/>
                                  <a:pt x="610" y="531"/>
                                  <a:pt x="608" y="524"/>
                                </a:cubicBezTo>
                                <a:cubicBezTo>
                                  <a:pt x="606" y="517"/>
                                  <a:pt x="606" y="510"/>
                                  <a:pt x="608" y="503"/>
                                </a:cubicBezTo>
                                <a:cubicBezTo>
                                  <a:pt x="609" y="495"/>
                                  <a:pt x="613" y="487"/>
                                  <a:pt x="618" y="479"/>
                                </a:cubicBezTo>
                                <a:cubicBezTo>
                                  <a:pt x="624" y="471"/>
                                  <a:pt x="631" y="462"/>
                                  <a:pt x="640" y="453"/>
                                </a:cubicBezTo>
                                <a:lnTo>
                                  <a:pt x="650" y="443"/>
                                </a:lnTo>
                                <a:lnTo>
                                  <a:pt x="644" y="437"/>
                                </a:lnTo>
                                <a:cubicBezTo>
                                  <a:pt x="641" y="434"/>
                                  <a:pt x="638" y="431"/>
                                  <a:pt x="635" y="429"/>
                                </a:cubicBezTo>
                                <a:cubicBezTo>
                                  <a:pt x="632" y="428"/>
                                  <a:pt x="629" y="427"/>
                                  <a:pt x="625" y="427"/>
                                </a:cubicBezTo>
                                <a:cubicBezTo>
                                  <a:pt x="622" y="426"/>
                                  <a:pt x="619" y="427"/>
                                  <a:pt x="616" y="429"/>
                                </a:cubicBezTo>
                                <a:cubicBezTo>
                                  <a:pt x="613" y="431"/>
                                  <a:pt x="609" y="433"/>
                                  <a:pt x="606" y="437"/>
                                </a:cubicBezTo>
                                <a:cubicBezTo>
                                  <a:pt x="601" y="442"/>
                                  <a:pt x="597" y="447"/>
                                  <a:pt x="594" y="452"/>
                                </a:cubicBezTo>
                                <a:cubicBezTo>
                                  <a:pt x="592" y="456"/>
                                  <a:pt x="589" y="461"/>
                                  <a:pt x="588" y="465"/>
                                </a:cubicBezTo>
                                <a:cubicBezTo>
                                  <a:pt x="586" y="469"/>
                                  <a:pt x="585" y="473"/>
                                  <a:pt x="584" y="476"/>
                                </a:cubicBezTo>
                                <a:cubicBezTo>
                                  <a:pt x="583" y="479"/>
                                  <a:pt x="582" y="481"/>
                                  <a:pt x="581" y="482"/>
                                </a:cubicBezTo>
                                <a:cubicBezTo>
                                  <a:pt x="580" y="483"/>
                                  <a:pt x="579" y="484"/>
                                  <a:pt x="578" y="484"/>
                                </a:cubicBezTo>
                                <a:cubicBezTo>
                                  <a:pt x="577" y="484"/>
                                  <a:pt x="575" y="484"/>
                                  <a:pt x="574" y="483"/>
                                </a:cubicBezTo>
                                <a:cubicBezTo>
                                  <a:pt x="573" y="483"/>
                                  <a:pt x="571" y="482"/>
                                  <a:pt x="569" y="480"/>
                                </a:cubicBezTo>
                                <a:cubicBezTo>
                                  <a:pt x="568" y="479"/>
                                  <a:pt x="566" y="478"/>
                                  <a:pt x="564" y="476"/>
                                </a:cubicBezTo>
                                <a:cubicBezTo>
                                  <a:pt x="562" y="474"/>
                                  <a:pt x="560" y="472"/>
                                  <a:pt x="559" y="470"/>
                                </a:cubicBezTo>
                                <a:cubicBezTo>
                                  <a:pt x="558" y="468"/>
                                  <a:pt x="558" y="466"/>
                                  <a:pt x="558" y="464"/>
                                </a:cubicBezTo>
                                <a:cubicBezTo>
                                  <a:pt x="558" y="462"/>
                                  <a:pt x="558" y="459"/>
                                  <a:pt x="560" y="455"/>
                                </a:cubicBezTo>
                                <a:cubicBezTo>
                                  <a:pt x="561" y="451"/>
                                  <a:pt x="563" y="446"/>
                                  <a:pt x="565" y="441"/>
                                </a:cubicBezTo>
                                <a:cubicBezTo>
                                  <a:pt x="568" y="437"/>
                                  <a:pt x="571" y="432"/>
                                  <a:pt x="574" y="427"/>
                                </a:cubicBezTo>
                                <a:cubicBezTo>
                                  <a:pt x="578" y="422"/>
                                  <a:pt x="582" y="417"/>
                                  <a:pt x="586" y="413"/>
                                </a:cubicBezTo>
                                <a:cubicBezTo>
                                  <a:pt x="594" y="405"/>
                                  <a:pt x="602" y="399"/>
                                  <a:pt x="609" y="394"/>
                                </a:cubicBezTo>
                                <a:cubicBezTo>
                                  <a:pt x="616" y="390"/>
                                  <a:pt x="623" y="388"/>
                                  <a:pt x="630" y="388"/>
                                </a:cubicBezTo>
                                <a:cubicBezTo>
                                  <a:pt x="637" y="387"/>
                                  <a:pt x="644" y="389"/>
                                  <a:pt x="651" y="392"/>
                                </a:cubicBezTo>
                                <a:cubicBezTo>
                                  <a:pt x="658" y="396"/>
                                  <a:pt x="665" y="401"/>
                                  <a:pt x="672" y="408"/>
                                </a:cubicBezTo>
                                <a:lnTo>
                                  <a:pt x="740" y="477"/>
                                </a:lnTo>
                                <a:close/>
                                <a:moveTo>
                                  <a:pt x="668" y="461"/>
                                </a:moveTo>
                                <a:lnTo>
                                  <a:pt x="657" y="472"/>
                                </a:lnTo>
                                <a:cubicBezTo>
                                  <a:pt x="653" y="477"/>
                                  <a:pt x="649" y="481"/>
                                  <a:pt x="647" y="485"/>
                                </a:cubicBezTo>
                                <a:cubicBezTo>
                                  <a:pt x="644" y="489"/>
                                  <a:pt x="642" y="493"/>
                                  <a:pt x="642" y="496"/>
                                </a:cubicBezTo>
                                <a:cubicBezTo>
                                  <a:pt x="641" y="500"/>
                                  <a:pt x="641" y="503"/>
                                  <a:pt x="642" y="506"/>
                                </a:cubicBezTo>
                                <a:cubicBezTo>
                                  <a:pt x="643" y="509"/>
                                  <a:pt x="645" y="511"/>
                                  <a:pt x="647" y="514"/>
                                </a:cubicBezTo>
                                <a:cubicBezTo>
                                  <a:pt x="652" y="518"/>
                                  <a:pt x="656" y="520"/>
                                  <a:pt x="661" y="520"/>
                                </a:cubicBezTo>
                                <a:cubicBezTo>
                                  <a:pt x="667" y="520"/>
                                  <a:pt x="672" y="517"/>
                                  <a:pt x="676" y="512"/>
                                </a:cubicBezTo>
                                <a:cubicBezTo>
                                  <a:pt x="680" y="508"/>
                                  <a:pt x="683" y="503"/>
                                  <a:pt x="685" y="498"/>
                                </a:cubicBezTo>
                                <a:cubicBezTo>
                                  <a:pt x="686" y="493"/>
                                  <a:pt x="686" y="486"/>
                                  <a:pt x="686" y="479"/>
                                </a:cubicBezTo>
                                <a:lnTo>
                                  <a:pt x="668" y="461"/>
                                </a:lnTo>
                                <a:close/>
                                <a:moveTo>
                                  <a:pt x="868" y="348"/>
                                </a:moveTo>
                                <a:cubicBezTo>
                                  <a:pt x="869" y="349"/>
                                  <a:pt x="869" y="350"/>
                                  <a:pt x="869" y="351"/>
                                </a:cubicBezTo>
                                <a:cubicBezTo>
                                  <a:pt x="869" y="352"/>
                                  <a:pt x="869" y="353"/>
                                  <a:pt x="868" y="355"/>
                                </a:cubicBezTo>
                                <a:cubicBezTo>
                                  <a:pt x="868" y="356"/>
                                  <a:pt x="867" y="358"/>
                                  <a:pt x="865" y="360"/>
                                </a:cubicBezTo>
                                <a:cubicBezTo>
                                  <a:pt x="863" y="362"/>
                                  <a:pt x="861" y="365"/>
                                  <a:pt x="858" y="367"/>
                                </a:cubicBezTo>
                                <a:cubicBezTo>
                                  <a:pt x="855" y="370"/>
                                  <a:pt x="853" y="372"/>
                                  <a:pt x="851" y="374"/>
                                </a:cubicBezTo>
                                <a:cubicBezTo>
                                  <a:pt x="849" y="376"/>
                                  <a:pt x="847" y="377"/>
                                  <a:pt x="846" y="378"/>
                                </a:cubicBezTo>
                                <a:cubicBezTo>
                                  <a:pt x="844" y="378"/>
                                  <a:pt x="843" y="379"/>
                                  <a:pt x="842" y="379"/>
                                </a:cubicBezTo>
                                <a:cubicBezTo>
                                  <a:pt x="841" y="378"/>
                                  <a:pt x="840" y="378"/>
                                  <a:pt x="839" y="377"/>
                                </a:cubicBezTo>
                                <a:lnTo>
                                  <a:pt x="799" y="337"/>
                                </a:lnTo>
                                <a:lnTo>
                                  <a:pt x="758" y="378"/>
                                </a:lnTo>
                                <a:lnTo>
                                  <a:pt x="798" y="419"/>
                                </a:lnTo>
                                <a:cubicBezTo>
                                  <a:pt x="799" y="419"/>
                                  <a:pt x="799" y="420"/>
                                  <a:pt x="799" y="421"/>
                                </a:cubicBezTo>
                                <a:cubicBezTo>
                                  <a:pt x="799" y="422"/>
                                  <a:pt x="799" y="424"/>
                                  <a:pt x="798" y="425"/>
                                </a:cubicBezTo>
                                <a:cubicBezTo>
                                  <a:pt x="798" y="427"/>
                                  <a:pt x="796" y="428"/>
                                  <a:pt x="795" y="430"/>
                                </a:cubicBezTo>
                                <a:cubicBezTo>
                                  <a:pt x="793" y="432"/>
                                  <a:pt x="791" y="435"/>
                                  <a:pt x="788" y="438"/>
                                </a:cubicBezTo>
                                <a:cubicBezTo>
                                  <a:pt x="785" y="440"/>
                                  <a:pt x="783" y="443"/>
                                  <a:pt x="781" y="444"/>
                                </a:cubicBezTo>
                                <a:cubicBezTo>
                                  <a:pt x="779" y="446"/>
                                  <a:pt x="777" y="447"/>
                                  <a:pt x="775" y="448"/>
                                </a:cubicBezTo>
                                <a:cubicBezTo>
                                  <a:pt x="774" y="449"/>
                                  <a:pt x="773" y="449"/>
                                  <a:pt x="772" y="449"/>
                                </a:cubicBezTo>
                                <a:cubicBezTo>
                                  <a:pt x="771" y="449"/>
                                  <a:pt x="770" y="448"/>
                                  <a:pt x="769" y="447"/>
                                </a:cubicBezTo>
                                <a:lnTo>
                                  <a:pt x="667" y="345"/>
                                </a:lnTo>
                                <a:cubicBezTo>
                                  <a:pt x="666" y="344"/>
                                  <a:pt x="666" y="344"/>
                                  <a:pt x="665" y="343"/>
                                </a:cubicBezTo>
                                <a:cubicBezTo>
                                  <a:pt x="665" y="341"/>
                                  <a:pt x="666" y="340"/>
                                  <a:pt x="666" y="339"/>
                                </a:cubicBezTo>
                                <a:cubicBezTo>
                                  <a:pt x="667" y="337"/>
                                  <a:pt x="668" y="335"/>
                                  <a:pt x="670" y="333"/>
                                </a:cubicBezTo>
                                <a:cubicBezTo>
                                  <a:pt x="672" y="331"/>
                                  <a:pt x="674" y="329"/>
                                  <a:pt x="677" y="326"/>
                                </a:cubicBezTo>
                                <a:cubicBezTo>
                                  <a:pt x="679" y="323"/>
                                  <a:pt x="682" y="321"/>
                                  <a:pt x="684" y="319"/>
                                </a:cubicBezTo>
                                <a:cubicBezTo>
                                  <a:pt x="686" y="318"/>
                                  <a:pt x="688" y="317"/>
                                  <a:pt x="689" y="316"/>
                                </a:cubicBezTo>
                                <a:cubicBezTo>
                                  <a:pt x="691" y="315"/>
                                  <a:pt x="692" y="315"/>
                                  <a:pt x="693" y="315"/>
                                </a:cubicBezTo>
                                <a:cubicBezTo>
                                  <a:pt x="694" y="315"/>
                                  <a:pt x="695" y="316"/>
                                  <a:pt x="696" y="316"/>
                                </a:cubicBezTo>
                                <a:lnTo>
                                  <a:pt x="734" y="355"/>
                                </a:lnTo>
                                <a:lnTo>
                                  <a:pt x="775" y="313"/>
                                </a:lnTo>
                                <a:lnTo>
                                  <a:pt x="737" y="275"/>
                                </a:lnTo>
                                <a:cubicBezTo>
                                  <a:pt x="736" y="274"/>
                                  <a:pt x="736" y="273"/>
                                  <a:pt x="736" y="272"/>
                                </a:cubicBezTo>
                                <a:cubicBezTo>
                                  <a:pt x="736" y="271"/>
                                  <a:pt x="736" y="270"/>
                                  <a:pt x="737" y="269"/>
                                </a:cubicBezTo>
                                <a:cubicBezTo>
                                  <a:pt x="737" y="267"/>
                                  <a:pt x="738" y="265"/>
                                  <a:pt x="740" y="263"/>
                                </a:cubicBezTo>
                                <a:cubicBezTo>
                                  <a:pt x="742" y="261"/>
                                  <a:pt x="744" y="259"/>
                                  <a:pt x="747" y="256"/>
                                </a:cubicBezTo>
                                <a:cubicBezTo>
                                  <a:pt x="750" y="253"/>
                                  <a:pt x="752" y="251"/>
                                  <a:pt x="754" y="249"/>
                                </a:cubicBezTo>
                                <a:cubicBezTo>
                                  <a:pt x="756" y="248"/>
                                  <a:pt x="758" y="246"/>
                                  <a:pt x="759" y="246"/>
                                </a:cubicBezTo>
                                <a:cubicBezTo>
                                  <a:pt x="761" y="245"/>
                                  <a:pt x="762" y="245"/>
                                  <a:pt x="763" y="245"/>
                                </a:cubicBezTo>
                                <a:cubicBezTo>
                                  <a:pt x="764" y="245"/>
                                  <a:pt x="765" y="245"/>
                                  <a:pt x="766" y="246"/>
                                </a:cubicBezTo>
                                <a:lnTo>
                                  <a:pt x="868" y="348"/>
                                </a:lnTo>
                                <a:close/>
                                <a:moveTo>
                                  <a:pt x="998" y="219"/>
                                </a:moveTo>
                                <a:cubicBezTo>
                                  <a:pt x="999" y="219"/>
                                  <a:pt x="1000" y="220"/>
                                  <a:pt x="1000" y="221"/>
                                </a:cubicBezTo>
                                <a:cubicBezTo>
                                  <a:pt x="1000" y="222"/>
                                  <a:pt x="1000" y="223"/>
                                  <a:pt x="999" y="225"/>
                                </a:cubicBezTo>
                                <a:cubicBezTo>
                                  <a:pt x="998" y="226"/>
                                  <a:pt x="997" y="228"/>
                                  <a:pt x="995" y="230"/>
                                </a:cubicBezTo>
                                <a:cubicBezTo>
                                  <a:pt x="994" y="232"/>
                                  <a:pt x="991" y="234"/>
                                  <a:pt x="989" y="237"/>
                                </a:cubicBezTo>
                                <a:cubicBezTo>
                                  <a:pt x="986" y="240"/>
                                  <a:pt x="984" y="242"/>
                                  <a:pt x="982" y="244"/>
                                </a:cubicBezTo>
                                <a:cubicBezTo>
                                  <a:pt x="979" y="245"/>
                                  <a:pt x="978" y="247"/>
                                  <a:pt x="976" y="247"/>
                                </a:cubicBezTo>
                                <a:cubicBezTo>
                                  <a:pt x="975" y="248"/>
                                  <a:pt x="973" y="249"/>
                                  <a:pt x="972" y="249"/>
                                </a:cubicBezTo>
                                <a:cubicBezTo>
                                  <a:pt x="971" y="249"/>
                                  <a:pt x="970" y="248"/>
                                  <a:pt x="970" y="247"/>
                                </a:cubicBezTo>
                                <a:lnTo>
                                  <a:pt x="924" y="202"/>
                                </a:lnTo>
                                <a:cubicBezTo>
                                  <a:pt x="921" y="199"/>
                                  <a:pt x="918" y="195"/>
                                  <a:pt x="914" y="192"/>
                                </a:cubicBezTo>
                                <a:cubicBezTo>
                                  <a:pt x="911" y="188"/>
                                  <a:pt x="908" y="184"/>
                                  <a:pt x="905" y="181"/>
                                </a:cubicBezTo>
                                <a:cubicBezTo>
                                  <a:pt x="906" y="186"/>
                                  <a:pt x="908" y="191"/>
                                  <a:pt x="909" y="196"/>
                                </a:cubicBezTo>
                                <a:cubicBezTo>
                                  <a:pt x="910" y="201"/>
                                  <a:pt x="910" y="207"/>
                                  <a:pt x="911" y="212"/>
                                </a:cubicBezTo>
                                <a:lnTo>
                                  <a:pt x="924" y="293"/>
                                </a:lnTo>
                                <a:cubicBezTo>
                                  <a:pt x="924" y="295"/>
                                  <a:pt x="924" y="296"/>
                                  <a:pt x="924" y="297"/>
                                </a:cubicBezTo>
                                <a:cubicBezTo>
                                  <a:pt x="924" y="298"/>
                                  <a:pt x="923" y="300"/>
                                  <a:pt x="923" y="301"/>
                                </a:cubicBezTo>
                                <a:cubicBezTo>
                                  <a:pt x="922" y="302"/>
                                  <a:pt x="921" y="304"/>
                                  <a:pt x="920" y="305"/>
                                </a:cubicBezTo>
                                <a:cubicBezTo>
                                  <a:pt x="919" y="307"/>
                                  <a:pt x="917" y="309"/>
                                  <a:pt x="915" y="311"/>
                                </a:cubicBezTo>
                                <a:cubicBezTo>
                                  <a:pt x="912" y="314"/>
                                  <a:pt x="909" y="316"/>
                                  <a:pt x="908" y="318"/>
                                </a:cubicBezTo>
                                <a:cubicBezTo>
                                  <a:pt x="906" y="319"/>
                                  <a:pt x="904" y="320"/>
                                  <a:pt x="903" y="321"/>
                                </a:cubicBezTo>
                                <a:cubicBezTo>
                                  <a:pt x="901" y="322"/>
                                  <a:pt x="900" y="322"/>
                                  <a:pt x="899" y="322"/>
                                </a:cubicBezTo>
                                <a:cubicBezTo>
                                  <a:pt x="898" y="322"/>
                                  <a:pt x="897" y="321"/>
                                  <a:pt x="897" y="320"/>
                                </a:cubicBezTo>
                                <a:lnTo>
                                  <a:pt x="794" y="218"/>
                                </a:lnTo>
                                <a:cubicBezTo>
                                  <a:pt x="793" y="217"/>
                                  <a:pt x="793" y="216"/>
                                  <a:pt x="793" y="215"/>
                                </a:cubicBezTo>
                                <a:cubicBezTo>
                                  <a:pt x="793" y="214"/>
                                  <a:pt x="793" y="213"/>
                                  <a:pt x="794" y="212"/>
                                </a:cubicBezTo>
                                <a:cubicBezTo>
                                  <a:pt x="794" y="210"/>
                                  <a:pt x="795" y="208"/>
                                  <a:pt x="797" y="206"/>
                                </a:cubicBezTo>
                                <a:cubicBezTo>
                                  <a:pt x="799" y="204"/>
                                  <a:pt x="801" y="202"/>
                                  <a:pt x="804" y="199"/>
                                </a:cubicBezTo>
                                <a:cubicBezTo>
                                  <a:pt x="809" y="194"/>
                                  <a:pt x="813" y="190"/>
                                  <a:pt x="816" y="189"/>
                                </a:cubicBezTo>
                                <a:cubicBezTo>
                                  <a:pt x="819" y="187"/>
                                  <a:pt x="821" y="187"/>
                                  <a:pt x="823" y="189"/>
                                </a:cubicBezTo>
                                <a:lnTo>
                                  <a:pt x="868" y="234"/>
                                </a:lnTo>
                                <a:cubicBezTo>
                                  <a:pt x="871" y="237"/>
                                  <a:pt x="874" y="241"/>
                                  <a:pt x="878" y="244"/>
                                </a:cubicBezTo>
                                <a:cubicBezTo>
                                  <a:pt x="881" y="248"/>
                                  <a:pt x="884" y="252"/>
                                  <a:pt x="886" y="255"/>
                                </a:cubicBezTo>
                                <a:cubicBezTo>
                                  <a:pt x="885" y="250"/>
                                  <a:pt x="884" y="245"/>
                                  <a:pt x="883" y="240"/>
                                </a:cubicBezTo>
                                <a:cubicBezTo>
                                  <a:pt x="882" y="235"/>
                                  <a:pt x="881" y="230"/>
                                  <a:pt x="880" y="225"/>
                                </a:cubicBezTo>
                                <a:lnTo>
                                  <a:pt x="868" y="144"/>
                                </a:lnTo>
                                <a:cubicBezTo>
                                  <a:pt x="868" y="142"/>
                                  <a:pt x="868" y="141"/>
                                  <a:pt x="868" y="140"/>
                                </a:cubicBezTo>
                                <a:cubicBezTo>
                                  <a:pt x="868" y="138"/>
                                  <a:pt x="868" y="137"/>
                                  <a:pt x="869" y="136"/>
                                </a:cubicBezTo>
                                <a:cubicBezTo>
                                  <a:pt x="870" y="134"/>
                                  <a:pt x="871" y="133"/>
                                  <a:pt x="872" y="131"/>
                                </a:cubicBezTo>
                                <a:cubicBezTo>
                                  <a:pt x="873" y="129"/>
                                  <a:pt x="875" y="127"/>
                                  <a:pt x="878" y="125"/>
                                </a:cubicBezTo>
                                <a:cubicBezTo>
                                  <a:pt x="880" y="122"/>
                                  <a:pt x="883" y="120"/>
                                  <a:pt x="885" y="119"/>
                                </a:cubicBezTo>
                                <a:cubicBezTo>
                                  <a:pt x="886" y="117"/>
                                  <a:pt x="888" y="116"/>
                                  <a:pt x="890" y="115"/>
                                </a:cubicBezTo>
                                <a:cubicBezTo>
                                  <a:pt x="891" y="115"/>
                                  <a:pt x="892" y="114"/>
                                  <a:pt x="893" y="115"/>
                                </a:cubicBezTo>
                                <a:cubicBezTo>
                                  <a:pt x="894" y="115"/>
                                  <a:pt x="895" y="115"/>
                                  <a:pt x="896" y="116"/>
                                </a:cubicBezTo>
                                <a:lnTo>
                                  <a:pt x="998" y="219"/>
                                </a:lnTo>
                                <a:close/>
                                <a:moveTo>
                                  <a:pt x="1114" y="102"/>
                                </a:moveTo>
                                <a:cubicBezTo>
                                  <a:pt x="1115" y="103"/>
                                  <a:pt x="1116" y="104"/>
                                  <a:pt x="1116" y="105"/>
                                </a:cubicBezTo>
                                <a:cubicBezTo>
                                  <a:pt x="1116" y="106"/>
                                  <a:pt x="1116" y="107"/>
                                  <a:pt x="1115" y="108"/>
                                </a:cubicBezTo>
                                <a:cubicBezTo>
                                  <a:pt x="1115" y="110"/>
                                  <a:pt x="1113" y="111"/>
                                  <a:pt x="1112" y="113"/>
                                </a:cubicBezTo>
                                <a:cubicBezTo>
                                  <a:pt x="1110" y="115"/>
                                  <a:pt x="1108" y="118"/>
                                  <a:pt x="1105" y="121"/>
                                </a:cubicBezTo>
                                <a:cubicBezTo>
                                  <a:pt x="1102" y="124"/>
                                  <a:pt x="1099" y="126"/>
                                  <a:pt x="1097" y="128"/>
                                </a:cubicBezTo>
                                <a:cubicBezTo>
                                  <a:pt x="1095" y="129"/>
                                  <a:pt x="1094" y="131"/>
                                  <a:pt x="1092" y="131"/>
                                </a:cubicBezTo>
                                <a:cubicBezTo>
                                  <a:pt x="1091" y="132"/>
                                  <a:pt x="1090" y="132"/>
                                  <a:pt x="1089" y="132"/>
                                </a:cubicBezTo>
                                <a:cubicBezTo>
                                  <a:pt x="1088" y="132"/>
                                  <a:pt x="1087" y="132"/>
                                  <a:pt x="1086" y="131"/>
                                </a:cubicBezTo>
                                <a:lnTo>
                                  <a:pt x="1047" y="92"/>
                                </a:lnTo>
                                <a:lnTo>
                                  <a:pt x="1040" y="100"/>
                                </a:lnTo>
                                <a:cubicBezTo>
                                  <a:pt x="1036" y="103"/>
                                  <a:pt x="1034" y="106"/>
                                  <a:pt x="1032" y="109"/>
                                </a:cubicBezTo>
                                <a:cubicBezTo>
                                  <a:pt x="1031" y="112"/>
                                  <a:pt x="1030" y="115"/>
                                  <a:pt x="1030" y="118"/>
                                </a:cubicBezTo>
                                <a:cubicBezTo>
                                  <a:pt x="1030" y="121"/>
                                  <a:pt x="1030" y="125"/>
                                  <a:pt x="1031" y="129"/>
                                </a:cubicBezTo>
                                <a:cubicBezTo>
                                  <a:pt x="1032" y="133"/>
                                  <a:pt x="1034" y="138"/>
                                  <a:pt x="1037" y="143"/>
                                </a:cubicBezTo>
                                <a:lnTo>
                                  <a:pt x="1047" y="167"/>
                                </a:lnTo>
                                <a:cubicBezTo>
                                  <a:pt x="1048" y="169"/>
                                  <a:pt x="1048" y="170"/>
                                  <a:pt x="1049" y="172"/>
                                </a:cubicBezTo>
                                <a:cubicBezTo>
                                  <a:pt x="1049" y="173"/>
                                  <a:pt x="1048" y="175"/>
                                  <a:pt x="1047" y="176"/>
                                </a:cubicBezTo>
                                <a:cubicBezTo>
                                  <a:pt x="1046" y="178"/>
                                  <a:pt x="1045" y="180"/>
                                  <a:pt x="1043" y="182"/>
                                </a:cubicBezTo>
                                <a:cubicBezTo>
                                  <a:pt x="1041" y="184"/>
                                  <a:pt x="1039" y="187"/>
                                  <a:pt x="1036" y="190"/>
                                </a:cubicBezTo>
                                <a:cubicBezTo>
                                  <a:pt x="1033" y="192"/>
                                  <a:pt x="1031" y="195"/>
                                  <a:pt x="1029" y="196"/>
                                </a:cubicBezTo>
                                <a:cubicBezTo>
                                  <a:pt x="1027" y="198"/>
                                  <a:pt x="1025" y="199"/>
                                  <a:pt x="1024" y="200"/>
                                </a:cubicBezTo>
                                <a:cubicBezTo>
                                  <a:pt x="1023" y="201"/>
                                  <a:pt x="1022" y="202"/>
                                  <a:pt x="1021" y="202"/>
                                </a:cubicBezTo>
                                <a:cubicBezTo>
                                  <a:pt x="1020" y="202"/>
                                  <a:pt x="1019" y="201"/>
                                  <a:pt x="1018" y="201"/>
                                </a:cubicBezTo>
                                <a:cubicBezTo>
                                  <a:pt x="1017" y="200"/>
                                  <a:pt x="1016" y="198"/>
                                  <a:pt x="1015" y="196"/>
                                </a:cubicBezTo>
                                <a:cubicBezTo>
                                  <a:pt x="1014" y="194"/>
                                  <a:pt x="1013" y="190"/>
                                  <a:pt x="1011" y="185"/>
                                </a:cubicBezTo>
                                <a:lnTo>
                                  <a:pt x="1002" y="162"/>
                                </a:lnTo>
                                <a:cubicBezTo>
                                  <a:pt x="999" y="155"/>
                                  <a:pt x="997" y="149"/>
                                  <a:pt x="997" y="143"/>
                                </a:cubicBezTo>
                                <a:cubicBezTo>
                                  <a:pt x="997" y="136"/>
                                  <a:pt x="998" y="131"/>
                                  <a:pt x="1000" y="125"/>
                                </a:cubicBezTo>
                                <a:cubicBezTo>
                                  <a:pt x="991" y="131"/>
                                  <a:pt x="983" y="133"/>
                                  <a:pt x="974" y="133"/>
                                </a:cubicBezTo>
                                <a:cubicBezTo>
                                  <a:pt x="965" y="132"/>
                                  <a:pt x="957" y="129"/>
                                  <a:pt x="950" y="121"/>
                                </a:cubicBezTo>
                                <a:cubicBezTo>
                                  <a:pt x="944" y="116"/>
                                  <a:pt x="941" y="110"/>
                                  <a:pt x="938" y="103"/>
                                </a:cubicBezTo>
                                <a:cubicBezTo>
                                  <a:pt x="936" y="97"/>
                                  <a:pt x="936" y="90"/>
                                  <a:pt x="937" y="83"/>
                                </a:cubicBezTo>
                                <a:cubicBezTo>
                                  <a:pt x="939" y="75"/>
                                  <a:pt x="942" y="68"/>
                                  <a:pt x="946" y="60"/>
                                </a:cubicBezTo>
                                <a:cubicBezTo>
                                  <a:pt x="951" y="52"/>
                                  <a:pt x="958" y="43"/>
                                  <a:pt x="966" y="35"/>
                                </a:cubicBezTo>
                                <a:cubicBezTo>
                                  <a:pt x="969" y="33"/>
                                  <a:pt x="971" y="30"/>
                                  <a:pt x="974" y="27"/>
                                </a:cubicBezTo>
                                <a:cubicBezTo>
                                  <a:pt x="977" y="24"/>
                                  <a:pt x="980" y="22"/>
                                  <a:pt x="983" y="19"/>
                                </a:cubicBezTo>
                                <a:cubicBezTo>
                                  <a:pt x="987" y="16"/>
                                  <a:pt x="990" y="13"/>
                                  <a:pt x="993" y="11"/>
                                </a:cubicBezTo>
                                <a:cubicBezTo>
                                  <a:pt x="996" y="8"/>
                                  <a:pt x="998" y="6"/>
                                  <a:pt x="1001" y="4"/>
                                </a:cubicBezTo>
                                <a:cubicBezTo>
                                  <a:pt x="1004" y="1"/>
                                  <a:pt x="1006" y="0"/>
                                  <a:pt x="1009" y="1"/>
                                </a:cubicBezTo>
                                <a:cubicBezTo>
                                  <a:pt x="1012" y="1"/>
                                  <a:pt x="1015" y="2"/>
                                  <a:pt x="1017" y="5"/>
                                </a:cubicBezTo>
                                <a:lnTo>
                                  <a:pt x="1114" y="102"/>
                                </a:lnTo>
                                <a:close/>
                                <a:moveTo>
                                  <a:pt x="999" y="44"/>
                                </a:moveTo>
                                <a:cubicBezTo>
                                  <a:pt x="996" y="46"/>
                                  <a:pt x="994" y="48"/>
                                  <a:pt x="992" y="50"/>
                                </a:cubicBezTo>
                                <a:cubicBezTo>
                                  <a:pt x="989" y="52"/>
                                  <a:pt x="987" y="54"/>
                                  <a:pt x="985" y="56"/>
                                </a:cubicBezTo>
                                <a:cubicBezTo>
                                  <a:pt x="981" y="60"/>
                                  <a:pt x="978" y="64"/>
                                  <a:pt x="976" y="67"/>
                                </a:cubicBezTo>
                                <a:cubicBezTo>
                                  <a:pt x="974" y="71"/>
                                  <a:pt x="973" y="74"/>
                                  <a:pt x="973" y="77"/>
                                </a:cubicBezTo>
                                <a:cubicBezTo>
                                  <a:pt x="972" y="80"/>
                                  <a:pt x="973" y="83"/>
                                  <a:pt x="974" y="86"/>
                                </a:cubicBezTo>
                                <a:cubicBezTo>
                                  <a:pt x="975" y="88"/>
                                  <a:pt x="977" y="91"/>
                                  <a:pt x="979" y="93"/>
                                </a:cubicBezTo>
                                <a:cubicBezTo>
                                  <a:pt x="981" y="95"/>
                                  <a:pt x="984" y="97"/>
                                  <a:pt x="986" y="98"/>
                                </a:cubicBezTo>
                                <a:cubicBezTo>
                                  <a:pt x="989" y="99"/>
                                  <a:pt x="992" y="99"/>
                                  <a:pt x="995" y="99"/>
                                </a:cubicBezTo>
                                <a:cubicBezTo>
                                  <a:pt x="998" y="98"/>
                                  <a:pt x="1001" y="97"/>
                                  <a:pt x="1004" y="95"/>
                                </a:cubicBezTo>
                                <a:cubicBezTo>
                                  <a:pt x="1008" y="93"/>
                                  <a:pt x="1012" y="90"/>
                                  <a:pt x="1016" y="86"/>
                                </a:cubicBezTo>
                                <a:lnTo>
                                  <a:pt x="1028" y="73"/>
                                </a:lnTo>
                                <a:lnTo>
                                  <a:pt x="99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01"/>
                        <wps:cNvSpPr>
                          <a:spLocks noEditPoints="1"/>
                        </wps:cNvSpPr>
                        <wps:spPr bwMode="auto">
                          <a:xfrm>
                            <a:off x="3308985" y="1772920"/>
                            <a:ext cx="120650" cy="114300"/>
                          </a:xfrm>
                          <a:custGeom>
                            <a:avLst/>
                            <a:gdLst>
                              <a:gd name="T0" fmla="*/ 248 w 741"/>
                              <a:gd name="T1" fmla="*/ 605 h 704"/>
                              <a:gd name="T2" fmla="*/ 222 w 741"/>
                              <a:gd name="T3" fmla="*/ 626 h 704"/>
                              <a:gd name="T4" fmla="*/ 142 w 741"/>
                              <a:gd name="T5" fmla="*/ 595 h 704"/>
                              <a:gd name="T6" fmla="*/ 172 w 741"/>
                              <a:gd name="T7" fmla="*/ 673 h 704"/>
                              <a:gd name="T8" fmla="*/ 161 w 741"/>
                              <a:gd name="T9" fmla="*/ 692 h 704"/>
                              <a:gd name="T10" fmla="*/ 141 w 741"/>
                              <a:gd name="T11" fmla="*/ 703 h 704"/>
                              <a:gd name="T12" fmla="*/ 5 w 741"/>
                              <a:gd name="T13" fmla="*/ 550 h 704"/>
                              <a:gd name="T14" fmla="*/ 29 w 741"/>
                              <a:gd name="T15" fmla="*/ 531 h 704"/>
                              <a:gd name="T16" fmla="*/ 101 w 741"/>
                              <a:gd name="T17" fmla="*/ 571 h 704"/>
                              <a:gd name="T18" fmla="*/ 76 w 741"/>
                              <a:gd name="T19" fmla="*/ 490 h 704"/>
                              <a:gd name="T20" fmla="*/ 87 w 741"/>
                              <a:gd name="T21" fmla="*/ 468 h 704"/>
                              <a:gd name="T22" fmla="*/ 106 w 741"/>
                              <a:gd name="T23" fmla="*/ 457 h 704"/>
                              <a:gd name="T24" fmla="*/ 137 w 741"/>
                              <a:gd name="T25" fmla="*/ 524 h 704"/>
                              <a:gd name="T26" fmla="*/ 135 w 741"/>
                              <a:gd name="T27" fmla="*/ 562 h 704"/>
                              <a:gd name="T28" fmla="*/ 196 w 741"/>
                              <a:gd name="T29" fmla="*/ 568 h 704"/>
                              <a:gd name="T30" fmla="*/ 375 w 741"/>
                              <a:gd name="T31" fmla="*/ 470 h 704"/>
                              <a:gd name="T32" fmla="*/ 365 w 741"/>
                              <a:gd name="T33" fmla="*/ 489 h 704"/>
                              <a:gd name="T34" fmla="*/ 346 w 741"/>
                              <a:gd name="T35" fmla="*/ 499 h 704"/>
                              <a:gd name="T36" fmla="*/ 285 w 741"/>
                              <a:gd name="T37" fmla="*/ 448 h 704"/>
                              <a:gd name="T38" fmla="*/ 299 w 741"/>
                              <a:gd name="T39" fmla="*/ 553 h 704"/>
                              <a:gd name="T40" fmla="*/ 279 w 741"/>
                              <a:gd name="T41" fmla="*/ 573 h 704"/>
                              <a:gd name="T42" fmla="*/ 169 w 741"/>
                              <a:gd name="T43" fmla="*/ 467 h 704"/>
                              <a:gd name="T44" fmla="*/ 193 w 741"/>
                              <a:gd name="T45" fmla="*/ 441 h 704"/>
                              <a:gd name="T46" fmla="*/ 263 w 741"/>
                              <a:gd name="T47" fmla="*/ 507 h 704"/>
                              <a:gd name="T48" fmla="*/ 244 w 741"/>
                              <a:gd name="T49" fmla="*/ 391 h 704"/>
                              <a:gd name="T50" fmla="*/ 261 w 741"/>
                              <a:gd name="T51" fmla="*/ 370 h 704"/>
                              <a:gd name="T52" fmla="*/ 375 w 741"/>
                              <a:gd name="T53" fmla="*/ 470 h 704"/>
                              <a:gd name="T54" fmla="*/ 496 w 741"/>
                              <a:gd name="T55" fmla="*/ 357 h 704"/>
                              <a:gd name="T56" fmla="*/ 473 w 741"/>
                              <a:gd name="T57" fmla="*/ 376 h 704"/>
                              <a:gd name="T58" fmla="*/ 432 w 741"/>
                              <a:gd name="T59" fmla="*/ 413 h 704"/>
                              <a:gd name="T60" fmla="*/ 422 w 741"/>
                              <a:gd name="T61" fmla="*/ 432 h 704"/>
                              <a:gd name="T62" fmla="*/ 403 w 741"/>
                              <a:gd name="T63" fmla="*/ 442 h 704"/>
                              <a:gd name="T64" fmla="*/ 385 w 741"/>
                              <a:gd name="T65" fmla="*/ 247 h 704"/>
                              <a:gd name="T66" fmla="*/ 501 w 741"/>
                              <a:gd name="T67" fmla="*/ 202 h 704"/>
                              <a:gd name="T68" fmla="*/ 566 w 741"/>
                              <a:gd name="T69" fmla="*/ 156 h 704"/>
                              <a:gd name="T70" fmla="*/ 621 w 741"/>
                              <a:gd name="T71" fmla="*/ 214 h 704"/>
                              <a:gd name="T72" fmla="*/ 574 w 741"/>
                              <a:gd name="T73" fmla="*/ 283 h 704"/>
                              <a:gd name="T74" fmla="*/ 537 w 741"/>
                              <a:gd name="T75" fmla="*/ 295 h 704"/>
                              <a:gd name="T76" fmla="*/ 432 w 741"/>
                              <a:gd name="T77" fmla="*/ 246 h 704"/>
                              <a:gd name="T78" fmla="*/ 412 w 741"/>
                              <a:gd name="T79" fmla="*/ 220 h 704"/>
                              <a:gd name="T80" fmla="*/ 501 w 741"/>
                              <a:gd name="T81" fmla="*/ 202 h 704"/>
                              <a:gd name="T82" fmla="*/ 548 w 741"/>
                              <a:gd name="T83" fmla="*/ 199 h 704"/>
                              <a:gd name="T84" fmla="*/ 556 w 741"/>
                              <a:gd name="T85" fmla="*/ 256 h 704"/>
                              <a:gd name="T86" fmla="*/ 576 w 741"/>
                              <a:gd name="T87" fmla="*/ 203 h 704"/>
                              <a:gd name="T88" fmla="*/ 737 w 741"/>
                              <a:gd name="T89" fmla="*/ 112 h 704"/>
                              <a:gd name="T90" fmla="*/ 692 w 741"/>
                              <a:gd name="T91" fmla="*/ 150 h 704"/>
                              <a:gd name="T92" fmla="*/ 728 w 741"/>
                              <a:gd name="T93" fmla="*/ 205 h 704"/>
                              <a:gd name="T94" fmla="*/ 705 w 741"/>
                              <a:gd name="T95" fmla="*/ 228 h 704"/>
                              <a:gd name="T96" fmla="*/ 554 w 741"/>
                              <a:gd name="T97" fmla="*/ 82 h 704"/>
                              <a:gd name="T98" fmla="*/ 569 w 741"/>
                              <a:gd name="T99" fmla="*/ 63 h 704"/>
                              <a:gd name="T100" fmla="*/ 592 w 741"/>
                              <a:gd name="T101" fmla="*/ 73 h 704"/>
                              <a:gd name="T102" fmla="*/ 610 w 741"/>
                              <a:gd name="T103" fmla="*/ 17 h 704"/>
                              <a:gd name="T104" fmla="*/ 708 w 741"/>
                              <a:gd name="T105" fmla="*/ 32 h 704"/>
                              <a:gd name="T106" fmla="*/ 639 w 741"/>
                              <a:gd name="T107" fmla="*/ 43 h 704"/>
                              <a:gd name="T108" fmla="*/ 617 w 741"/>
                              <a:gd name="T109" fmla="*/ 76 h 704"/>
                              <a:gd name="T110" fmla="*/ 691 w 741"/>
                              <a:gd name="T111" fmla="*/ 117 h 704"/>
                              <a:gd name="T112" fmla="*/ 680 w 741"/>
                              <a:gd name="T113" fmla="*/ 64 h 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41" h="704">
                                <a:moveTo>
                                  <a:pt x="251" y="593"/>
                                </a:moveTo>
                                <a:cubicBezTo>
                                  <a:pt x="252" y="594"/>
                                  <a:pt x="253" y="595"/>
                                  <a:pt x="253" y="596"/>
                                </a:cubicBezTo>
                                <a:cubicBezTo>
                                  <a:pt x="253" y="597"/>
                                  <a:pt x="252" y="598"/>
                                  <a:pt x="252" y="600"/>
                                </a:cubicBezTo>
                                <a:cubicBezTo>
                                  <a:pt x="251" y="601"/>
                                  <a:pt x="250" y="603"/>
                                  <a:pt x="248" y="605"/>
                                </a:cubicBezTo>
                                <a:cubicBezTo>
                                  <a:pt x="246" y="608"/>
                                  <a:pt x="244" y="610"/>
                                  <a:pt x="240" y="613"/>
                                </a:cubicBezTo>
                                <a:cubicBezTo>
                                  <a:pt x="237" y="617"/>
                                  <a:pt x="234" y="619"/>
                                  <a:pt x="232" y="621"/>
                                </a:cubicBezTo>
                                <a:cubicBezTo>
                                  <a:pt x="230" y="623"/>
                                  <a:pt x="228" y="624"/>
                                  <a:pt x="226" y="625"/>
                                </a:cubicBezTo>
                                <a:cubicBezTo>
                                  <a:pt x="225" y="626"/>
                                  <a:pt x="223" y="626"/>
                                  <a:pt x="222" y="626"/>
                                </a:cubicBezTo>
                                <a:cubicBezTo>
                                  <a:pt x="221" y="626"/>
                                  <a:pt x="219" y="625"/>
                                  <a:pt x="218" y="625"/>
                                </a:cubicBezTo>
                                <a:lnTo>
                                  <a:pt x="173" y="604"/>
                                </a:lnTo>
                                <a:cubicBezTo>
                                  <a:pt x="166" y="601"/>
                                  <a:pt x="161" y="598"/>
                                  <a:pt x="156" y="597"/>
                                </a:cubicBezTo>
                                <a:cubicBezTo>
                                  <a:pt x="150" y="595"/>
                                  <a:pt x="146" y="595"/>
                                  <a:pt x="142" y="595"/>
                                </a:cubicBezTo>
                                <a:cubicBezTo>
                                  <a:pt x="137" y="595"/>
                                  <a:pt x="133" y="596"/>
                                  <a:pt x="130" y="598"/>
                                </a:cubicBezTo>
                                <a:cubicBezTo>
                                  <a:pt x="126" y="600"/>
                                  <a:pt x="122" y="603"/>
                                  <a:pt x="119" y="607"/>
                                </a:cubicBezTo>
                                <a:lnTo>
                                  <a:pt x="112" y="613"/>
                                </a:lnTo>
                                <a:lnTo>
                                  <a:pt x="172" y="673"/>
                                </a:lnTo>
                                <a:cubicBezTo>
                                  <a:pt x="172" y="673"/>
                                  <a:pt x="173" y="674"/>
                                  <a:pt x="173" y="675"/>
                                </a:cubicBezTo>
                                <a:cubicBezTo>
                                  <a:pt x="173" y="676"/>
                                  <a:pt x="173" y="678"/>
                                  <a:pt x="172" y="679"/>
                                </a:cubicBezTo>
                                <a:cubicBezTo>
                                  <a:pt x="171" y="681"/>
                                  <a:pt x="170" y="683"/>
                                  <a:pt x="168" y="685"/>
                                </a:cubicBezTo>
                                <a:cubicBezTo>
                                  <a:pt x="167" y="687"/>
                                  <a:pt x="164" y="689"/>
                                  <a:pt x="161" y="692"/>
                                </a:cubicBezTo>
                                <a:cubicBezTo>
                                  <a:pt x="158" y="695"/>
                                  <a:pt x="156" y="698"/>
                                  <a:pt x="154" y="699"/>
                                </a:cubicBezTo>
                                <a:cubicBezTo>
                                  <a:pt x="152" y="701"/>
                                  <a:pt x="150" y="702"/>
                                  <a:pt x="148" y="703"/>
                                </a:cubicBezTo>
                                <a:cubicBezTo>
                                  <a:pt x="147" y="704"/>
                                  <a:pt x="145" y="704"/>
                                  <a:pt x="144" y="704"/>
                                </a:cubicBezTo>
                                <a:cubicBezTo>
                                  <a:pt x="143" y="704"/>
                                  <a:pt x="142" y="704"/>
                                  <a:pt x="141" y="703"/>
                                </a:cubicBezTo>
                                <a:lnTo>
                                  <a:pt x="1" y="563"/>
                                </a:lnTo>
                                <a:cubicBezTo>
                                  <a:pt x="0" y="562"/>
                                  <a:pt x="0" y="561"/>
                                  <a:pt x="0" y="560"/>
                                </a:cubicBezTo>
                                <a:cubicBezTo>
                                  <a:pt x="0" y="559"/>
                                  <a:pt x="0" y="557"/>
                                  <a:pt x="1" y="556"/>
                                </a:cubicBezTo>
                                <a:cubicBezTo>
                                  <a:pt x="2" y="554"/>
                                  <a:pt x="3" y="552"/>
                                  <a:pt x="5" y="550"/>
                                </a:cubicBezTo>
                                <a:cubicBezTo>
                                  <a:pt x="6" y="548"/>
                                  <a:pt x="9" y="546"/>
                                  <a:pt x="12" y="543"/>
                                </a:cubicBezTo>
                                <a:cubicBezTo>
                                  <a:pt x="15" y="540"/>
                                  <a:pt x="17" y="537"/>
                                  <a:pt x="19" y="536"/>
                                </a:cubicBezTo>
                                <a:cubicBezTo>
                                  <a:pt x="21" y="534"/>
                                  <a:pt x="23" y="533"/>
                                  <a:pt x="25" y="532"/>
                                </a:cubicBezTo>
                                <a:cubicBezTo>
                                  <a:pt x="26" y="531"/>
                                  <a:pt x="27" y="531"/>
                                  <a:pt x="29" y="531"/>
                                </a:cubicBezTo>
                                <a:cubicBezTo>
                                  <a:pt x="30" y="531"/>
                                  <a:pt x="30" y="532"/>
                                  <a:pt x="31" y="532"/>
                                </a:cubicBezTo>
                                <a:lnTo>
                                  <a:pt x="87" y="588"/>
                                </a:lnTo>
                                <a:lnTo>
                                  <a:pt x="94" y="581"/>
                                </a:lnTo>
                                <a:cubicBezTo>
                                  <a:pt x="97" y="578"/>
                                  <a:pt x="100" y="574"/>
                                  <a:pt x="101" y="571"/>
                                </a:cubicBezTo>
                                <a:cubicBezTo>
                                  <a:pt x="103" y="567"/>
                                  <a:pt x="104" y="564"/>
                                  <a:pt x="104" y="560"/>
                                </a:cubicBezTo>
                                <a:cubicBezTo>
                                  <a:pt x="104" y="555"/>
                                  <a:pt x="104" y="551"/>
                                  <a:pt x="102" y="546"/>
                                </a:cubicBezTo>
                                <a:cubicBezTo>
                                  <a:pt x="101" y="541"/>
                                  <a:pt x="98" y="536"/>
                                  <a:pt x="95" y="529"/>
                                </a:cubicBezTo>
                                <a:lnTo>
                                  <a:pt x="76" y="490"/>
                                </a:lnTo>
                                <a:cubicBezTo>
                                  <a:pt x="75" y="488"/>
                                  <a:pt x="75" y="487"/>
                                  <a:pt x="74" y="486"/>
                                </a:cubicBezTo>
                                <a:cubicBezTo>
                                  <a:pt x="74" y="484"/>
                                  <a:pt x="75" y="483"/>
                                  <a:pt x="75" y="481"/>
                                </a:cubicBezTo>
                                <a:cubicBezTo>
                                  <a:pt x="76" y="480"/>
                                  <a:pt x="77" y="478"/>
                                  <a:pt x="79" y="476"/>
                                </a:cubicBezTo>
                                <a:cubicBezTo>
                                  <a:pt x="81" y="474"/>
                                  <a:pt x="83" y="471"/>
                                  <a:pt x="87" y="468"/>
                                </a:cubicBezTo>
                                <a:cubicBezTo>
                                  <a:pt x="90" y="465"/>
                                  <a:pt x="92" y="462"/>
                                  <a:pt x="94" y="461"/>
                                </a:cubicBezTo>
                                <a:cubicBezTo>
                                  <a:pt x="96" y="459"/>
                                  <a:pt x="98" y="458"/>
                                  <a:pt x="100" y="457"/>
                                </a:cubicBezTo>
                                <a:cubicBezTo>
                                  <a:pt x="101" y="456"/>
                                  <a:pt x="102" y="456"/>
                                  <a:pt x="103" y="456"/>
                                </a:cubicBezTo>
                                <a:cubicBezTo>
                                  <a:pt x="104" y="456"/>
                                  <a:pt x="105" y="457"/>
                                  <a:pt x="106" y="457"/>
                                </a:cubicBezTo>
                                <a:cubicBezTo>
                                  <a:pt x="107" y="458"/>
                                  <a:pt x="108" y="460"/>
                                  <a:pt x="109" y="462"/>
                                </a:cubicBezTo>
                                <a:cubicBezTo>
                                  <a:pt x="110" y="463"/>
                                  <a:pt x="112" y="466"/>
                                  <a:pt x="113" y="469"/>
                                </a:cubicBezTo>
                                <a:lnTo>
                                  <a:pt x="130" y="506"/>
                                </a:lnTo>
                                <a:cubicBezTo>
                                  <a:pt x="133" y="512"/>
                                  <a:pt x="135" y="518"/>
                                  <a:pt x="137" y="524"/>
                                </a:cubicBezTo>
                                <a:cubicBezTo>
                                  <a:pt x="138" y="529"/>
                                  <a:pt x="139" y="534"/>
                                  <a:pt x="140" y="538"/>
                                </a:cubicBezTo>
                                <a:cubicBezTo>
                                  <a:pt x="140" y="543"/>
                                  <a:pt x="140" y="547"/>
                                  <a:pt x="139" y="550"/>
                                </a:cubicBezTo>
                                <a:cubicBezTo>
                                  <a:pt x="138" y="554"/>
                                  <a:pt x="137" y="558"/>
                                  <a:pt x="135" y="562"/>
                                </a:cubicBezTo>
                                <a:lnTo>
                                  <a:pt x="135" y="562"/>
                                </a:lnTo>
                                <a:cubicBezTo>
                                  <a:pt x="140" y="560"/>
                                  <a:pt x="144" y="559"/>
                                  <a:pt x="148" y="558"/>
                                </a:cubicBezTo>
                                <a:cubicBezTo>
                                  <a:pt x="152" y="557"/>
                                  <a:pt x="157" y="557"/>
                                  <a:pt x="161" y="557"/>
                                </a:cubicBezTo>
                                <a:cubicBezTo>
                                  <a:pt x="166" y="557"/>
                                  <a:pt x="171" y="559"/>
                                  <a:pt x="177" y="560"/>
                                </a:cubicBezTo>
                                <a:cubicBezTo>
                                  <a:pt x="183" y="562"/>
                                  <a:pt x="189" y="564"/>
                                  <a:pt x="196" y="568"/>
                                </a:cubicBezTo>
                                <a:lnTo>
                                  <a:pt x="239" y="586"/>
                                </a:lnTo>
                                <a:cubicBezTo>
                                  <a:pt x="244" y="588"/>
                                  <a:pt x="247" y="590"/>
                                  <a:pt x="248" y="591"/>
                                </a:cubicBezTo>
                                <a:cubicBezTo>
                                  <a:pt x="249" y="591"/>
                                  <a:pt x="251" y="592"/>
                                  <a:pt x="251" y="593"/>
                                </a:cubicBezTo>
                                <a:close/>
                                <a:moveTo>
                                  <a:pt x="375" y="470"/>
                                </a:moveTo>
                                <a:cubicBezTo>
                                  <a:pt x="376" y="471"/>
                                  <a:pt x="376" y="472"/>
                                  <a:pt x="376" y="473"/>
                                </a:cubicBezTo>
                                <a:cubicBezTo>
                                  <a:pt x="376" y="474"/>
                                  <a:pt x="376" y="475"/>
                                  <a:pt x="375" y="476"/>
                                </a:cubicBezTo>
                                <a:cubicBezTo>
                                  <a:pt x="375" y="478"/>
                                  <a:pt x="373" y="480"/>
                                  <a:pt x="372" y="482"/>
                                </a:cubicBezTo>
                                <a:cubicBezTo>
                                  <a:pt x="370" y="483"/>
                                  <a:pt x="368" y="486"/>
                                  <a:pt x="365" y="489"/>
                                </a:cubicBezTo>
                                <a:cubicBezTo>
                                  <a:pt x="362" y="491"/>
                                  <a:pt x="360" y="494"/>
                                  <a:pt x="358" y="495"/>
                                </a:cubicBezTo>
                                <a:cubicBezTo>
                                  <a:pt x="356" y="497"/>
                                  <a:pt x="354" y="498"/>
                                  <a:pt x="353" y="499"/>
                                </a:cubicBezTo>
                                <a:cubicBezTo>
                                  <a:pt x="351" y="500"/>
                                  <a:pt x="350" y="500"/>
                                  <a:pt x="349" y="500"/>
                                </a:cubicBezTo>
                                <a:cubicBezTo>
                                  <a:pt x="348" y="500"/>
                                  <a:pt x="347" y="500"/>
                                  <a:pt x="346" y="499"/>
                                </a:cubicBezTo>
                                <a:lnTo>
                                  <a:pt x="301" y="454"/>
                                </a:lnTo>
                                <a:cubicBezTo>
                                  <a:pt x="297" y="450"/>
                                  <a:pt x="294" y="447"/>
                                  <a:pt x="291" y="443"/>
                                </a:cubicBezTo>
                                <a:cubicBezTo>
                                  <a:pt x="288" y="440"/>
                                  <a:pt x="285" y="436"/>
                                  <a:pt x="282" y="432"/>
                                </a:cubicBezTo>
                                <a:cubicBezTo>
                                  <a:pt x="283" y="437"/>
                                  <a:pt x="284" y="442"/>
                                  <a:pt x="285" y="448"/>
                                </a:cubicBezTo>
                                <a:cubicBezTo>
                                  <a:pt x="286" y="453"/>
                                  <a:pt x="287" y="458"/>
                                  <a:pt x="288" y="463"/>
                                </a:cubicBezTo>
                                <a:lnTo>
                                  <a:pt x="300" y="545"/>
                                </a:lnTo>
                                <a:cubicBezTo>
                                  <a:pt x="300" y="546"/>
                                  <a:pt x="300" y="548"/>
                                  <a:pt x="300" y="549"/>
                                </a:cubicBezTo>
                                <a:cubicBezTo>
                                  <a:pt x="300" y="550"/>
                                  <a:pt x="300" y="551"/>
                                  <a:pt x="299" y="553"/>
                                </a:cubicBezTo>
                                <a:cubicBezTo>
                                  <a:pt x="299" y="554"/>
                                  <a:pt x="298" y="555"/>
                                  <a:pt x="296" y="557"/>
                                </a:cubicBezTo>
                                <a:cubicBezTo>
                                  <a:pt x="295" y="559"/>
                                  <a:pt x="293" y="560"/>
                                  <a:pt x="291" y="563"/>
                                </a:cubicBezTo>
                                <a:cubicBezTo>
                                  <a:pt x="288" y="565"/>
                                  <a:pt x="286" y="568"/>
                                  <a:pt x="284" y="569"/>
                                </a:cubicBezTo>
                                <a:cubicBezTo>
                                  <a:pt x="282" y="571"/>
                                  <a:pt x="281" y="572"/>
                                  <a:pt x="279" y="573"/>
                                </a:cubicBezTo>
                                <a:cubicBezTo>
                                  <a:pt x="278" y="573"/>
                                  <a:pt x="277" y="574"/>
                                  <a:pt x="276" y="573"/>
                                </a:cubicBezTo>
                                <a:cubicBezTo>
                                  <a:pt x="275" y="573"/>
                                  <a:pt x="274" y="573"/>
                                  <a:pt x="273" y="572"/>
                                </a:cubicBezTo>
                                <a:lnTo>
                                  <a:pt x="170" y="469"/>
                                </a:lnTo>
                                <a:cubicBezTo>
                                  <a:pt x="170" y="469"/>
                                  <a:pt x="169" y="468"/>
                                  <a:pt x="169" y="467"/>
                                </a:cubicBezTo>
                                <a:cubicBezTo>
                                  <a:pt x="169" y="466"/>
                                  <a:pt x="169" y="465"/>
                                  <a:pt x="170" y="463"/>
                                </a:cubicBezTo>
                                <a:cubicBezTo>
                                  <a:pt x="171" y="462"/>
                                  <a:pt x="172" y="460"/>
                                  <a:pt x="174" y="458"/>
                                </a:cubicBezTo>
                                <a:cubicBezTo>
                                  <a:pt x="175" y="456"/>
                                  <a:pt x="177" y="454"/>
                                  <a:pt x="180" y="451"/>
                                </a:cubicBezTo>
                                <a:cubicBezTo>
                                  <a:pt x="185" y="445"/>
                                  <a:pt x="190" y="442"/>
                                  <a:pt x="193" y="441"/>
                                </a:cubicBezTo>
                                <a:cubicBezTo>
                                  <a:pt x="196" y="439"/>
                                  <a:pt x="198" y="439"/>
                                  <a:pt x="199" y="441"/>
                                </a:cubicBezTo>
                                <a:lnTo>
                                  <a:pt x="245" y="486"/>
                                </a:lnTo>
                                <a:cubicBezTo>
                                  <a:pt x="248" y="489"/>
                                  <a:pt x="251" y="492"/>
                                  <a:pt x="254" y="496"/>
                                </a:cubicBezTo>
                                <a:cubicBezTo>
                                  <a:pt x="257" y="500"/>
                                  <a:pt x="260" y="503"/>
                                  <a:pt x="263" y="507"/>
                                </a:cubicBezTo>
                                <a:cubicBezTo>
                                  <a:pt x="262" y="502"/>
                                  <a:pt x="261" y="497"/>
                                  <a:pt x="259" y="492"/>
                                </a:cubicBezTo>
                                <a:cubicBezTo>
                                  <a:pt x="258" y="487"/>
                                  <a:pt x="257" y="482"/>
                                  <a:pt x="257" y="477"/>
                                </a:cubicBezTo>
                                <a:lnTo>
                                  <a:pt x="245" y="395"/>
                                </a:lnTo>
                                <a:cubicBezTo>
                                  <a:pt x="244" y="394"/>
                                  <a:pt x="244" y="392"/>
                                  <a:pt x="244" y="391"/>
                                </a:cubicBezTo>
                                <a:cubicBezTo>
                                  <a:pt x="245" y="390"/>
                                  <a:pt x="245" y="389"/>
                                  <a:pt x="246" y="387"/>
                                </a:cubicBezTo>
                                <a:cubicBezTo>
                                  <a:pt x="246" y="386"/>
                                  <a:pt x="247" y="384"/>
                                  <a:pt x="249" y="383"/>
                                </a:cubicBezTo>
                                <a:cubicBezTo>
                                  <a:pt x="250" y="381"/>
                                  <a:pt x="252" y="379"/>
                                  <a:pt x="254" y="377"/>
                                </a:cubicBezTo>
                                <a:cubicBezTo>
                                  <a:pt x="257" y="374"/>
                                  <a:pt x="259" y="372"/>
                                  <a:pt x="261" y="370"/>
                                </a:cubicBezTo>
                                <a:cubicBezTo>
                                  <a:pt x="263" y="369"/>
                                  <a:pt x="265" y="368"/>
                                  <a:pt x="266" y="367"/>
                                </a:cubicBezTo>
                                <a:cubicBezTo>
                                  <a:pt x="268" y="366"/>
                                  <a:pt x="269" y="366"/>
                                  <a:pt x="270" y="366"/>
                                </a:cubicBezTo>
                                <a:cubicBezTo>
                                  <a:pt x="271" y="367"/>
                                  <a:pt x="272" y="367"/>
                                  <a:pt x="272" y="368"/>
                                </a:cubicBezTo>
                                <a:lnTo>
                                  <a:pt x="375" y="470"/>
                                </a:lnTo>
                                <a:close/>
                                <a:moveTo>
                                  <a:pt x="499" y="345"/>
                                </a:moveTo>
                                <a:cubicBezTo>
                                  <a:pt x="500" y="346"/>
                                  <a:pt x="501" y="347"/>
                                  <a:pt x="501" y="348"/>
                                </a:cubicBezTo>
                                <a:cubicBezTo>
                                  <a:pt x="501" y="349"/>
                                  <a:pt x="500" y="350"/>
                                  <a:pt x="500" y="352"/>
                                </a:cubicBezTo>
                                <a:cubicBezTo>
                                  <a:pt x="499" y="353"/>
                                  <a:pt x="498" y="355"/>
                                  <a:pt x="496" y="357"/>
                                </a:cubicBezTo>
                                <a:cubicBezTo>
                                  <a:pt x="495" y="359"/>
                                  <a:pt x="492" y="361"/>
                                  <a:pt x="489" y="364"/>
                                </a:cubicBezTo>
                                <a:cubicBezTo>
                                  <a:pt x="487" y="367"/>
                                  <a:pt x="484" y="369"/>
                                  <a:pt x="482" y="371"/>
                                </a:cubicBezTo>
                                <a:cubicBezTo>
                                  <a:pt x="480" y="373"/>
                                  <a:pt x="478" y="374"/>
                                  <a:pt x="477" y="375"/>
                                </a:cubicBezTo>
                                <a:cubicBezTo>
                                  <a:pt x="475" y="375"/>
                                  <a:pt x="474" y="376"/>
                                  <a:pt x="473" y="376"/>
                                </a:cubicBezTo>
                                <a:cubicBezTo>
                                  <a:pt x="472" y="375"/>
                                  <a:pt x="471" y="375"/>
                                  <a:pt x="470" y="374"/>
                                </a:cubicBezTo>
                                <a:lnTo>
                                  <a:pt x="388" y="292"/>
                                </a:lnTo>
                                <a:lnTo>
                                  <a:pt x="349" y="331"/>
                                </a:lnTo>
                                <a:lnTo>
                                  <a:pt x="432" y="413"/>
                                </a:lnTo>
                                <a:cubicBezTo>
                                  <a:pt x="433" y="414"/>
                                  <a:pt x="433" y="414"/>
                                  <a:pt x="433" y="416"/>
                                </a:cubicBezTo>
                                <a:cubicBezTo>
                                  <a:pt x="433" y="417"/>
                                  <a:pt x="433" y="418"/>
                                  <a:pt x="432" y="419"/>
                                </a:cubicBezTo>
                                <a:cubicBezTo>
                                  <a:pt x="431" y="421"/>
                                  <a:pt x="430" y="423"/>
                                  <a:pt x="429" y="425"/>
                                </a:cubicBezTo>
                                <a:cubicBezTo>
                                  <a:pt x="427" y="427"/>
                                  <a:pt x="425" y="429"/>
                                  <a:pt x="422" y="432"/>
                                </a:cubicBezTo>
                                <a:cubicBezTo>
                                  <a:pt x="419" y="435"/>
                                  <a:pt x="417" y="437"/>
                                  <a:pt x="415" y="439"/>
                                </a:cubicBezTo>
                                <a:cubicBezTo>
                                  <a:pt x="413" y="440"/>
                                  <a:pt x="411" y="441"/>
                                  <a:pt x="409" y="442"/>
                                </a:cubicBezTo>
                                <a:cubicBezTo>
                                  <a:pt x="408" y="443"/>
                                  <a:pt x="407" y="443"/>
                                  <a:pt x="406" y="443"/>
                                </a:cubicBezTo>
                                <a:cubicBezTo>
                                  <a:pt x="405" y="443"/>
                                  <a:pt x="404" y="442"/>
                                  <a:pt x="403" y="442"/>
                                </a:cubicBezTo>
                                <a:lnTo>
                                  <a:pt x="306" y="345"/>
                                </a:lnTo>
                                <a:cubicBezTo>
                                  <a:pt x="303" y="342"/>
                                  <a:pt x="301" y="339"/>
                                  <a:pt x="301" y="336"/>
                                </a:cubicBezTo>
                                <a:cubicBezTo>
                                  <a:pt x="301" y="333"/>
                                  <a:pt x="302" y="330"/>
                                  <a:pt x="305" y="328"/>
                                </a:cubicBezTo>
                                <a:lnTo>
                                  <a:pt x="385" y="247"/>
                                </a:lnTo>
                                <a:cubicBezTo>
                                  <a:pt x="388" y="244"/>
                                  <a:pt x="391" y="243"/>
                                  <a:pt x="394" y="243"/>
                                </a:cubicBezTo>
                                <a:cubicBezTo>
                                  <a:pt x="396" y="244"/>
                                  <a:pt x="399" y="245"/>
                                  <a:pt x="402" y="248"/>
                                </a:cubicBezTo>
                                <a:lnTo>
                                  <a:pt x="499" y="345"/>
                                </a:lnTo>
                                <a:close/>
                                <a:moveTo>
                                  <a:pt x="501" y="202"/>
                                </a:moveTo>
                                <a:cubicBezTo>
                                  <a:pt x="504" y="199"/>
                                  <a:pt x="506" y="196"/>
                                  <a:pt x="509" y="193"/>
                                </a:cubicBezTo>
                                <a:cubicBezTo>
                                  <a:pt x="512" y="190"/>
                                  <a:pt x="515" y="187"/>
                                  <a:pt x="518" y="184"/>
                                </a:cubicBezTo>
                                <a:cubicBezTo>
                                  <a:pt x="527" y="175"/>
                                  <a:pt x="535" y="168"/>
                                  <a:pt x="543" y="164"/>
                                </a:cubicBezTo>
                                <a:cubicBezTo>
                                  <a:pt x="551" y="159"/>
                                  <a:pt x="559" y="157"/>
                                  <a:pt x="566" y="156"/>
                                </a:cubicBezTo>
                                <a:cubicBezTo>
                                  <a:pt x="573" y="155"/>
                                  <a:pt x="580" y="156"/>
                                  <a:pt x="587" y="158"/>
                                </a:cubicBezTo>
                                <a:cubicBezTo>
                                  <a:pt x="593" y="161"/>
                                  <a:pt x="599" y="165"/>
                                  <a:pt x="605" y="171"/>
                                </a:cubicBezTo>
                                <a:cubicBezTo>
                                  <a:pt x="611" y="177"/>
                                  <a:pt x="615" y="184"/>
                                  <a:pt x="618" y="191"/>
                                </a:cubicBezTo>
                                <a:cubicBezTo>
                                  <a:pt x="621" y="198"/>
                                  <a:pt x="622" y="206"/>
                                  <a:pt x="621" y="214"/>
                                </a:cubicBezTo>
                                <a:cubicBezTo>
                                  <a:pt x="620" y="222"/>
                                  <a:pt x="617" y="230"/>
                                  <a:pt x="612" y="239"/>
                                </a:cubicBezTo>
                                <a:cubicBezTo>
                                  <a:pt x="607" y="248"/>
                                  <a:pt x="599" y="258"/>
                                  <a:pt x="590" y="267"/>
                                </a:cubicBezTo>
                                <a:cubicBezTo>
                                  <a:pt x="587" y="270"/>
                                  <a:pt x="585" y="272"/>
                                  <a:pt x="582" y="275"/>
                                </a:cubicBezTo>
                                <a:cubicBezTo>
                                  <a:pt x="579" y="278"/>
                                  <a:pt x="577" y="280"/>
                                  <a:pt x="574" y="283"/>
                                </a:cubicBezTo>
                                <a:cubicBezTo>
                                  <a:pt x="571" y="285"/>
                                  <a:pt x="569" y="287"/>
                                  <a:pt x="566" y="290"/>
                                </a:cubicBezTo>
                                <a:cubicBezTo>
                                  <a:pt x="563" y="292"/>
                                  <a:pt x="561" y="294"/>
                                  <a:pt x="559" y="296"/>
                                </a:cubicBezTo>
                                <a:cubicBezTo>
                                  <a:pt x="554" y="299"/>
                                  <a:pt x="551" y="301"/>
                                  <a:pt x="547" y="301"/>
                                </a:cubicBezTo>
                                <a:cubicBezTo>
                                  <a:pt x="544" y="300"/>
                                  <a:pt x="540" y="298"/>
                                  <a:pt x="537" y="295"/>
                                </a:cubicBezTo>
                                <a:lnTo>
                                  <a:pt x="463" y="221"/>
                                </a:lnTo>
                                <a:lnTo>
                                  <a:pt x="438" y="245"/>
                                </a:lnTo>
                                <a:cubicBezTo>
                                  <a:pt x="437" y="246"/>
                                  <a:pt x="436" y="247"/>
                                  <a:pt x="435" y="247"/>
                                </a:cubicBezTo>
                                <a:cubicBezTo>
                                  <a:pt x="434" y="247"/>
                                  <a:pt x="433" y="247"/>
                                  <a:pt x="432" y="246"/>
                                </a:cubicBezTo>
                                <a:cubicBezTo>
                                  <a:pt x="430" y="245"/>
                                  <a:pt x="429" y="244"/>
                                  <a:pt x="427" y="243"/>
                                </a:cubicBezTo>
                                <a:cubicBezTo>
                                  <a:pt x="425" y="241"/>
                                  <a:pt x="423" y="239"/>
                                  <a:pt x="420" y="237"/>
                                </a:cubicBezTo>
                                <a:cubicBezTo>
                                  <a:pt x="416" y="232"/>
                                  <a:pt x="413" y="229"/>
                                  <a:pt x="412" y="226"/>
                                </a:cubicBezTo>
                                <a:cubicBezTo>
                                  <a:pt x="411" y="223"/>
                                  <a:pt x="411" y="221"/>
                                  <a:pt x="412" y="220"/>
                                </a:cubicBezTo>
                                <a:lnTo>
                                  <a:pt x="459" y="173"/>
                                </a:lnTo>
                                <a:cubicBezTo>
                                  <a:pt x="461" y="171"/>
                                  <a:pt x="464" y="170"/>
                                  <a:pt x="466" y="170"/>
                                </a:cubicBezTo>
                                <a:cubicBezTo>
                                  <a:pt x="468" y="170"/>
                                  <a:pt x="470" y="171"/>
                                  <a:pt x="473" y="173"/>
                                </a:cubicBezTo>
                                <a:lnTo>
                                  <a:pt x="501" y="202"/>
                                </a:lnTo>
                                <a:close/>
                                <a:moveTo>
                                  <a:pt x="576" y="203"/>
                                </a:moveTo>
                                <a:cubicBezTo>
                                  <a:pt x="574" y="200"/>
                                  <a:pt x="571" y="198"/>
                                  <a:pt x="568" y="197"/>
                                </a:cubicBezTo>
                                <a:cubicBezTo>
                                  <a:pt x="565" y="196"/>
                                  <a:pt x="562" y="195"/>
                                  <a:pt x="559" y="195"/>
                                </a:cubicBezTo>
                                <a:cubicBezTo>
                                  <a:pt x="555" y="196"/>
                                  <a:pt x="552" y="197"/>
                                  <a:pt x="548" y="199"/>
                                </a:cubicBezTo>
                                <a:cubicBezTo>
                                  <a:pt x="544" y="201"/>
                                  <a:pt x="540" y="204"/>
                                  <a:pt x="536" y="209"/>
                                </a:cubicBezTo>
                                <a:cubicBezTo>
                                  <a:pt x="534" y="211"/>
                                  <a:pt x="531" y="214"/>
                                  <a:pt x="529" y="216"/>
                                </a:cubicBezTo>
                                <a:cubicBezTo>
                                  <a:pt x="527" y="219"/>
                                  <a:pt x="525" y="221"/>
                                  <a:pt x="523" y="223"/>
                                </a:cubicBezTo>
                                <a:lnTo>
                                  <a:pt x="556" y="256"/>
                                </a:lnTo>
                                <a:cubicBezTo>
                                  <a:pt x="558" y="254"/>
                                  <a:pt x="561" y="252"/>
                                  <a:pt x="563" y="250"/>
                                </a:cubicBezTo>
                                <a:cubicBezTo>
                                  <a:pt x="566" y="248"/>
                                  <a:pt x="568" y="245"/>
                                  <a:pt x="571" y="243"/>
                                </a:cubicBezTo>
                                <a:cubicBezTo>
                                  <a:pt x="579" y="235"/>
                                  <a:pt x="583" y="228"/>
                                  <a:pt x="584" y="221"/>
                                </a:cubicBezTo>
                                <a:cubicBezTo>
                                  <a:pt x="584" y="214"/>
                                  <a:pt x="582" y="208"/>
                                  <a:pt x="576" y="203"/>
                                </a:cubicBezTo>
                                <a:close/>
                                <a:moveTo>
                                  <a:pt x="708" y="32"/>
                                </a:moveTo>
                                <a:cubicBezTo>
                                  <a:pt x="717" y="41"/>
                                  <a:pt x="724" y="50"/>
                                  <a:pt x="729" y="59"/>
                                </a:cubicBezTo>
                                <a:cubicBezTo>
                                  <a:pt x="735" y="68"/>
                                  <a:pt x="738" y="77"/>
                                  <a:pt x="740" y="86"/>
                                </a:cubicBezTo>
                                <a:cubicBezTo>
                                  <a:pt x="741" y="95"/>
                                  <a:pt x="740" y="104"/>
                                  <a:pt x="737" y="112"/>
                                </a:cubicBezTo>
                                <a:cubicBezTo>
                                  <a:pt x="735" y="120"/>
                                  <a:pt x="730" y="128"/>
                                  <a:pt x="722" y="135"/>
                                </a:cubicBezTo>
                                <a:cubicBezTo>
                                  <a:pt x="719" y="138"/>
                                  <a:pt x="716" y="141"/>
                                  <a:pt x="713" y="143"/>
                                </a:cubicBezTo>
                                <a:cubicBezTo>
                                  <a:pt x="710" y="145"/>
                                  <a:pt x="707" y="146"/>
                                  <a:pt x="703" y="147"/>
                                </a:cubicBezTo>
                                <a:cubicBezTo>
                                  <a:pt x="700" y="148"/>
                                  <a:pt x="696" y="149"/>
                                  <a:pt x="692" y="150"/>
                                </a:cubicBezTo>
                                <a:cubicBezTo>
                                  <a:pt x="688" y="150"/>
                                  <a:pt x="684" y="151"/>
                                  <a:pt x="679" y="151"/>
                                </a:cubicBezTo>
                                <a:lnTo>
                                  <a:pt x="727" y="199"/>
                                </a:lnTo>
                                <a:cubicBezTo>
                                  <a:pt x="728" y="200"/>
                                  <a:pt x="728" y="201"/>
                                  <a:pt x="728" y="202"/>
                                </a:cubicBezTo>
                                <a:cubicBezTo>
                                  <a:pt x="728" y="203"/>
                                  <a:pt x="728" y="204"/>
                                  <a:pt x="728" y="205"/>
                                </a:cubicBezTo>
                                <a:cubicBezTo>
                                  <a:pt x="727" y="207"/>
                                  <a:pt x="726" y="209"/>
                                  <a:pt x="724" y="211"/>
                                </a:cubicBezTo>
                                <a:cubicBezTo>
                                  <a:pt x="722" y="213"/>
                                  <a:pt x="720" y="215"/>
                                  <a:pt x="717" y="218"/>
                                </a:cubicBezTo>
                                <a:cubicBezTo>
                                  <a:pt x="715" y="221"/>
                                  <a:pt x="712" y="223"/>
                                  <a:pt x="710" y="225"/>
                                </a:cubicBezTo>
                                <a:cubicBezTo>
                                  <a:pt x="708" y="226"/>
                                  <a:pt x="706" y="228"/>
                                  <a:pt x="705" y="228"/>
                                </a:cubicBezTo>
                                <a:cubicBezTo>
                                  <a:pt x="703" y="229"/>
                                  <a:pt x="702" y="229"/>
                                  <a:pt x="701" y="229"/>
                                </a:cubicBezTo>
                                <a:cubicBezTo>
                                  <a:pt x="700" y="229"/>
                                  <a:pt x="699" y="228"/>
                                  <a:pt x="698" y="228"/>
                                </a:cubicBezTo>
                                <a:lnTo>
                                  <a:pt x="555" y="85"/>
                                </a:lnTo>
                                <a:cubicBezTo>
                                  <a:pt x="554" y="84"/>
                                  <a:pt x="554" y="83"/>
                                  <a:pt x="554" y="82"/>
                                </a:cubicBezTo>
                                <a:cubicBezTo>
                                  <a:pt x="554" y="81"/>
                                  <a:pt x="554" y="80"/>
                                  <a:pt x="554" y="79"/>
                                </a:cubicBezTo>
                                <a:cubicBezTo>
                                  <a:pt x="555" y="78"/>
                                  <a:pt x="556" y="76"/>
                                  <a:pt x="557" y="74"/>
                                </a:cubicBezTo>
                                <a:cubicBezTo>
                                  <a:pt x="559" y="72"/>
                                  <a:pt x="561" y="70"/>
                                  <a:pt x="563" y="68"/>
                                </a:cubicBezTo>
                                <a:cubicBezTo>
                                  <a:pt x="565" y="66"/>
                                  <a:pt x="567" y="64"/>
                                  <a:pt x="569" y="63"/>
                                </a:cubicBezTo>
                                <a:cubicBezTo>
                                  <a:pt x="571" y="61"/>
                                  <a:pt x="572" y="60"/>
                                  <a:pt x="574" y="60"/>
                                </a:cubicBezTo>
                                <a:cubicBezTo>
                                  <a:pt x="575" y="59"/>
                                  <a:pt x="576" y="59"/>
                                  <a:pt x="577" y="59"/>
                                </a:cubicBezTo>
                                <a:cubicBezTo>
                                  <a:pt x="578" y="59"/>
                                  <a:pt x="579" y="60"/>
                                  <a:pt x="580" y="60"/>
                                </a:cubicBezTo>
                                <a:lnTo>
                                  <a:pt x="592" y="73"/>
                                </a:lnTo>
                                <a:cubicBezTo>
                                  <a:pt x="592" y="66"/>
                                  <a:pt x="592" y="61"/>
                                  <a:pt x="592" y="56"/>
                                </a:cubicBezTo>
                                <a:cubicBezTo>
                                  <a:pt x="593" y="50"/>
                                  <a:pt x="594" y="46"/>
                                  <a:pt x="595" y="41"/>
                                </a:cubicBezTo>
                                <a:cubicBezTo>
                                  <a:pt x="597" y="36"/>
                                  <a:pt x="599" y="32"/>
                                  <a:pt x="601" y="28"/>
                                </a:cubicBezTo>
                                <a:cubicBezTo>
                                  <a:pt x="603" y="24"/>
                                  <a:pt x="606" y="21"/>
                                  <a:pt x="610" y="17"/>
                                </a:cubicBezTo>
                                <a:cubicBezTo>
                                  <a:pt x="618" y="10"/>
                                  <a:pt x="625" y="5"/>
                                  <a:pt x="634" y="2"/>
                                </a:cubicBezTo>
                                <a:cubicBezTo>
                                  <a:pt x="642" y="0"/>
                                  <a:pt x="650" y="0"/>
                                  <a:pt x="659" y="1"/>
                                </a:cubicBezTo>
                                <a:cubicBezTo>
                                  <a:pt x="667" y="3"/>
                                  <a:pt x="675" y="7"/>
                                  <a:pt x="684" y="12"/>
                                </a:cubicBezTo>
                                <a:cubicBezTo>
                                  <a:pt x="692" y="17"/>
                                  <a:pt x="700" y="24"/>
                                  <a:pt x="708" y="32"/>
                                </a:cubicBezTo>
                                <a:close/>
                                <a:moveTo>
                                  <a:pt x="680" y="64"/>
                                </a:moveTo>
                                <a:cubicBezTo>
                                  <a:pt x="675" y="59"/>
                                  <a:pt x="671" y="55"/>
                                  <a:pt x="666" y="52"/>
                                </a:cubicBezTo>
                                <a:cubicBezTo>
                                  <a:pt x="662" y="49"/>
                                  <a:pt x="657" y="46"/>
                                  <a:pt x="652" y="45"/>
                                </a:cubicBezTo>
                                <a:cubicBezTo>
                                  <a:pt x="648" y="43"/>
                                  <a:pt x="643" y="43"/>
                                  <a:pt x="639" y="43"/>
                                </a:cubicBezTo>
                                <a:cubicBezTo>
                                  <a:pt x="634" y="44"/>
                                  <a:pt x="630" y="46"/>
                                  <a:pt x="626" y="50"/>
                                </a:cubicBezTo>
                                <a:cubicBezTo>
                                  <a:pt x="624" y="52"/>
                                  <a:pt x="623" y="54"/>
                                  <a:pt x="621" y="57"/>
                                </a:cubicBezTo>
                                <a:cubicBezTo>
                                  <a:pt x="620" y="59"/>
                                  <a:pt x="619" y="62"/>
                                  <a:pt x="618" y="65"/>
                                </a:cubicBezTo>
                                <a:cubicBezTo>
                                  <a:pt x="618" y="68"/>
                                  <a:pt x="617" y="72"/>
                                  <a:pt x="617" y="76"/>
                                </a:cubicBezTo>
                                <a:cubicBezTo>
                                  <a:pt x="617" y="80"/>
                                  <a:pt x="618" y="85"/>
                                  <a:pt x="619" y="91"/>
                                </a:cubicBezTo>
                                <a:lnTo>
                                  <a:pt x="652" y="124"/>
                                </a:lnTo>
                                <a:cubicBezTo>
                                  <a:pt x="661" y="125"/>
                                  <a:pt x="669" y="125"/>
                                  <a:pt x="676" y="124"/>
                                </a:cubicBezTo>
                                <a:cubicBezTo>
                                  <a:pt x="682" y="124"/>
                                  <a:pt x="687" y="121"/>
                                  <a:pt x="691" y="117"/>
                                </a:cubicBezTo>
                                <a:cubicBezTo>
                                  <a:pt x="695" y="113"/>
                                  <a:pt x="697" y="109"/>
                                  <a:pt x="698" y="105"/>
                                </a:cubicBezTo>
                                <a:cubicBezTo>
                                  <a:pt x="699" y="100"/>
                                  <a:pt x="698" y="96"/>
                                  <a:pt x="697" y="91"/>
                                </a:cubicBezTo>
                                <a:cubicBezTo>
                                  <a:pt x="696" y="86"/>
                                  <a:pt x="693" y="81"/>
                                  <a:pt x="690" y="77"/>
                                </a:cubicBezTo>
                                <a:cubicBezTo>
                                  <a:pt x="687" y="72"/>
                                  <a:pt x="684" y="68"/>
                                  <a:pt x="680" y="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02"/>
                        <wps:cNvSpPr>
                          <a:spLocks noEditPoints="1"/>
                        </wps:cNvSpPr>
                        <wps:spPr bwMode="auto">
                          <a:xfrm>
                            <a:off x="3501390" y="1771015"/>
                            <a:ext cx="159385" cy="152400"/>
                          </a:xfrm>
                          <a:custGeom>
                            <a:avLst/>
                            <a:gdLst>
                              <a:gd name="T0" fmla="*/ 252 w 979"/>
                              <a:gd name="T1" fmla="*/ 836 h 939"/>
                              <a:gd name="T2" fmla="*/ 154 w 979"/>
                              <a:gd name="T3" fmla="*/ 768 h 939"/>
                              <a:gd name="T4" fmla="*/ 141 w 979"/>
                              <a:gd name="T5" fmla="*/ 765 h 939"/>
                              <a:gd name="T6" fmla="*/ 169 w 979"/>
                              <a:gd name="T7" fmla="*/ 917 h 939"/>
                              <a:gd name="T8" fmla="*/ 144 w 979"/>
                              <a:gd name="T9" fmla="*/ 939 h 939"/>
                              <a:gd name="T10" fmla="*/ 5 w 979"/>
                              <a:gd name="T11" fmla="*/ 785 h 939"/>
                              <a:gd name="T12" fmla="*/ 31 w 979"/>
                              <a:gd name="T13" fmla="*/ 767 h 939"/>
                              <a:gd name="T14" fmla="*/ 122 w 979"/>
                              <a:gd name="T15" fmla="*/ 848 h 939"/>
                              <a:gd name="T16" fmla="*/ 97 w 979"/>
                              <a:gd name="T17" fmla="*/ 692 h 939"/>
                              <a:gd name="T18" fmla="*/ 122 w 979"/>
                              <a:gd name="T19" fmla="*/ 676 h 939"/>
                              <a:gd name="T20" fmla="*/ 363 w 979"/>
                              <a:gd name="T21" fmla="*/ 705 h 939"/>
                              <a:gd name="T22" fmla="*/ 341 w 979"/>
                              <a:gd name="T23" fmla="*/ 750 h 939"/>
                              <a:gd name="T24" fmla="*/ 214 w 979"/>
                              <a:gd name="T25" fmla="*/ 713 h 939"/>
                              <a:gd name="T26" fmla="*/ 249 w 979"/>
                              <a:gd name="T27" fmla="*/ 618 h 939"/>
                              <a:gd name="T28" fmla="*/ 277 w 979"/>
                              <a:gd name="T29" fmla="*/ 618 h 939"/>
                              <a:gd name="T30" fmla="*/ 276 w 979"/>
                              <a:gd name="T31" fmla="*/ 643 h 939"/>
                              <a:gd name="T32" fmla="*/ 281 w 979"/>
                              <a:gd name="T33" fmla="*/ 725 h 939"/>
                              <a:gd name="T34" fmla="*/ 334 w 979"/>
                              <a:gd name="T35" fmla="*/ 698 h 939"/>
                              <a:gd name="T36" fmla="*/ 347 w 979"/>
                              <a:gd name="T37" fmla="*/ 687 h 939"/>
                              <a:gd name="T38" fmla="*/ 485 w 979"/>
                              <a:gd name="T39" fmla="*/ 603 h 939"/>
                              <a:gd name="T40" fmla="*/ 459 w 979"/>
                              <a:gd name="T41" fmla="*/ 620 h 939"/>
                              <a:gd name="T42" fmla="*/ 421 w 979"/>
                              <a:gd name="T43" fmla="*/ 665 h 939"/>
                              <a:gd name="T44" fmla="*/ 394 w 979"/>
                              <a:gd name="T45" fmla="*/ 689 h 939"/>
                              <a:gd name="T46" fmla="*/ 374 w 979"/>
                              <a:gd name="T47" fmla="*/ 493 h 939"/>
                              <a:gd name="T48" fmla="*/ 605 w 979"/>
                              <a:gd name="T49" fmla="*/ 480 h 939"/>
                              <a:gd name="T50" fmla="*/ 580 w 979"/>
                              <a:gd name="T51" fmla="*/ 500 h 939"/>
                              <a:gd name="T52" fmla="*/ 518 w 979"/>
                              <a:gd name="T53" fmla="*/ 557 h 939"/>
                              <a:gd name="T54" fmla="*/ 481 w 979"/>
                              <a:gd name="T55" fmla="*/ 478 h 939"/>
                              <a:gd name="T56" fmla="*/ 488 w 979"/>
                              <a:gd name="T57" fmla="*/ 426 h 939"/>
                              <a:gd name="T58" fmla="*/ 447 w 979"/>
                              <a:gd name="T59" fmla="*/ 475 h 939"/>
                              <a:gd name="T60" fmla="*/ 427 w 979"/>
                              <a:gd name="T61" fmla="*/ 475 h 939"/>
                              <a:gd name="T62" fmla="*/ 437 w 979"/>
                              <a:gd name="T63" fmla="*/ 426 h 939"/>
                              <a:gd name="T64" fmla="*/ 535 w 979"/>
                              <a:gd name="T65" fmla="*/ 407 h 939"/>
                              <a:gd name="T66" fmla="*/ 504 w 979"/>
                              <a:gd name="T67" fmla="*/ 496 h 939"/>
                              <a:gd name="T68" fmla="*/ 547 w 979"/>
                              <a:gd name="T69" fmla="*/ 497 h 939"/>
                              <a:gd name="T70" fmla="*/ 731 w 979"/>
                              <a:gd name="T71" fmla="*/ 354 h 939"/>
                              <a:gd name="T72" fmla="*/ 705 w 979"/>
                              <a:gd name="T73" fmla="*/ 378 h 939"/>
                              <a:gd name="T74" fmla="*/ 662 w 979"/>
                              <a:gd name="T75" fmla="*/ 421 h 939"/>
                              <a:gd name="T76" fmla="*/ 638 w 979"/>
                              <a:gd name="T77" fmla="*/ 447 h 939"/>
                              <a:gd name="T78" fmla="*/ 529 w 979"/>
                              <a:gd name="T79" fmla="*/ 338 h 939"/>
                              <a:gd name="T80" fmla="*/ 556 w 979"/>
                              <a:gd name="T81" fmla="*/ 314 h 939"/>
                              <a:gd name="T82" fmla="*/ 599 w 979"/>
                              <a:gd name="T83" fmla="*/ 272 h 939"/>
                              <a:gd name="T84" fmla="*/ 622 w 979"/>
                              <a:gd name="T85" fmla="*/ 245 h 939"/>
                              <a:gd name="T86" fmla="*/ 863 w 979"/>
                              <a:gd name="T87" fmla="*/ 221 h 939"/>
                              <a:gd name="T88" fmla="*/ 839 w 979"/>
                              <a:gd name="T89" fmla="*/ 247 h 939"/>
                              <a:gd name="T90" fmla="*/ 768 w 979"/>
                              <a:gd name="T91" fmla="*/ 180 h 939"/>
                              <a:gd name="T92" fmla="*/ 786 w 979"/>
                              <a:gd name="T93" fmla="*/ 300 h 939"/>
                              <a:gd name="T94" fmla="*/ 762 w 979"/>
                              <a:gd name="T95" fmla="*/ 321 h 939"/>
                              <a:gd name="T96" fmla="*/ 660 w 979"/>
                              <a:gd name="T97" fmla="*/ 206 h 939"/>
                              <a:gd name="T98" fmla="*/ 740 w 979"/>
                              <a:gd name="T99" fmla="*/ 244 h 939"/>
                              <a:gd name="T100" fmla="*/ 731 w 979"/>
                              <a:gd name="T101" fmla="*/ 139 h 939"/>
                              <a:gd name="T102" fmla="*/ 752 w 979"/>
                              <a:gd name="T103" fmla="*/ 115 h 939"/>
                              <a:gd name="T104" fmla="*/ 979 w 979"/>
                              <a:gd name="T105" fmla="*/ 104 h 939"/>
                              <a:gd name="T106" fmla="*/ 955 w 979"/>
                              <a:gd name="T107" fmla="*/ 131 h 939"/>
                              <a:gd name="T108" fmla="*/ 895 w 979"/>
                              <a:gd name="T109" fmla="*/ 108 h 939"/>
                              <a:gd name="T110" fmla="*/ 911 w 979"/>
                              <a:gd name="T111" fmla="*/ 171 h 939"/>
                              <a:gd name="T112" fmla="*/ 887 w 979"/>
                              <a:gd name="T113" fmla="*/ 200 h 939"/>
                              <a:gd name="T114" fmla="*/ 865 w 979"/>
                              <a:gd name="T115" fmla="*/ 162 h 939"/>
                              <a:gd name="T116" fmla="*/ 801 w 979"/>
                              <a:gd name="T117" fmla="*/ 103 h 939"/>
                              <a:gd name="T118" fmla="*/ 846 w 979"/>
                              <a:gd name="T119" fmla="*/ 18 h 939"/>
                              <a:gd name="T120" fmla="*/ 977 w 979"/>
                              <a:gd name="T121" fmla="*/ 102 h 939"/>
                              <a:gd name="T122" fmla="*/ 835 w 979"/>
                              <a:gd name="T123" fmla="*/ 76 h 939"/>
                              <a:gd name="T124" fmla="*/ 867 w 979"/>
                              <a:gd name="T125" fmla="*/ 95 h 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79" h="939">
                                <a:moveTo>
                                  <a:pt x="262" y="817"/>
                                </a:moveTo>
                                <a:cubicBezTo>
                                  <a:pt x="263" y="817"/>
                                  <a:pt x="263" y="818"/>
                                  <a:pt x="263" y="819"/>
                                </a:cubicBezTo>
                                <a:cubicBezTo>
                                  <a:pt x="264" y="820"/>
                                  <a:pt x="263" y="822"/>
                                  <a:pt x="262" y="823"/>
                                </a:cubicBezTo>
                                <a:cubicBezTo>
                                  <a:pt x="262" y="825"/>
                                  <a:pt x="260" y="827"/>
                                  <a:pt x="259" y="829"/>
                                </a:cubicBezTo>
                                <a:cubicBezTo>
                                  <a:pt x="257" y="831"/>
                                  <a:pt x="255" y="833"/>
                                  <a:pt x="252" y="836"/>
                                </a:cubicBezTo>
                                <a:cubicBezTo>
                                  <a:pt x="249" y="839"/>
                                  <a:pt x="246" y="842"/>
                                  <a:pt x="244" y="843"/>
                                </a:cubicBezTo>
                                <a:cubicBezTo>
                                  <a:pt x="242" y="845"/>
                                  <a:pt x="240" y="846"/>
                                  <a:pt x="239" y="847"/>
                                </a:cubicBezTo>
                                <a:cubicBezTo>
                                  <a:pt x="237" y="848"/>
                                  <a:pt x="236" y="848"/>
                                  <a:pt x="235" y="848"/>
                                </a:cubicBezTo>
                                <a:cubicBezTo>
                                  <a:pt x="234" y="848"/>
                                  <a:pt x="233" y="847"/>
                                  <a:pt x="232" y="847"/>
                                </a:cubicBezTo>
                                <a:lnTo>
                                  <a:pt x="154" y="768"/>
                                </a:lnTo>
                                <a:cubicBezTo>
                                  <a:pt x="151" y="765"/>
                                  <a:pt x="148" y="762"/>
                                  <a:pt x="145" y="760"/>
                                </a:cubicBezTo>
                                <a:cubicBezTo>
                                  <a:pt x="143" y="757"/>
                                  <a:pt x="140" y="754"/>
                                  <a:pt x="138" y="752"/>
                                </a:cubicBezTo>
                                <a:lnTo>
                                  <a:pt x="138" y="752"/>
                                </a:lnTo>
                                <a:cubicBezTo>
                                  <a:pt x="138" y="754"/>
                                  <a:pt x="139" y="755"/>
                                  <a:pt x="139" y="758"/>
                                </a:cubicBezTo>
                                <a:cubicBezTo>
                                  <a:pt x="140" y="760"/>
                                  <a:pt x="141" y="762"/>
                                  <a:pt x="141" y="765"/>
                                </a:cubicBezTo>
                                <a:cubicBezTo>
                                  <a:pt x="142" y="767"/>
                                  <a:pt x="142" y="770"/>
                                  <a:pt x="143" y="773"/>
                                </a:cubicBezTo>
                                <a:cubicBezTo>
                                  <a:pt x="143" y="775"/>
                                  <a:pt x="144" y="778"/>
                                  <a:pt x="144" y="781"/>
                                </a:cubicBezTo>
                                <a:lnTo>
                                  <a:pt x="170" y="909"/>
                                </a:lnTo>
                                <a:cubicBezTo>
                                  <a:pt x="170" y="911"/>
                                  <a:pt x="170" y="912"/>
                                  <a:pt x="170" y="913"/>
                                </a:cubicBezTo>
                                <a:cubicBezTo>
                                  <a:pt x="170" y="915"/>
                                  <a:pt x="170" y="916"/>
                                  <a:pt x="169" y="917"/>
                                </a:cubicBezTo>
                                <a:cubicBezTo>
                                  <a:pt x="168" y="919"/>
                                  <a:pt x="167" y="920"/>
                                  <a:pt x="166" y="922"/>
                                </a:cubicBezTo>
                                <a:cubicBezTo>
                                  <a:pt x="165" y="923"/>
                                  <a:pt x="163" y="925"/>
                                  <a:pt x="160" y="928"/>
                                </a:cubicBezTo>
                                <a:cubicBezTo>
                                  <a:pt x="157" y="931"/>
                                  <a:pt x="155" y="933"/>
                                  <a:pt x="153" y="935"/>
                                </a:cubicBezTo>
                                <a:cubicBezTo>
                                  <a:pt x="151" y="936"/>
                                  <a:pt x="149" y="937"/>
                                  <a:pt x="148" y="938"/>
                                </a:cubicBezTo>
                                <a:cubicBezTo>
                                  <a:pt x="146" y="939"/>
                                  <a:pt x="145" y="939"/>
                                  <a:pt x="144" y="939"/>
                                </a:cubicBezTo>
                                <a:cubicBezTo>
                                  <a:pt x="143" y="938"/>
                                  <a:pt x="142" y="938"/>
                                  <a:pt x="141" y="937"/>
                                </a:cubicBezTo>
                                <a:lnTo>
                                  <a:pt x="1" y="797"/>
                                </a:lnTo>
                                <a:cubicBezTo>
                                  <a:pt x="0" y="796"/>
                                  <a:pt x="0" y="795"/>
                                  <a:pt x="0" y="794"/>
                                </a:cubicBezTo>
                                <a:cubicBezTo>
                                  <a:pt x="0" y="793"/>
                                  <a:pt x="0" y="792"/>
                                  <a:pt x="1" y="790"/>
                                </a:cubicBezTo>
                                <a:cubicBezTo>
                                  <a:pt x="2" y="788"/>
                                  <a:pt x="3" y="787"/>
                                  <a:pt x="5" y="785"/>
                                </a:cubicBezTo>
                                <a:cubicBezTo>
                                  <a:pt x="6" y="782"/>
                                  <a:pt x="9" y="780"/>
                                  <a:pt x="11" y="777"/>
                                </a:cubicBezTo>
                                <a:cubicBezTo>
                                  <a:pt x="14" y="774"/>
                                  <a:pt x="17" y="772"/>
                                  <a:pt x="19" y="770"/>
                                </a:cubicBezTo>
                                <a:cubicBezTo>
                                  <a:pt x="21" y="768"/>
                                  <a:pt x="23" y="767"/>
                                  <a:pt x="25" y="766"/>
                                </a:cubicBezTo>
                                <a:cubicBezTo>
                                  <a:pt x="26" y="765"/>
                                  <a:pt x="27" y="765"/>
                                  <a:pt x="28" y="765"/>
                                </a:cubicBezTo>
                                <a:cubicBezTo>
                                  <a:pt x="29" y="765"/>
                                  <a:pt x="30" y="766"/>
                                  <a:pt x="31" y="767"/>
                                </a:cubicBezTo>
                                <a:lnTo>
                                  <a:pt x="110" y="845"/>
                                </a:lnTo>
                                <a:cubicBezTo>
                                  <a:pt x="112" y="848"/>
                                  <a:pt x="115" y="850"/>
                                  <a:pt x="117" y="853"/>
                                </a:cubicBezTo>
                                <a:cubicBezTo>
                                  <a:pt x="120" y="856"/>
                                  <a:pt x="123" y="859"/>
                                  <a:pt x="125" y="862"/>
                                </a:cubicBezTo>
                                <a:lnTo>
                                  <a:pt x="125" y="861"/>
                                </a:lnTo>
                                <a:cubicBezTo>
                                  <a:pt x="124" y="858"/>
                                  <a:pt x="123" y="853"/>
                                  <a:pt x="122" y="848"/>
                                </a:cubicBezTo>
                                <a:cubicBezTo>
                                  <a:pt x="121" y="843"/>
                                  <a:pt x="120" y="838"/>
                                  <a:pt x="119" y="833"/>
                                </a:cubicBezTo>
                                <a:lnTo>
                                  <a:pt x="93" y="704"/>
                                </a:lnTo>
                                <a:cubicBezTo>
                                  <a:pt x="93" y="703"/>
                                  <a:pt x="93" y="701"/>
                                  <a:pt x="93" y="700"/>
                                </a:cubicBezTo>
                                <a:cubicBezTo>
                                  <a:pt x="93" y="699"/>
                                  <a:pt x="94" y="698"/>
                                  <a:pt x="94" y="696"/>
                                </a:cubicBezTo>
                                <a:cubicBezTo>
                                  <a:pt x="95" y="695"/>
                                  <a:pt x="96" y="693"/>
                                  <a:pt x="97" y="692"/>
                                </a:cubicBezTo>
                                <a:cubicBezTo>
                                  <a:pt x="99" y="690"/>
                                  <a:pt x="100" y="688"/>
                                  <a:pt x="103" y="686"/>
                                </a:cubicBezTo>
                                <a:cubicBezTo>
                                  <a:pt x="106" y="683"/>
                                  <a:pt x="108" y="681"/>
                                  <a:pt x="110" y="679"/>
                                </a:cubicBezTo>
                                <a:cubicBezTo>
                                  <a:pt x="112" y="677"/>
                                  <a:pt x="114" y="676"/>
                                  <a:pt x="115" y="675"/>
                                </a:cubicBezTo>
                                <a:cubicBezTo>
                                  <a:pt x="117" y="675"/>
                                  <a:pt x="118" y="675"/>
                                  <a:pt x="119" y="675"/>
                                </a:cubicBezTo>
                                <a:cubicBezTo>
                                  <a:pt x="120" y="675"/>
                                  <a:pt x="121" y="675"/>
                                  <a:pt x="122" y="676"/>
                                </a:cubicBezTo>
                                <a:lnTo>
                                  <a:pt x="262" y="817"/>
                                </a:lnTo>
                                <a:close/>
                                <a:moveTo>
                                  <a:pt x="354" y="693"/>
                                </a:moveTo>
                                <a:cubicBezTo>
                                  <a:pt x="356" y="695"/>
                                  <a:pt x="357" y="696"/>
                                  <a:pt x="358" y="698"/>
                                </a:cubicBezTo>
                                <a:cubicBezTo>
                                  <a:pt x="360" y="699"/>
                                  <a:pt x="361" y="701"/>
                                  <a:pt x="361" y="702"/>
                                </a:cubicBezTo>
                                <a:cubicBezTo>
                                  <a:pt x="362" y="703"/>
                                  <a:pt x="363" y="704"/>
                                  <a:pt x="363" y="705"/>
                                </a:cubicBezTo>
                                <a:cubicBezTo>
                                  <a:pt x="363" y="705"/>
                                  <a:pt x="363" y="707"/>
                                  <a:pt x="363" y="708"/>
                                </a:cubicBezTo>
                                <a:cubicBezTo>
                                  <a:pt x="363" y="710"/>
                                  <a:pt x="363" y="713"/>
                                  <a:pt x="362" y="716"/>
                                </a:cubicBezTo>
                                <a:cubicBezTo>
                                  <a:pt x="361" y="720"/>
                                  <a:pt x="359" y="724"/>
                                  <a:pt x="358" y="727"/>
                                </a:cubicBezTo>
                                <a:cubicBezTo>
                                  <a:pt x="356" y="731"/>
                                  <a:pt x="353" y="735"/>
                                  <a:pt x="351" y="739"/>
                                </a:cubicBezTo>
                                <a:cubicBezTo>
                                  <a:pt x="348" y="743"/>
                                  <a:pt x="345" y="747"/>
                                  <a:pt x="341" y="750"/>
                                </a:cubicBezTo>
                                <a:cubicBezTo>
                                  <a:pt x="334" y="758"/>
                                  <a:pt x="325" y="764"/>
                                  <a:pt x="317" y="767"/>
                                </a:cubicBezTo>
                                <a:cubicBezTo>
                                  <a:pt x="308" y="771"/>
                                  <a:pt x="300" y="773"/>
                                  <a:pt x="291" y="772"/>
                                </a:cubicBezTo>
                                <a:cubicBezTo>
                                  <a:pt x="282" y="771"/>
                                  <a:pt x="273" y="769"/>
                                  <a:pt x="264" y="764"/>
                                </a:cubicBezTo>
                                <a:cubicBezTo>
                                  <a:pt x="255" y="759"/>
                                  <a:pt x="246" y="752"/>
                                  <a:pt x="237" y="743"/>
                                </a:cubicBezTo>
                                <a:cubicBezTo>
                                  <a:pt x="227" y="733"/>
                                  <a:pt x="219" y="723"/>
                                  <a:pt x="214" y="713"/>
                                </a:cubicBezTo>
                                <a:cubicBezTo>
                                  <a:pt x="210" y="703"/>
                                  <a:pt x="207" y="693"/>
                                  <a:pt x="207" y="684"/>
                                </a:cubicBezTo>
                                <a:cubicBezTo>
                                  <a:pt x="206" y="674"/>
                                  <a:pt x="208" y="665"/>
                                  <a:pt x="212" y="657"/>
                                </a:cubicBezTo>
                                <a:cubicBezTo>
                                  <a:pt x="216" y="648"/>
                                  <a:pt x="222" y="640"/>
                                  <a:pt x="229" y="632"/>
                                </a:cubicBezTo>
                                <a:cubicBezTo>
                                  <a:pt x="232" y="629"/>
                                  <a:pt x="235" y="627"/>
                                  <a:pt x="239" y="624"/>
                                </a:cubicBezTo>
                                <a:cubicBezTo>
                                  <a:pt x="242" y="622"/>
                                  <a:pt x="246" y="620"/>
                                  <a:pt x="249" y="618"/>
                                </a:cubicBezTo>
                                <a:cubicBezTo>
                                  <a:pt x="253" y="616"/>
                                  <a:pt x="256" y="615"/>
                                  <a:pt x="259" y="614"/>
                                </a:cubicBezTo>
                                <a:cubicBezTo>
                                  <a:pt x="262" y="613"/>
                                  <a:pt x="265" y="613"/>
                                  <a:pt x="267" y="613"/>
                                </a:cubicBezTo>
                                <a:cubicBezTo>
                                  <a:pt x="268" y="613"/>
                                  <a:pt x="270" y="613"/>
                                  <a:pt x="270" y="613"/>
                                </a:cubicBezTo>
                                <a:cubicBezTo>
                                  <a:pt x="271" y="614"/>
                                  <a:pt x="272" y="614"/>
                                  <a:pt x="274" y="615"/>
                                </a:cubicBezTo>
                                <a:cubicBezTo>
                                  <a:pt x="275" y="615"/>
                                  <a:pt x="276" y="616"/>
                                  <a:pt x="277" y="618"/>
                                </a:cubicBezTo>
                                <a:cubicBezTo>
                                  <a:pt x="279" y="619"/>
                                  <a:pt x="280" y="620"/>
                                  <a:pt x="282" y="622"/>
                                </a:cubicBezTo>
                                <a:cubicBezTo>
                                  <a:pt x="287" y="627"/>
                                  <a:pt x="290" y="630"/>
                                  <a:pt x="291" y="633"/>
                                </a:cubicBezTo>
                                <a:cubicBezTo>
                                  <a:pt x="292" y="635"/>
                                  <a:pt x="292" y="637"/>
                                  <a:pt x="290" y="639"/>
                                </a:cubicBezTo>
                                <a:cubicBezTo>
                                  <a:pt x="289" y="640"/>
                                  <a:pt x="287" y="641"/>
                                  <a:pt x="285" y="641"/>
                                </a:cubicBezTo>
                                <a:cubicBezTo>
                                  <a:pt x="282" y="641"/>
                                  <a:pt x="279" y="642"/>
                                  <a:pt x="276" y="643"/>
                                </a:cubicBezTo>
                                <a:cubicBezTo>
                                  <a:pt x="273" y="643"/>
                                  <a:pt x="269" y="645"/>
                                  <a:pt x="265" y="646"/>
                                </a:cubicBezTo>
                                <a:cubicBezTo>
                                  <a:pt x="261" y="648"/>
                                  <a:pt x="258" y="651"/>
                                  <a:pt x="254" y="654"/>
                                </a:cubicBezTo>
                                <a:cubicBezTo>
                                  <a:pt x="246" y="662"/>
                                  <a:pt x="243" y="671"/>
                                  <a:pt x="245" y="680"/>
                                </a:cubicBezTo>
                                <a:cubicBezTo>
                                  <a:pt x="247" y="690"/>
                                  <a:pt x="253" y="700"/>
                                  <a:pt x="265" y="712"/>
                                </a:cubicBezTo>
                                <a:cubicBezTo>
                                  <a:pt x="270" y="717"/>
                                  <a:pt x="275" y="722"/>
                                  <a:pt x="281" y="725"/>
                                </a:cubicBezTo>
                                <a:cubicBezTo>
                                  <a:pt x="286" y="728"/>
                                  <a:pt x="291" y="730"/>
                                  <a:pt x="296" y="731"/>
                                </a:cubicBezTo>
                                <a:cubicBezTo>
                                  <a:pt x="300" y="732"/>
                                  <a:pt x="305" y="731"/>
                                  <a:pt x="309" y="730"/>
                                </a:cubicBezTo>
                                <a:cubicBezTo>
                                  <a:pt x="314" y="728"/>
                                  <a:pt x="318" y="726"/>
                                  <a:pt x="322" y="722"/>
                                </a:cubicBezTo>
                                <a:cubicBezTo>
                                  <a:pt x="326" y="718"/>
                                  <a:pt x="329" y="714"/>
                                  <a:pt x="330" y="710"/>
                                </a:cubicBezTo>
                                <a:cubicBezTo>
                                  <a:pt x="332" y="706"/>
                                  <a:pt x="333" y="702"/>
                                  <a:pt x="334" y="698"/>
                                </a:cubicBezTo>
                                <a:cubicBezTo>
                                  <a:pt x="334" y="695"/>
                                  <a:pt x="335" y="692"/>
                                  <a:pt x="335" y="689"/>
                                </a:cubicBezTo>
                                <a:cubicBezTo>
                                  <a:pt x="335" y="686"/>
                                  <a:pt x="336" y="684"/>
                                  <a:pt x="337" y="683"/>
                                </a:cubicBezTo>
                                <a:cubicBezTo>
                                  <a:pt x="338" y="683"/>
                                  <a:pt x="339" y="682"/>
                                  <a:pt x="339" y="682"/>
                                </a:cubicBezTo>
                                <a:cubicBezTo>
                                  <a:pt x="340" y="682"/>
                                  <a:pt x="341" y="683"/>
                                  <a:pt x="343" y="683"/>
                                </a:cubicBezTo>
                                <a:cubicBezTo>
                                  <a:pt x="344" y="684"/>
                                  <a:pt x="345" y="685"/>
                                  <a:pt x="347" y="687"/>
                                </a:cubicBezTo>
                                <a:cubicBezTo>
                                  <a:pt x="349" y="688"/>
                                  <a:pt x="351" y="690"/>
                                  <a:pt x="354" y="693"/>
                                </a:cubicBezTo>
                                <a:close/>
                                <a:moveTo>
                                  <a:pt x="488" y="591"/>
                                </a:moveTo>
                                <a:cubicBezTo>
                                  <a:pt x="489" y="592"/>
                                  <a:pt x="489" y="593"/>
                                  <a:pt x="489" y="594"/>
                                </a:cubicBezTo>
                                <a:cubicBezTo>
                                  <a:pt x="489" y="595"/>
                                  <a:pt x="489" y="596"/>
                                  <a:pt x="488" y="597"/>
                                </a:cubicBezTo>
                                <a:cubicBezTo>
                                  <a:pt x="488" y="599"/>
                                  <a:pt x="486" y="601"/>
                                  <a:pt x="485" y="603"/>
                                </a:cubicBezTo>
                                <a:cubicBezTo>
                                  <a:pt x="483" y="605"/>
                                  <a:pt x="481" y="607"/>
                                  <a:pt x="478" y="610"/>
                                </a:cubicBezTo>
                                <a:cubicBezTo>
                                  <a:pt x="475" y="613"/>
                                  <a:pt x="473" y="615"/>
                                  <a:pt x="471" y="617"/>
                                </a:cubicBezTo>
                                <a:cubicBezTo>
                                  <a:pt x="469" y="618"/>
                                  <a:pt x="467" y="619"/>
                                  <a:pt x="465" y="620"/>
                                </a:cubicBezTo>
                                <a:cubicBezTo>
                                  <a:pt x="464" y="621"/>
                                  <a:pt x="463" y="621"/>
                                  <a:pt x="462" y="621"/>
                                </a:cubicBezTo>
                                <a:cubicBezTo>
                                  <a:pt x="461" y="621"/>
                                  <a:pt x="460" y="621"/>
                                  <a:pt x="459" y="620"/>
                                </a:cubicBezTo>
                                <a:lnTo>
                                  <a:pt x="377" y="537"/>
                                </a:lnTo>
                                <a:lnTo>
                                  <a:pt x="338" y="576"/>
                                </a:lnTo>
                                <a:lnTo>
                                  <a:pt x="420" y="658"/>
                                </a:lnTo>
                                <a:cubicBezTo>
                                  <a:pt x="421" y="659"/>
                                  <a:pt x="422" y="660"/>
                                  <a:pt x="422" y="661"/>
                                </a:cubicBezTo>
                                <a:cubicBezTo>
                                  <a:pt x="422" y="662"/>
                                  <a:pt x="421" y="663"/>
                                  <a:pt x="421" y="665"/>
                                </a:cubicBezTo>
                                <a:cubicBezTo>
                                  <a:pt x="420" y="666"/>
                                  <a:pt x="419" y="668"/>
                                  <a:pt x="417" y="670"/>
                                </a:cubicBezTo>
                                <a:cubicBezTo>
                                  <a:pt x="415" y="672"/>
                                  <a:pt x="413" y="675"/>
                                  <a:pt x="410" y="678"/>
                                </a:cubicBezTo>
                                <a:cubicBezTo>
                                  <a:pt x="408" y="680"/>
                                  <a:pt x="405" y="683"/>
                                  <a:pt x="403" y="684"/>
                                </a:cubicBezTo>
                                <a:cubicBezTo>
                                  <a:pt x="401" y="686"/>
                                  <a:pt x="399" y="687"/>
                                  <a:pt x="398" y="688"/>
                                </a:cubicBezTo>
                                <a:cubicBezTo>
                                  <a:pt x="396" y="689"/>
                                  <a:pt x="395" y="689"/>
                                  <a:pt x="394" y="689"/>
                                </a:cubicBezTo>
                                <a:cubicBezTo>
                                  <a:pt x="393" y="689"/>
                                  <a:pt x="392" y="688"/>
                                  <a:pt x="391" y="687"/>
                                </a:cubicBezTo>
                                <a:lnTo>
                                  <a:pt x="295" y="590"/>
                                </a:lnTo>
                                <a:cubicBezTo>
                                  <a:pt x="292" y="587"/>
                                  <a:pt x="290" y="584"/>
                                  <a:pt x="290" y="582"/>
                                </a:cubicBezTo>
                                <a:cubicBezTo>
                                  <a:pt x="289" y="579"/>
                                  <a:pt x="291" y="576"/>
                                  <a:pt x="293" y="573"/>
                                </a:cubicBezTo>
                                <a:lnTo>
                                  <a:pt x="374" y="493"/>
                                </a:lnTo>
                                <a:cubicBezTo>
                                  <a:pt x="377" y="490"/>
                                  <a:pt x="379" y="489"/>
                                  <a:pt x="382" y="489"/>
                                </a:cubicBezTo>
                                <a:cubicBezTo>
                                  <a:pt x="385" y="489"/>
                                  <a:pt x="388" y="491"/>
                                  <a:pt x="391" y="494"/>
                                </a:cubicBezTo>
                                <a:lnTo>
                                  <a:pt x="488" y="591"/>
                                </a:lnTo>
                                <a:close/>
                                <a:moveTo>
                                  <a:pt x="603" y="476"/>
                                </a:moveTo>
                                <a:cubicBezTo>
                                  <a:pt x="604" y="477"/>
                                  <a:pt x="605" y="478"/>
                                  <a:pt x="605" y="480"/>
                                </a:cubicBezTo>
                                <a:cubicBezTo>
                                  <a:pt x="605" y="481"/>
                                  <a:pt x="604" y="483"/>
                                  <a:pt x="602" y="485"/>
                                </a:cubicBezTo>
                                <a:cubicBezTo>
                                  <a:pt x="601" y="487"/>
                                  <a:pt x="599" y="489"/>
                                  <a:pt x="596" y="492"/>
                                </a:cubicBezTo>
                                <a:cubicBezTo>
                                  <a:pt x="592" y="496"/>
                                  <a:pt x="590" y="498"/>
                                  <a:pt x="588" y="499"/>
                                </a:cubicBezTo>
                                <a:cubicBezTo>
                                  <a:pt x="586" y="501"/>
                                  <a:pt x="584" y="501"/>
                                  <a:pt x="583" y="501"/>
                                </a:cubicBezTo>
                                <a:cubicBezTo>
                                  <a:pt x="582" y="501"/>
                                  <a:pt x="581" y="501"/>
                                  <a:pt x="580" y="500"/>
                                </a:cubicBezTo>
                                <a:lnTo>
                                  <a:pt x="571" y="492"/>
                                </a:lnTo>
                                <a:cubicBezTo>
                                  <a:pt x="572" y="500"/>
                                  <a:pt x="570" y="509"/>
                                  <a:pt x="568" y="517"/>
                                </a:cubicBezTo>
                                <a:cubicBezTo>
                                  <a:pt x="565" y="525"/>
                                  <a:pt x="560" y="532"/>
                                  <a:pt x="553" y="538"/>
                                </a:cubicBezTo>
                                <a:cubicBezTo>
                                  <a:pt x="548" y="544"/>
                                  <a:pt x="542" y="548"/>
                                  <a:pt x="536" y="551"/>
                                </a:cubicBezTo>
                                <a:cubicBezTo>
                                  <a:pt x="530" y="554"/>
                                  <a:pt x="524" y="556"/>
                                  <a:pt x="518" y="557"/>
                                </a:cubicBezTo>
                                <a:cubicBezTo>
                                  <a:pt x="512" y="557"/>
                                  <a:pt x="506" y="556"/>
                                  <a:pt x="500" y="554"/>
                                </a:cubicBezTo>
                                <a:cubicBezTo>
                                  <a:pt x="494" y="552"/>
                                  <a:pt x="488" y="548"/>
                                  <a:pt x="483" y="542"/>
                                </a:cubicBezTo>
                                <a:cubicBezTo>
                                  <a:pt x="477" y="536"/>
                                  <a:pt x="473" y="530"/>
                                  <a:pt x="471" y="523"/>
                                </a:cubicBezTo>
                                <a:cubicBezTo>
                                  <a:pt x="469" y="517"/>
                                  <a:pt x="469" y="510"/>
                                  <a:pt x="470" y="502"/>
                                </a:cubicBezTo>
                                <a:cubicBezTo>
                                  <a:pt x="472" y="495"/>
                                  <a:pt x="476" y="487"/>
                                  <a:pt x="481" y="478"/>
                                </a:cubicBezTo>
                                <a:cubicBezTo>
                                  <a:pt x="487" y="470"/>
                                  <a:pt x="494" y="462"/>
                                  <a:pt x="503" y="452"/>
                                </a:cubicBezTo>
                                <a:lnTo>
                                  <a:pt x="513" y="442"/>
                                </a:lnTo>
                                <a:lnTo>
                                  <a:pt x="507" y="436"/>
                                </a:lnTo>
                                <a:cubicBezTo>
                                  <a:pt x="504" y="433"/>
                                  <a:pt x="501" y="431"/>
                                  <a:pt x="498" y="429"/>
                                </a:cubicBezTo>
                                <a:cubicBezTo>
                                  <a:pt x="495" y="427"/>
                                  <a:pt x="491" y="426"/>
                                  <a:pt x="488" y="426"/>
                                </a:cubicBezTo>
                                <a:cubicBezTo>
                                  <a:pt x="485" y="426"/>
                                  <a:pt x="482" y="427"/>
                                  <a:pt x="479" y="428"/>
                                </a:cubicBezTo>
                                <a:cubicBezTo>
                                  <a:pt x="476" y="430"/>
                                  <a:pt x="472" y="433"/>
                                  <a:pt x="468" y="437"/>
                                </a:cubicBezTo>
                                <a:cubicBezTo>
                                  <a:pt x="464" y="441"/>
                                  <a:pt x="460" y="446"/>
                                  <a:pt x="457" y="451"/>
                                </a:cubicBezTo>
                                <a:cubicBezTo>
                                  <a:pt x="454" y="456"/>
                                  <a:pt x="452" y="460"/>
                                  <a:pt x="451" y="465"/>
                                </a:cubicBezTo>
                                <a:cubicBezTo>
                                  <a:pt x="449" y="469"/>
                                  <a:pt x="448" y="472"/>
                                  <a:pt x="447" y="475"/>
                                </a:cubicBezTo>
                                <a:cubicBezTo>
                                  <a:pt x="446" y="478"/>
                                  <a:pt x="445" y="481"/>
                                  <a:pt x="444" y="482"/>
                                </a:cubicBezTo>
                                <a:cubicBezTo>
                                  <a:pt x="443" y="483"/>
                                  <a:pt x="442" y="483"/>
                                  <a:pt x="441" y="483"/>
                                </a:cubicBezTo>
                                <a:cubicBezTo>
                                  <a:pt x="440" y="483"/>
                                  <a:pt x="438" y="483"/>
                                  <a:pt x="437" y="483"/>
                                </a:cubicBezTo>
                                <a:cubicBezTo>
                                  <a:pt x="435" y="482"/>
                                  <a:pt x="434" y="481"/>
                                  <a:pt x="432" y="480"/>
                                </a:cubicBezTo>
                                <a:cubicBezTo>
                                  <a:pt x="431" y="479"/>
                                  <a:pt x="429" y="477"/>
                                  <a:pt x="427" y="475"/>
                                </a:cubicBezTo>
                                <a:cubicBezTo>
                                  <a:pt x="425" y="473"/>
                                  <a:pt x="423" y="471"/>
                                  <a:pt x="422" y="469"/>
                                </a:cubicBezTo>
                                <a:cubicBezTo>
                                  <a:pt x="421" y="467"/>
                                  <a:pt x="421" y="465"/>
                                  <a:pt x="421" y="463"/>
                                </a:cubicBezTo>
                                <a:cubicBezTo>
                                  <a:pt x="420" y="461"/>
                                  <a:pt x="421" y="458"/>
                                  <a:pt x="422" y="454"/>
                                </a:cubicBezTo>
                                <a:cubicBezTo>
                                  <a:pt x="424" y="450"/>
                                  <a:pt x="426" y="446"/>
                                  <a:pt x="428" y="441"/>
                                </a:cubicBezTo>
                                <a:cubicBezTo>
                                  <a:pt x="431" y="436"/>
                                  <a:pt x="434" y="431"/>
                                  <a:pt x="437" y="426"/>
                                </a:cubicBezTo>
                                <a:cubicBezTo>
                                  <a:pt x="441" y="421"/>
                                  <a:pt x="445" y="417"/>
                                  <a:pt x="449" y="412"/>
                                </a:cubicBezTo>
                                <a:cubicBezTo>
                                  <a:pt x="457" y="404"/>
                                  <a:pt x="465" y="398"/>
                                  <a:pt x="472" y="394"/>
                                </a:cubicBezTo>
                                <a:cubicBezTo>
                                  <a:pt x="479" y="390"/>
                                  <a:pt x="486" y="387"/>
                                  <a:pt x="493" y="387"/>
                                </a:cubicBezTo>
                                <a:cubicBezTo>
                                  <a:pt x="500" y="387"/>
                                  <a:pt x="507" y="388"/>
                                  <a:pt x="514" y="392"/>
                                </a:cubicBezTo>
                                <a:cubicBezTo>
                                  <a:pt x="521" y="395"/>
                                  <a:pt x="528" y="400"/>
                                  <a:pt x="535" y="407"/>
                                </a:cubicBezTo>
                                <a:lnTo>
                                  <a:pt x="603" y="476"/>
                                </a:lnTo>
                                <a:close/>
                                <a:moveTo>
                                  <a:pt x="531" y="461"/>
                                </a:moveTo>
                                <a:lnTo>
                                  <a:pt x="520" y="472"/>
                                </a:lnTo>
                                <a:cubicBezTo>
                                  <a:pt x="516" y="476"/>
                                  <a:pt x="512" y="481"/>
                                  <a:pt x="509" y="485"/>
                                </a:cubicBezTo>
                                <a:cubicBezTo>
                                  <a:pt x="507" y="489"/>
                                  <a:pt x="505" y="492"/>
                                  <a:pt x="504" y="496"/>
                                </a:cubicBezTo>
                                <a:cubicBezTo>
                                  <a:pt x="504" y="499"/>
                                  <a:pt x="504" y="502"/>
                                  <a:pt x="505" y="505"/>
                                </a:cubicBezTo>
                                <a:cubicBezTo>
                                  <a:pt x="506" y="508"/>
                                  <a:pt x="508" y="511"/>
                                  <a:pt x="510" y="513"/>
                                </a:cubicBezTo>
                                <a:cubicBezTo>
                                  <a:pt x="514" y="518"/>
                                  <a:pt x="519" y="520"/>
                                  <a:pt x="524" y="519"/>
                                </a:cubicBezTo>
                                <a:cubicBezTo>
                                  <a:pt x="530" y="519"/>
                                  <a:pt x="535" y="517"/>
                                  <a:pt x="539" y="512"/>
                                </a:cubicBezTo>
                                <a:cubicBezTo>
                                  <a:pt x="543" y="508"/>
                                  <a:pt x="546" y="503"/>
                                  <a:pt x="547" y="497"/>
                                </a:cubicBezTo>
                                <a:cubicBezTo>
                                  <a:pt x="549" y="492"/>
                                  <a:pt x="549" y="485"/>
                                  <a:pt x="549" y="478"/>
                                </a:cubicBezTo>
                                <a:lnTo>
                                  <a:pt x="531" y="461"/>
                                </a:lnTo>
                                <a:close/>
                                <a:moveTo>
                                  <a:pt x="731" y="348"/>
                                </a:moveTo>
                                <a:cubicBezTo>
                                  <a:pt x="732" y="349"/>
                                  <a:pt x="732" y="349"/>
                                  <a:pt x="732" y="351"/>
                                </a:cubicBezTo>
                                <a:cubicBezTo>
                                  <a:pt x="732" y="352"/>
                                  <a:pt x="732" y="353"/>
                                  <a:pt x="731" y="354"/>
                                </a:cubicBezTo>
                                <a:cubicBezTo>
                                  <a:pt x="731" y="356"/>
                                  <a:pt x="730" y="357"/>
                                  <a:pt x="728" y="360"/>
                                </a:cubicBezTo>
                                <a:cubicBezTo>
                                  <a:pt x="726" y="362"/>
                                  <a:pt x="724" y="364"/>
                                  <a:pt x="721" y="367"/>
                                </a:cubicBezTo>
                                <a:cubicBezTo>
                                  <a:pt x="718" y="370"/>
                                  <a:pt x="716" y="372"/>
                                  <a:pt x="714" y="373"/>
                                </a:cubicBezTo>
                                <a:cubicBezTo>
                                  <a:pt x="712" y="375"/>
                                  <a:pt x="710" y="376"/>
                                  <a:pt x="709" y="377"/>
                                </a:cubicBezTo>
                                <a:cubicBezTo>
                                  <a:pt x="707" y="378"/>
                                  <a:pt x="706" y="378"/>
                                  <a:pt x="705" y="378"/>
                                </a:cubicBezTo>
                                <a:cubicBezTo>
                                  <a:pt x="704" y="378"/>
                                  <a:pt x="703" y="377"/>
                                  <a:pt x="702" y="377"/>
                                </a:cubicBezTo>
                                <a:lnTo>
                                  <a:pt x="662" y="336"/>
                                </a:lnTo>
                                <a:lnTo>
                                  <a:pt x="621" y="378"/>
                                </a:lnTo>
                                <a:lnTo>
                                  <a:pt x="661" y="418"/>
                                </a:lnTo>
                                <a:cubicBezTo>
                                  <a:pt x="662" y="419"/>
                                  <a:pt x="662" y="420"/>
                                  <a:pt x="662" y="421"/>
                                </a:cubicBezTo>
                                <a:cubicBezTo>
                                  <a:pt x="662" y="422"/>
                                  <a:pt x="662" y="423"/>
                                  <a:pt x="661" y="424"/>
                                </a:cubicBezTo>
                                <a:cubicBezTo>
                                  <a:pt x="660" y="426"/>
                                  <a:pt x="659" y="428"/>
                                  <a:pt x="658" y="430"/>
                                </a:cubicBezTo>
                                <a:cubicBezTo>
                                  <a:pt x="656" y="432"/>
                                  <a:pt x="654" y="434"/>
                                  <a:pt x="651" y="437"/>
                                </a:cubicBezTo>
                                <a:cubicBezTo>
                                  <a:pt x="648" y="440"/>
                                  <a:pt x="646" y="442"/>
                                  <a:pt x="644" y="444"/>
                                </a:cubicBezTo>
                                <a:cubicBezTo>
                                  <a:pt x="642" y="445"/>
                                  <a:pt x="640" y="447"/>
                                  <a:pt x="638" y="447"/>
                                </a:cubicBezTo>
                                <a:cubicBezTo>
                                  <a:pt x="637" y="448"/>
                                  <a:pt x="636" y="448"/>
                                  <a:pt x="635" y="448"/>
                                </a:cubicBezTo>
                                <a:cubicBezTo>
                                  <a:pt x="634" y="448"/>
                                  <a:pt x="633" y="448"/>
                                  <a:pt x="632" y="447"/>
                                </a:cubicBezTo>
                                <a:lnTo>
                                  <a:pt x="530" y="345"/>
                                </a:lnTo>
                                <a:cubicBezTo>
                                  <a:pt x="529" y="344"/>
                                  <a:pt x="528" y="343"/>
                                  <a:pt x="528" y="342"/>
                                </a:cubicBezTo>
                                <a:cubicBezTo>
                                  <a:pt x="528" y="341"/>
                                  <a:pt x="529" y="340"/>
                                  <a:pt x="529" y="338"/>
                                </a:cubicBezTo>
                                <a:cubicBezTo>
                                  <a:pt x="530" y="337"/>
                                  <a:pt x="531" y="335"/>
                                  <a:pt x="533" y="333"/>
                                </a:cubicBezTo>
                                <a:cubicBezTo>
                                  <a:pt x="534" y="331"/>
                                  <a:pt x="537" y="328"/>
                                  <a:pt x="540" y="326"/>
                                </a:cubicBezTo>
                                <a:cubicBezTo>
                                  <a:pt x="542" y="323"/>
                                  <a:pt x="545" y="321"/>
                                  <a:pt x="547" y="319"/>
                                </a:cubicBezTo>
                                <a:cubicBezTo>
                                  <a:pt x="549" y="317"/>
                                  <a:pt x="551" y="316"/>
                                  <a:pt x="552" y="315"/>
                                </a:cubicBezTo>
                                <a:cubicBezTo>
                                  <a:pt x="554" y="315"/>
                                  <a:pt x="555" y="314"/>
                                  <a:pt x="556" y="314"/>
                                </a:cubicBezTo>
                                <a:cubicBezTo>
                                  <a:pt x="557" y="315"/>
                                  <a:pt x="558" y="315"/>
                                  <a:pt x="559" y="316"/>
                                </a:cubicBezTo>
                                <a:lnTo>
                                  <a:pt x="597" y="354"/>
                                </a:lnTo>
                                <a:lnTo>
                                  <a:pt x="638" y="313"/>
                                </a:lnTo>
                                <a:lnTo>
                                  <a:pt x="600" y="274"/>
                                </a:lnTo>
                                <a:cubicBezTo>
                                  <a:pt x="599" y="274"/>
                                  <a:pt x="599" y="273"/>
                                  <a:pt x="599" y="272"/>
                                </a:cubicBezTo>
                                <a:cubicBezTo>
                                  <a:pt x="598" y="271"/>
                                  <a:pt x="599" y="269"/>
                                  <a:pt x="599" y="268"/>
                                </a:cubicBezTo>
                                <a:cubicBezTo>
                                  <a:pt x="600" y="266"/>
                                  <a:pt x="601" y="265"/>
                                  <a:pt x="603" y="263"/>
                                </a:cubicBezTo>
                                <a:cubicBezTo>
                                  <a:pt x="605" y="261"/>
                                  <a:pt x="607" y="258"/>
                                  <a:pt x="610" y="255"/>
                                </a:cubicBezTo>
                                <a:cubicBezTo>
                                  <a:pt x="613" y="253"/>
                                  <a:pt x="615" y="250"/>
                                  <a:pt x="617" y="249"/>
                                </a:cubicBezTo>
                                <a:cubicBezTo>
                                  <a:pt x="619" y="247"/>
                                  <a:pt x="621" y="246"/>
                                  <a:pt x="622" y="245"/>
                                </a:cubicBezTo>
                                <a:cubicBezTo>
                                  <a:pt x="624" y="244"/>
                                  <a:pt x="625" y="244"/>
                                  <a:pt x="626" y="244"/>
                                </a:cubicBezTo>
                                <a:cubicBezTo>
                                  <a:pt x="627" y="244"/>
                                  <a:pt x="628" y="245"/>
                                  <a:pt x="629" y="246"/>
                                </a:cubicBezTo>
                                <a:lnTo>
                                  <a:pt x="731" y="348"/>
                                </a:lnTo>
                                <a:close/>
                                <a:moveTo>
                                  <a:pt x="861" y="218"/>
                                </a:moveTo>
                                <a:cubicBezTo>
                                  <a:pt x="862" y="219"/>
                                  <a:pt x="863" y="220"/>
                                  <a:pt x="863" y="221"/>
                                </a:cubicBezTo>
                                <a:cubicBezTo>
                                  <a:pt x="863" y="222"/>
                                  <a:pt x="862" y="223"/>
                                  <a:pt x="862" y="224"/>
                                </a:cubicBezTo>
                                <a:cubicBezTo>
                                  <a:pt x="861" y="226"/>
                                  <a:pt x="860" y="227"/>
                                  <a:pt x="858" y="229"/>
                                </a:cubicBezTo>
                                <a:cubicBezTo>
                                  <a:pt x="857" y="231"/>
                                  <a:pt x="854" y="234"/>
                                  <a:pt x="852" y="236"/>
                                </a:cubicBezTo>
                                <a:cubicBezTo>
                                  <a:pt x="849" y="239"/>
                                  <a:pt x="846" y="241"/>
                                  <a:pt x="844" y="243"/>
                                </a:cubicBezTo>
                                <a:cubicBezTo>
                                  <a:pt x="842" y="245"/>
                                  <a:pt x="841" y="246"/>
                                  <a:pt x="839" y="247"/>
                                </a:cubicBezTo>
                                <a:cubicBezTo>
                                  <a:pt x="838" y="248"/>
                                  <a:pt x="836" y="248"/>
                                  <a:pt x="835" y="248"/>
                                </a:cubicBezTo>
                                <a:cubicBezTo>
                                  <a:pt x="834" y="248"/>
                                  <a:pt x="833" y="248"/>
                                  <a:pt x="833" y="247"/>
                                </a:cubicBezTo>
                                <a:lnTo>
                                  <a:pt x="787" y="201"/>
                                </a:lnTo>
                                <a:cubicBezTo>
                                  <a:pt x="784" y="198"/>
                                  <a:pt x="780" y="195"/>
                                  <a:pt x="777" y="191"/>
                                </a:cubicBezTo>
                                <a:cubicBezTo>
                                  <a:pt x="774" y="187"/>
                                  <a:pt x="771" y="184"/>
                                  <a:pt x="768" y="180"/>
                                </a:cubicBezTo>
                                <a:cubicBezTo>
                                  <a:pt x="769" y="185"/>
                                  <a:pt x="771" y="190"/>
                                  <a:pt x="772" y="195"/>
                                </a:cubicBezTo>
                                <a:cubicBezTo>
                                  <a:pt x="772" y="201"/>
                                  <a:pt x="773" y="206"/>
                                  <a:pt x="774" y="211"/>
                                </a:cubicBezTo>
                                <a:lnTo>
                                  <a:pt x="787" y="293"/>
                                </a:lnTo>
                                <a:cubicBezTo>
                                  <a:pt x="787" y="294"/>
                                  <a:pt x="787" y="296"/>
                                  <a:pt x="787" y="297"/>
                                </a:cubicBezTo>
                                <a:cubicBezTo>
                                  <a:pt x="787" y="298"/>
                                  <a:pt x="786" y="299"/>
                                  <a:pt x="786" y="300"/>
                                </a:cubicBezTo>
                                <a:cubicBezTo>
                                  <a:pt x="785" y="302"/>
                                  <a:pt x="784" y="303"/>
                                  <a:pt x="783" y="305"/>
                                </a:cubicBezTo>
                                <a:cubicBezTo>
                                  <a:pt x="782" y="306"/>
                                  <a:pt x="780" y="308"/>
                                  <a:pt x="777" y="311"/>
                                </a:cubicBezTo>
                                <a:cubicBezTo>
                                  <a:pt x="775" y="313"/>
                                  <a:pt x="772" y="315"/>
                                  <a:pt x="770" y="317"/>
                                </a:cubicBezTo>
                                <a:cubicBezTo>
                                  <a:pt x="769" y="319"/>
                                  <a:pt x="767" y="320"/>
                                  <a:pt x="766" y="320"/>
                                </a:cubicBezTo>
                                <a:cubicBezTo>
                                  <a:pt x="764" y="321"/>
                                  <a:pt x="763" y="321"/>
                                  <a:pt x="762" y="321"/>
                                </a:cubicBezTo>
                                <a:cubicBezTo>
                                  <a:pt x="761" y="321"/>
                                  <a:pt x="760" y="321"/>
                                  <a:pt x="759" y="320"/>
                                </a:cubicBezTo>
                                <a:lnTo>
                                  <a:pt x="657" y="217"/>
                                </a:lnTo>
                                <a:cubicBezTo>
                                  <a:pt x="656" y="217"/>
                                  <a:pt x="656" y="216"/>
                                  <a:pt x="656" y="215"/>
                                </a:cubicBezTo>
                                <a:cubicBezTo>
                                  <a:pt x="655" y="214"/>
                                  <a:pt x="656" y="212"/>
                                  <a:pt x="656" y="211"/>
                                </a:cubicBezTo>
                                <a:cubicBezTo>
                                  <a:pt x="657" y="209"/>
                                  <a:pt x="658" y="208"/>
                                  <a:pt x="660" y="206"/>
                                </a:cubicBezTo>
                                <a:cubicBezTo>
                                  <a:pt x="662" y="204"/>
                                  <a:pt x="664" y="201"/>
                                  <a:pt x="666" y="199"/>
                                </a:cubicBezTo>
                                <a:cubicBezTo>
                                  <a:pt x="672" y="193"/>
                                  <a:pt x="676" y="190"/>
                                  <a:pt x="679" y="188"/>
                                </a:cubicBezTo>
                                <a:cubicBezTo>
                                  <a:pt x="682" y="187"/>
                                  <a:pt x="684" y="187"/>
                                  <a:pt x="686" y="188"/>
                                </a:cubicBezTo>
                                <a:lnTo>
                                  <a:pt x="731" y="234"/>
                                </a:lnTo>
                                <a:cubicBezTo>
                                  <a:pt x="734" y="237"/>
                                  <a:pt x="737" y="240"/>
                                  <a:pt x="740" y="244"/>
                                </a:cubicBezTo>
                                <a:cubicBezTo>
                                  <a:pt x="744" y="247"/>
                                  <a:pt x="747" y="251"/>
                                  <a:pt x="749" y="254"/>
                                </a:cubicBezTo>
                                <a:cubicBezTo>
                                  <a:pt x="748" y="250"/>
                                  <a:pt x="747" y="245"/>
                                  <a:pt x="746" y="240"/>
                                </a:cubicBezTo>
                                <a:cubicBezTo>
                                  <a:pt x="745" y="235"/>
                                  <a:pt x="744" y="230"/>
                                  <a:pt x="743" y="225"/>
                                </a:cubicBezTo>
                                <a:lnTo>
                                  <a:pt x="731" y="143"/>
                                </a:lnTo>
                                <a:cubicBezTo>
                                  <a:pt x="731" y="142"/>
                                  <a:pt x="731" y="140"/>
                                  <a:pt x="731" y="139"/>
                                </a:cubicBezTo>
                                <a:cubicBezTo>
                                  <a:pt x="731" y="138"/>
                                  <a:pt x="731" y="136"/>
                                  <a:pt x="732" y="135"/>
                                </a:cubicBezTo>
                                <a:cubicBezTo>
                                  <a:pt x="733" y="134"/>
                                  <a:pt x="734" y="132"/>
                                  <a:pt x="735" y="131"/>
                                </a:cubicBezTo>
                                <a:cubicBezTo>
                                  <a:pt x="736" y="129"/>
                                  <a:pt x="738" y="127"/>
                                  <a:pt x="741" y="124"/>
                                </a:cubicBezTo>
                                <a:cubicBezTo>
                                  <a:pt x="743" y="122"/>
                                  <a:pt x="746" y="120"/>
                                  <a:pt x="747" y="118"/>
                                </a:cubicBezTo>
                                <a:cubicBezTo>
                                  <a:pt x="749" y="116"/>
                                  <a:pt x="751" y="115"/>
                                  <a:pt x="752" y="115"/>
                                </a:cubicBezTo>
                                <a:cubicBezTo>
                                  <a:pt x="754" y="114"/>
                                  <a:pt x="755" y="114"/>
                                  <a:pt x="756" y="114"/>
                                </a:cubicBezTo>
                                <a:cubicBezTo>
                                  <a:pt x="757" y="114"/>
                                  <a:pt x="758" y="115"/>
                                  <a:pt x="759" y="116"/>
                                </a:cubicBezTo>
                                <a:lnTo>
                                  <a:pt x="861" y="218"/>
                                </a:lnTo>
                                <a:close/>
                                <a:moveTo>
                                  <a:pt x="977" y="102"/>
                                </a:moveTo>
                                <a:cubicBezTo>
                                  <a:pt x="978" y="102"/>
                                  <a:pt x="979" y="103"/>
                                  <a:pt x="979" y="104"/>
                                </a:cubicBezTo>
                                <a:cubicBezTo>
                                  <a:pt x="979" y="105"/>
                                  <a:pt x="979" y="106"/>
                                  <a:pt x="978" y="108"/>
                                </a:cubicBezTo>
                                <a:cubicBezTo>
                                  <a:pt x="978" y="109"/>
                                  <a:pt x="976" y="111"/>
                                  <a:pt x="975" y="113"/>
                                </a:cubicBezTo>
                                <a:cubicBezTo>
                                  <a:pt x="973" y="115"/>
                                  <a:pt x="971" y="117"/>
                                  <a:pt x="967" y="120"/>
                                </a:cubicBezTo>
                                <a:cubicBezTo>
                                  <a:pt x="965" y="123"/>
                                  <a:pt x="962" y="125"/>
                                  <a:pt x="960" y="127"/>
                                </a:cubicBezTo>
                                <a:cubicBezTo>
                                  <a:pt x="958" y="129"/>
                                  <a:pt x="957" y="130"/>
                                  <a:pt x="955" y="131"/>
                                </a:cubicBezTo>
                                <a:cubicBezTo>
                                  <a:pt x="954" y="131"/>
                                  <a:pt x="952" y="132"/>
                                  <a:pt x="951" y="132"/>
                                </a:cubicBezTo>
                                <a:cubicBezTo>
                                  <a:pt x="950" y="131"/>
                                  <a:pt x="950" y="131"/>
                                  <a:pt x="949" y="130"/>
                                </a:cubicBezTo>
                                <a:lnTo>
                                  <a:pt x="910" y="91"/>
                                </a:lnTo>
                                <a:lnTo>
                                  <a:pt x="902" y="99"/>
                                </a:lnTo>
                                <a:cubicBezTo>
                                  <a:pt x="899" y="103"/>
                                  <a:pt x="896" y="106"/>
                                  <a:pt x="895" y="108"/>
                                </a:cubicBezTo>
                                <a:cubicBezTo>
                                  <a:pt x="894" y="111"/>
                                  <a:pt x="893" y="114"/>
                                  <a:pt x="893" y="117"/>
                                </a:cubicBezTo>
                                <a:cubicBezTo>
                                  <a:pt x="893" y="121"/>
                                  <a:pt x="893" y="124"/>
                                  <a:pt x="894" y="128"/>
                                </a:cubicBezTo>
                                <a:cubicBezTo>
                                  <a:pt x="895" y="132"/>
                                  <a:pt x="897" y="137"/>
                                  <a:pt x="899" y="142"/>
                                </a:cubicBezTo>
                                <a:lnTo>
                                  <a:pt x="910" y="167"/>
                                </a:lnTo>
                                <a:cubicBezTo>
                                  <a:pt x="911" y="168"/>
                                  <a:pt x="911" y="170"/>
                                  <a:pt x="911" y="171"/>
                                </a:cubicBezTo>
                                <a:cubicBezTo>
                                  <a:pt x="911" y="173"/>
                                  <a:pt x="911" y="174"/>
                                  <a:pt x="910" y="176"/>
                                </a:cubicBezTo>
                                <a:cubicBezTo>
                                  <a:pt x="909" y="177"/>
                                  <a:pt x="908" y="179"/>
                                  <a:pt x="906" y="181"/>
                                </a:cubicBezTo>
                                <a:cubicBezTo>
                                  <a:pt x="904" y="183"/>
                                  <a:pt x="902" y="186"/>
                                  <a:pt x="899" y="189"/>
                                </a:cubicBezTo>
                                <a:cubicBezTo>
                                  <a:pt x="896" y="192"/>
                                  <a:pt x="894" y="194"/>
                                  <a:pt x="892" y="196"/>
                                </a:cubicBezTo>
                                <a:cubicBezTo>
                                  <a:pt x="890" y="198"/>
                                  <a:pt x="888" y="199"/>
                                  <a:pt x="887" y="200"/>
                                </a:cubicBezTo>
                                <a:cubicBezTo>
                                  <a:pt x="886" y="201"/>
                                  <a:pt x="884" y="201"/>
                                  <a:pt x="883" y="201"/>
                                </a:cubicBezTo>
                                <a:cubicBezTo>
                                  <a:pt x="883" y="201"/>
                                  <a:pt x="882" y="201"/>
                                  <a:pt x="881" y="200"/>
                                </a:cubicBezTo>
                                <a:cubicBezTo>
                                  <a:pt x="880" y="199"/>
                                  <a:pt x="879" y="198"/>
                                  <a:pt x="878" y="196"/>
                                </a:cubicBezTo>
                                <a:cubicBezTo>
                                  <a:pt x="877" y="193"/>
                                  <a:pt x="876" y="190"/>
                                  <a:pt x="874" y="185"/>
                                </a:cubicBezTo>
                                <a:lnTo>
                                  <a:pt x="865" y="162"/>
                                </a:lnTo>
                                <a:cubicBezTo>
                                  <a:pt x="862" y="155"/>
                                  <a:pt x="860" y="148"/>
                                  <a:pt x="860" y="142"/>
                                </a:cubicBezTo>
                                <a:cubicBezTo>
                                  <a:pt x="860" y="136"/>
                                  <a:pt x="861" y="130"/>
                                  <a:pt x="863" y="125"/>
                                </a:cubicBezTo>
                                <a:cubicBezTo>
                                  <a:pt x="854" y="130"/>
                                  <a:pt x="845" y="133"/>
                                  <a:pt x="837" y="132"/>
                                </a:cubicBezTo>
                                <a:cubicBezTo>
                                  <a:pt x="828" y="132"/>
                                  <a:pt x="820" y="128"/>
                                  <a:pt x="813" y="121"/>
                                </a:cubicBezTo>
                                <a:cubicBezTo>
                                  <a:pt x="807" y="115"/>
                                  <a:pt x="804" y="109"/>
                                  <a:pt x="801" y="103"/>
                                </a:cubicBezTo>
                                <a:cubicBezTo>
                                  <a:pt x="799" y="96"/>
                                  <a:pt x="799" y="89"/>
                                  <a:pt x="800" y="82"/>
                                </a:cubicBezTo>
                                <a:cubicBezTo>
                                  <a:pt x="801" y="75"/>
                                  <a:pt x="805" y="67"/>
                                  <a:pt x="809" y="59"/>
                                </a:cubicBezTo>
                                <a:cubicBezTo>
                                  <a:pt x="814" y="51"/>
                                  <a:pt x="821" y="43"/>
                                  <a:pt x="829" y="34"/>
                                </a:cubicBezTo>
                                <a:cubicBezTo>
                                  <a:pt x="832" y="32"/>
                                  <a:pt x="834" y="29"/>
                                  <a:pt x="837" y="27"/>
                                </a:cubicBezTo>
                                <a:cubicBezTo>
                                  <a:pt x="840" y="24"/>
                                  <a:pt x="843" y="21"/>
                                  <a:pt x="846" y="18"/>
                                </a:cubicBezTo>
                                <a:cubicBezTo>
                                  <a:pt x="849" y="15"/>
                                  <a:pt x="853" y="13"/>
                                  <a:pt x="856" y="10"/>
                                </a:cubicBezTo>
                                <a:cubicBezTo>
                                  <a:pt x="859" y="7"/>
                                  <a:pt x="861" y="5"/>
                                  <a:pt x="864" y="3"/>
                                </a:cubicBezTo>
                                <a:cubicBezTo>
                                  <a:pt x="867" y="1"/>
                                  <a:pt x="869" y="0"/>
                                  <a:pt x="872" y="0"/>
                                </a:cubicBezTo>
                                <a:cubicBezTo>
                                  <a:pt x="875" y="0"/>
                                  <a:pt x="877" y="2"/>
                                  <a:pt x="880" y="4"/>
                                </a:cubicBezTo>
                                <a:lnTo>
                                  <a:pt x="977" y="102"/>
                                </a:lnTo>
                                <a:close/>
                                <a:moveTo>
                                  <a:pt x="862" y="43"/>
                                </a:moveTo>
                                <a:cubicBezTo>
                                  <a:pt x="859" y="45"/>
                                  <a:pt x="857" y="47"/>
                                  <a:pt x="854" y="49"/>
                                </a:cubicBezTo>
                                <a:cubicBezTo>
                                  <a:pt x="852" y="51"/>
                                  <a:pt x="850" y="53"/>
                                  <a:pt x="848" y="55"/>
                                </a:cubicBezTo>
                                <a:cubicBezTo>
                                  <a:pt x="844" y="59"/>
                                  <a:pt x="841" y="63"/>
                                  <a:pt x="839" y="67"/>
                                </a:cubicBezTo>
                                <a:cubicBezTo>
                                  <a:pt x="837" y="70"/>
                                  <a:pt x="836" y="73"/>
                                  <a:pt x="835" y="76"/>
                                </a:cubicBezTo>
                                <a:cubicBezTo>
                                  <a:pt x="835" y="80"/>
                                  <a:pt x="836" y="82"/>
                                  <a:pt x="837" y="85"/>
                                </a:cubicBezTo>
                                <a:cubicBezTo>
                                  <a:pt x="838" y="88"/>
                                  <a:pt x="840" y="90"/>
                                  <a:pt x="842" y="92"/>
                                </a:cubicBezTo>
                                <a:cubicBezTo>
                                  <a:pt x="844" y="95"/>
                                  <a:pt x="847" y="96"/>
                                  <a:pt x="849" y="97"/>
                                </a:cubicBezTo>
                                <a:cubicBezTo>
                                  <a:pt x="852" y="98"/>
                                  <a:pt x="855" y="99"/>
                                  <a:pt x="858" y="98"/>
                                </a:cubicBezTo>
                                <a:cubicBezTo>
                                  <a:pt x="861" y="98"/>
                                  <a:pt x="864" y="97"/>
                                  <a:pt x="867" y="95"/>
                                </a:cubicBezTo>
                                <a:cubicBezTo>
                                  <a:pt x="871" y="93"/>
                                  <a:pt x="874" y="89"/>
                                  <a:pt x="879" y="85"/>
                                </a:cubicBezTo>
                                <a:lnTo>
                                  <a:pt x="891" y="73"/>
                                </a:lnTo>
                                <a:lnTo>
                                  <a:pt x="86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3"/>
                        <wps:cNvSpPr>
                          <a:spLocks noEditPoints="1"/>
                        </wps:cNvSpPr>
                        <wps:spPr bwMode="auto">
                          <a:xfrm>
                            <a:off x="3765550" y="1772920"/>
                            <a:ext cx="123825" cy="116205"/>
                          </a:xfrm>
                          <a:custGeom>
                            <a:avLst/>
                            <a:gdLst>
                              <a:gd name="T0" fmla="*/ 308 w 763"/>
                              <a:gd name="T1" fmla="*/ 551 h 713"/>
                              <a:gd name="T2" fmla="*/ 285 w 763"/>
                              <a:gd name="T3" fmla="*/ 569 h 713"/>
                              <a:gd name="T4" fmla="*/ 239 w 763"/>
                              <a:gd name="T5" fmla="*/ 611 h 713"/>
                              <a:gd name="T6" fmla="*/ 228 w 763"/>
                              <a:gd name="T7" fmla="*/ 631 h 713"/>
                              <a:gd name="T8" fmla="*/ 208 w 763"/>
                              <a:gd name="T9" fmla="*/ 641 h 713"/>
                              <a:gd name="T10" fmla="*/ 168 w 763"/>
                              <a:gd name="T11" fmla="*/ 686 h 713"/>
                              <a:gd name="T12" fmla="*/ 150 w 763"/>
                              <a:gd name="T13" fmla="*/ 709 h 713"/>
                              <a:gd name="T14" fmla="*/ 6 w 763"/>
                              <a:gd name="T15" fmla="*/ 580 h 713"/>
                              <a:gd name="T16" fmla="*/ 34 w 763"/>
                              <a:gd name="T17" fmla="*/ 528 h 713"/>
                              <a:gd name="T18" fmla="*/ 186 w 763"/>
                              <a:gd name="T19" fmla="*/ 586 h 713"/>
                              <a:gd name="T20" fmla="*/ 125 w 763"/>
                              <a:gd name="T21" fmla="*/ 444 h 713"/>
                              <a:gd name="T22" fmla="*/ 161 w 763"/>
                              <a:gd name="T23" fmla="*/ 402 h 713"/>
                              <a:gd name="T24" fmla="*/ 311 w 763"/>
                              <a:gd name="T25" fmla="*/ 539 h 713"/>
                              <a:gd name="T26" fmla="*/ 422 w 763"/>
                              <a:gd name="T27" fmla="*/ 437 h 713"/>
                              <a:gd name="T28" fmla="*/ 398 w 763"/>
                              <a:gd name="T29" fmla="*/ 436 h 713"/>
                              <a:gd name="T30" fmla="*/ 345 w 763"/>
                              <a:gd name="T31" fmla="*/ 501 h 713"/>
                              <a:gd name="T32" fmla="*/ 297 w 763"/>
                              <a:gd name="T33" fmla="*/ 446 h 713"/>
                              <a:gd name="T34" fmla="*/ 334 w 763"/>
                              <a:gd name="T35" fmla="*/ 381 h 713"/>
                              <a:gd name="T36" fmla="*/ 295 w 763"/>
                              <a:gd name="T37" fmla="*/ 381 h 713"/>
                              <a:gd name="T38" fmla="*/ 271 w 763"/>
                              <a:gd name="T39" fmla="*/ 426 h 713"/>
                              <a:gd name="T40" fmla="*/ 254 w 763"/>
                              <a:gd name="T41" fmla="*/ 420 h 713"/>
                              <a:gd name="T42" fmla="*/ 255 w 763"/>
                              <a:gd name="T43" fmla="*/ 385 h 713"/>
                              <a:gd name="T44" fmla="*/ 320 w 763"/>
                              <a:gd name="T45" fmla="*/ 331 h 713"/>
                              <a:gd name="T46" fmla="*/ 358 w 763"/>
                              <a:gd name="T47" fmla="*/ 405 h 713"/>
                              <a:gd name="T48" fmla="*/ 332 w 763"/>
                              <a:gd name="T49" fmla="*/ 450 h 713"/>
                              <a:gd name="T50" fmla="*/ 374 w 763"/>
                              <a:gd name="T51" fmla="*/ 442 h 713"/>
                              <a:gd name="T52" fmla="*/ 555 w 763"/>
                              <a:gd name="T53" fmla="*/ 299 h 713"/>
                              <a:gd name="T54" fmla="*/ 536 w 763"/>
                              <a:gd name="T55" fmla="*/ 322 h 713"/>
                              <a:gd name="T56" fmla="*/ 442 w 763"/>
                              <a:gd name="T57" fmla="*/ 243 h 713"/>
                              <a:gd name="T58" fmla="*/ 474 w 763"/>
                              <a:gd name="T59" fmla="*/ 354 h 713"/>
                              <a:gd name="T60" fmla="*/ 455 w 763"/>
                              <a:gd name="T61" fmla="*/ 406 h 713"/>
                              <a:gd name="T62" fmla="*/ 433 w 763"/>
                              <a:gd name="T63" fmla="*/ 390 h 713"/>
                              <a:gd name="T64" fmla="*/ 435 w 763"/>
                              <a:gd name="T65" fmla="*/ 372 h 713"/>
                              <a:gd name="T66" fmla="*/ 406 w 763"/>
                              <a:gd name="T67" fmla="*/ 306 h 713"/>
                              <a:gd name="T68" fmla="*/ 439 w 763"/>
                              <a:gd name="T69" fmla="*/ 199 h 713"/>
                              <a:gd name="T70" fmla="*/ 566 w 763"/>
                              <a:gd name="T71" fmla="*/ 97 h 713"/>
                              <a:gd name="T72" fmla="*/ 574 w 763"/>
                              <a:gd name="T73" fmla="*/ 115 h 713"/>
                              <a:gd name="T74" fmla="*/ 629 w 763"/>
                              <a:gd name="T75" fmla="*/ 228 h 713"/>
                              <a:gd name="T76" fmla="*/ 606 w 763"/>
                              <a:gd name="T77" fmla="*/ 250 h 713"/>
                              <a:gd name="T78" fmla="*/ 494 w 763"/>
                              <a:gd name="T79" fmla="*/ 195 h 713"/>
                              <a:gd name="T80" fmla="*/ 476 w 763"/>
                              <a:gd name="T81" fmla="*/ 186 h 713"/>
                              <a:gd name="T82" fmla="*/ 468 w 763"/>
                              <a:gd name="T83" fmla="*/ 169 h 713"/>
                              <a:gd name="T84" fmla="*/ 559 w 763"/>
                              <a:gd name="T85" fmla="*/ 92 h 713"/>
                              <a:gd name="T86" fmla="*/ 760 w 763"/>
                              <a:gd name="T87" fmla="*/ 98 h 713"/>
                              <a:gd name="T88" fmla="*/ 737 w 763"/>
                              <a:gd name="T89" fmla="*/ 113 h 713"/>
                              <a:gd name="T90" fmla="*/ 694 w 763"/>
                              <a:gd name="T91" fmla="*/ 165 h 713"/>
                              <a:gd name="T92" fmla="*/ 629 w 763"/>
                              <a:gd name="T93" fmla="*/ 137 h 713"/>
                              <a:gd name="T94" fmla="*/ 671 w 763"/>
                              <a:gd name="T95" fmla="*/ 56 h 713"/>
                              <a:gd name="T96" fmla="*/ 637 w 763"/>
                              <a:gd name="T97" fmla="*/ 42 h 713"/>
                              <a:gd name="T98" fmla="*/ 605 w 763"/>
                              <a:gd name="T99" fmla="*/ 89 h 713"/>
                              <a:gd name="T100" fmla="*/ 590 w 763"/>
                              <a:gd name="T101" fmla="*/ 93 h 713"/>
                              <a:gd name="T102" fmla="*/ 580 w 763"/>
                              <a:gd name="T103" fmla="*/ 67 h 713"/>
                              <a:gd name="T104" fmla="*/ 630 w 763"/>
                              <a:gd name="T105" fmla="*/ 7 h 713"/>
                              <a:gd name="T106" fmla="*/ 761 w 763"/>
                              <a:gd name="T107" fmla="*/ 90 h 713"/>
                              <a:gd name="T108" fmla="*/ 662 w 763"/>
                              <a:gd name="T109" fmla="*/ 109 h 713"/>
                              <a:gd name="T110" fmla="*/ 697 w 763"/>
                              <a:gd name="T111" fmla="*/ 125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63" h="713">
                                <a:moveTo>
                                  <a:pt x="311" y="539"/>
                                </a:moveTo>
                                <a:cubicBezTo>
                                  <a:pt x="311" y="540"/>
                                  <a:pt x="312" y="541"/>
                                  <a:pt x="312" y="542"/>
                                </a:cubicBezTo>
                                <a:cubicBezTo>
                                  <a:pt x="312" y="543"/>
                                  <a:pt x="312" y="544"/>
                                  <a:pt x="311" y="545"/>
                                </a:cubicBezTo>
                                <a:cubicBezTo>
                                  <a:pt x="310" y="547"/>
                                  <a:pt x="309" y="549"/>
                                  <a:pt x="308" y="551"/>
                                </a:cubicBezTo>
                                <a:cubicBezTo>
                                  <a:pt x="306" y="553"/>
                                  <a:pt x="304" y="555"/>
                                  <a:pt x="301" y="558"/>
                                </a:cubicBezTo>
                                <a:cubicBezTo>
                                  <a:pt x="298" y="561"/>
                                  <a:pt x="296" y="563"/>
                                  <a:pt x="294" y="565"/>
                                </a:cubicBezTo>
                                <a:cubicBezTo>
                                  <a:pt x="292" y="566"/>
                                  <a:pt x="290" y="567"/>
                                  <a:pt x="289" y="568"/>
                                </a:cubicBezTo>
                                <a:cubicBezTo>
                                  <a:pt x="287" y="569"/>
                                  <a:pt x="286" y="569"/>
                                  <a:pt x="285" y="569"/>
                                </a:cubicBezTo>
                                <a:cubicBezTo>
                                  <a:pt x="284" y="569"/>
                                  <a:pt x="283" y="568"/>
                                  <a:pt x="282" y="567"/>
                                </a:cubicBezTo>
                                <a:lnTo>
                                  <a:pt x="161" y="447"/>
                                </a:lnTo>
                                <a:lnTo>
                                  <a:pt x="161" y="447"/>
                                </a:lnTo>
                                <a:lnTo>
                                  <a:pt x="239" y="611"/>
                                </a:lnTo>
                                <a:cubicBezTo>
                                  <a:pt x="239" y="612"/>
                                  <a:pt x="240" y="613"/>
                                  <a:pt x="240" y="614"/>
                                </a:cubicBezTo>
                                <a:cubicBezTo>
                                  <a:pt x="240" y="616"/>
                                  <a:pt x="239" y="617"/>
                                  <a:pt x="238" y="619"/>
                                </a:cubicBezTo>
                                <a:cubicBezTo>
                                  <a:pt x="238" y="620"/>
                                  <a:pt x="236" y="622"/>
                                  <a:pt x="235" y="624"/>
                                </a:cubicBezTo>
                                <a:cubicBezTo>
                                  <a:pt x="233" y="626"/>
                                  <a:pt x="231" y="628"/>
                                  <a:pt x="228" y="631"/>
                                </a:cubicBezTo>
                                <a:cubicBezTo>
                                  <a:pt x="226" y="634"/>
                                  <a:pt x="223" y="636"/>
                                  <a:pt x="221" y="637"/>
                                </a:cubicBezTo>
                                <a:cubicBezTo>
                                  <a:pt x="219" y="639"/>
                                  <a:pt x="217" y="640"/>
                                  <a:pt x="216" y="641"/>
                                </a:cubicBezTo>
                                <a:cubicBezTo>
                                  <a:pt x="214" y="642"/>
                                  <a:pt x="213" y="642"/>
                                  <a:pt x="211" y="642"/>
                                </a:cubicBezTo>
                                <a:cubicBezTo>
                                  <a:pt x="210" y="642"/>
                                  <a:pt x="209" y="642"/>
                                  <a:pt x="208" y="641"/>
                                </a:cubicBezTo>
                                <a:lnTo>
                                  <a:pt x="46" y="562"/>
                                </a:lnTo>
                                <a:lnTo>
                                  <a:pt x="46" y="563"/>
                                </a:lnTo>
                                <a:lnTo>
                                  <a:pt x="166" y="683"/>
                                </a:lnTo>
                                <a:cubicBezTo>
                                  <a:pt x="167" y="684"/>
                                  <a:pt x="167" y="685"/>
                                  <a:pt x="168" y="686"/>
                                </a:cubicBezTo>
                                <a:cubicBezTo>
                                  <a:pt x="168" y="687"/>
                                  <a:pt x="168" y="688"/>
                                  <a:pt x="167" y="690"/>
                                </a:cubicBezTo>
                                <a:cubicBezTo>
                                  <a:pt x="166" y="691"/>
                                  <a:pt x="165" y="693"/>
                                  <a:pt x="163" y="695"/>
                                </a:cubicBezTo>
                                <a:cubicBezTo>
                                  <a:pt x="162" y="697"/>
                                  <a:pt x="160" y="700"/>
                                  <a:pt x="157" y="702"/>
                                </a:cubicBezTo>
                                <a:cubicBezTo>
                                  <a:pt x="154" y="705"/>
                                  <a:pt x="152" y="707"/>
                                  <a:pt x="150" y="709"/>
                                </a:cubicBezTo>
                                <a:cubicBezTo>
                                  <a:pt x="147" y="710"/>
                                  <a:pt x="146" y="712"/>
                                  <a:pt x="144" y="712"/>
                                </a:cubicBezTo>
                                <a:cubicBezTo>
                                  <a:pt x="143" y="713"/>
                                  <a:pt x="141" y="713"/>
                                  <a:pt x="140" y="713"/>
                                </a:cubicBezTo>
                                <a:cubicBezTo>
                                  <a:pt x="139" y="713"/>
                                  <a:pt x="138" y="713"/>
                                  <a:pt x="138" y="712"/>
                                </a:cubicBezTo>
                                <a:lnTo>
                                  <a:pt x="6" y="580"/>
                                </a:lnTo>
                                <a:cubicBezTo>
                                  <a:pt x="2" y="576"/>
                                  <a:pt x="0" y="572"/>
                                  <a:pt x="0" y="568"/>
                                </a:cubicBezTo>
                                <a:cubicBezTo>
                                  <a:pt x="0" y="563"/>
                                  <a:pt x="1" y="560"/>
                                  <a:pt x="5" y="556"/>
                                </a:cubicBezTo>
                                <a:lnTo>
                                  <a:pt x="25" y="536"/>
                                </a:lnTo>
                                <a:cubicBezTo>
                                  <a:pt x="28" y="533"/>
                                  <a:pt x="31" y="530"/>
                                  <a:pt x="34" y="528"/>
                                </a:cubicBezTo>
                                <a:cubicBezTo>
                                  <a:pt x="38" y="526"/>
                                  <a:pt x="41" y="525"/>
                                  <a:pt x="44" y="525"/>
                                </a:cubicBezTo>
                                <a:cubicBezTo>
                                  <a:pt x="47" y="524"/>
                                  <a:pt x="50" y="524"/>
                                  <a:pt x="54" y="525"/>
                                </a:cubicBezTo>
                                <a:cubicBezTo>
                                  <a:pt x="57" y="526"/>
                                  <a:pt x="61" y="528"/>
                                  <a:pt x="65" y="530"/>
                                </a:cubicBezTo>
                                <a:lnTo>
                                  <a:pt x="186" y="586"/>
                                </a:lnTo>
                                <a:lnTo>
                                  <a:pt x="186" y="586"/>
                                </a:lnTo>
                                <a:lnTo>
                                  <a:pt x="131" y="465"/>
                                </a:lnTo>
                                <a:cubicBezTo>
                                  <a:pt x="129" y="460"/>
                                  <a:pt x="127" y="457"/>
                                  <a:pt x="126" y="453"/>
                                </a:cubicBezTo>
                                <a:cubicBezTo>
                                  <a:pt x="125" y="450"/>
                                  <a:pt x="125" y="447"/>
                                  <a:pt x="125" y="444"/>
                                </a:cubicBezTo>
                                <a:cubicBezTo>
                                  <a:pt x="125" y="441"/>
                                  <a:pt x="126" y="438"/>
                                  <a:pt x="128" y="435"/>
                                </a:cubicBezTo>
                                <a:cubicBezTo>
                                  <a:pt x="129" y="432"/>
                                  <a:pt x="131" y="430"/>
                                  <a:pt x="134" y="427"/>
                                </a:cubicBezTo>
                                <a:lnTo>
                                  <a:pt x="154" y="407"/>
                                </a:lnTo>
                                <a:cubicBezTo>
                                  <a:pt x="157" y="405"/>
                                  <a:pt x="159" y="403"/>
                                  <a:pt x="161" y="402"/>
                                </a:cubicBezTo>
                                <a:cubicBezTo>
                                  <a:pt x="163" y="401"/>
                                  <a:pt x="165" y="401"/>
                                  <a:pt x="167" y="401"/>
                                </a:cubicBezTo>
                                <a:cubicBezTo>
                                  <a:pt x="169" y="401"/>
                                  <a:pt x="171" y="401"/>
                                  <a:pt x="173" y="402"/>
                                </a:cubicBezTo>
                                <a:cubicBezTo>
                                  <a:pt x="175" y="403"/>
                                  <a:pt x="176" y="405"/>
                                  <a:pt x="178" y="407"/>
                                </a:cubicBezTo>
                                <a:lnTo>
                                  <a:pt x="311" y="539"/>
                                </a:lnTo>
                                <a:close/>
                                <a:moveTo>
                                  <a:pt x="430" y="420"/>
                                </a:moveTo>
                                <a:cubicBezTo>
                                  <a:pt x="431" y="422"/>
                                  <a:pt x="432" y="423"/>
                                  <a:pt x="432" y="424"/>
                                </a:cubicBezTo>
                                <a:cubicBezTo>
                                  <a:pt x="431" y="425"/>
                                  <a:pt x="431" y="427"/>
                                  <a:pt x="429" y="429"/>
                                </a:cubicBezTo>
                                <a:cubicBezTo>
                                  <a:pt x="428" y="431"/>
                                  <a:pt x="426" y="434"/>
                                  <a:pt x="422" y="437"/>
                                </a:cubicBezTo>
                                <a:cubicBezTo>
                                  <a:pt x="419" y="440"/>
                                  <a:pt x="416" y="443"/>
                                  <a:pt x="414" y="444"/>
                                </a:cubicBezTo>
                                <a:cubicBezTo>
                                  <a:pt x="413" y="445"/>
                                  <a:pt x="411" y="446"/>
                                  <a:pt x="410" y="446"/>
                                </a:cubicBezTo>
                                <a:cubicBezTo>
                                  <a:pt x="409" y="446"/>
                                  <a:pt x="407" y="445"/>
                                  <a:pt x="406" y="444"/>
                                </a:cubicBezTo>
                                <a:lnTo>
                                  <a:pt x="398" y="436"/>
                                </a:lnTo>
                                <a:cubicBezTo>
                                  <a:pt x="398" y="445"/>
                                  <a:pt x="397" y="453"/>
                                  <a:pt x="394" y="461"/>
                                </a:cubicBezTo>
                                <a:cubicBezTo>
                                  <a:pt x="391" y="469"/>
                                  <a:pt x="387" y="476"/>
                                  <a:pt x="380" y="483"/>
                                </a:cubicBezTo>
                                <a:cubicBezTo>
                                  <a:pt x="375" y="488"/>
                                  <a:pt x="369" y="493"/>
                                  <a:pt x="363" y="496"/>
                                </a:cubicBezTo>
                                <a:cubicBezTo>
                                  <a:pt x="357" y="499"/>
                                  <a:pt x="351" y="501"/>
                                  <a:pt x="345" y="501"/>
                                </a:cubicBezTo>
                                <a:cubicBezTo>
                                  <a:pt x="339" y="502"/>
                                  <a:pt x="333" y="501"/>
                                  <a:pt x="327" y="499"/>
                                </a:cubicBezTo>
                                <a:cubicBezTo>
                                  <a:pt x="321" y="496"/>
                                  <a:pt x="315" y="492"/>
                                  <a:pt x="310" y="487"/>
                                </a:cubicBezTo>
                                <a:cubicBezTo>
                                  <a:pt x="304" y="481"/>
                                  <a:pt x="300" y="475"/>
                                  <a:pt x="298" y="468"/>
                                </a:cubicBezTo>
                                <a:cubicBezTo>
                                  <a:pt x="296" y="461"/>
                                  <a:pt x="295" y="454"/>
                                  <a:pt x="297" y="446"/>
                                </a:cubicBezTo>
                                <a:cubicBezTo>
                                  <a:pt x="299" y="439"/>
                                  <a:pt x="303" y="431"/>
                                  <a:pt x="308" y="423"/>
                                </a:cubicBezTo>
                                <a:cubicBezTo>
                                  <a:pt x="314" y="415"/>
                                  <a:pt x="321" y="406"/>
                                  <a:pt x="330" y="397"/>
                                </a:cubicBezTo>
                                <a:lnTo>
                                  <a:pt x="340" y="387"/>
                                </a:lnTo>
                                <a:lnTo>
                                  <a:pt x="334" y="381"/>
                                </a:lnTo>
                                <a:cubicBezTo>
                                  <a:pt x="331" y="377"/>
                                  <a:pt x="327" y="375"/>
                                  <a:pt x="324" y="373"/>
                                </a:cubicBezTo>
                                <a:cubicBezTo>
                                  <a:pt x="321" y="371"/>
                                  <a:pt x="318" y="371"/>
                                  <a:pt x="315" y="370"/>
                                </a:cubicBezTo>
                                <a:cubicBezTo>
                                  <a:pt x="312" y="370"/>
                                  <a:pt x="309" y="371"/>
                                  <a:pt x="306" y="373"/>
                                </a:cubicBezTo>
                                <a:cubicBezTo>
                                  <a:pt x="302" y="375"/>
                                  <a:pt x="299" y="377"/>
                                  <a:pt x="295" y="381"/>
                                </a:cubicBezTo>
                                <a:cubicBezTo>
                                  <a:pt x="290" y="386"/>
                                  <a:pt x="287" y="391"/>
                                  <a:pt x="284" y="395"/>
                                </a:cubicBezTo>
                                <a:cubicBezTo>
                                  <a:pt x="281" y="400"/>
                                  <a:pt x="279" y="405"/>
                                  <a:pt x="277" y="409"/>
                                </a:cubicBezTo>
                                <a:cubicBezTo>
                                  <a:pt x="276" y="413"/>
                                  <a:pt x="275" y="417"/>
                                  <a:pt x="274" y="420"/>
                                </a:cubicBezTo>
                                <a:cubicBezTo>
                                  <a:pt x="273" y="423"/>
                                  <a:pt x="272" y="425"/>
                                  <a:pt x="271" y="426"/>
                                </a:cubicBezTo>
                                <a:cubicBezTo>
                                  <a:pt x="270" y="427"/>
                                  <a:pt x="269" y="427"/>
                                  <a:pt x="268" y="428"/>
                                </a:cubicBezTo>
                                <a:cubicBezTo>
                                  <a:pt x="266" y="428"/>
                                  <a:pt x="265" y="427"/>
                                  <a:pt x="264" y="427"/>
                                </a:cubicBezTo>
                                <a:cubicBezTo>
                                  <a:pt x="262" y="426"/>
                                  <a:pt x="261" y="425"/>
                                  <a:pt x="259" y="424"/>
                                </a:cubicBezTo>
                                <a:cubicBezTo>
                                  <a:pt x="257" y="423"/>
                                  <a:pt x="256" y="422"/>
                                  <a:pt x="254" y="420"/>
                                </a:cubicBezTo>
                                <a:cubicBezTo>
                                  <a:pt x="251" y="417"/>
                                  <a:pt x="250" y="415"/>
                                  <a:pt x="249" y="414"/>
                                </a:cubicBezTo>
                                <a:cubicBezTo>
                                  <a:pt x="248" y="412"/>
                                  <a:pt x="247" y="410"/>
                                  <a:pt x="247" y="408"/>
                                </a:cubicBezTo>
                                <a:cubicBezTo>
                                  <a:pt x="247" y="405"/>
                                  <a:pt x="248" y="402"/>
                                  <a:pt x="249" y="398"/>
                                </a:cubicBezTo>
                                <a:cubicBezTo>
                                  <a:pt x="251" y="394"/>
                                  <a:pt x="252" y="390"/>
                                  <a:pt x="255" y="385"/>
                                </a:cubicBezTo>
                                <a:cubicBezTo>
                                  <a:pt x="257" y="381"/>
                                  <a:pt x="260" y="376"/>
                                  <a:pt x="264" y="371"/>
                                </a:cubicBezTo>
                                <a:cubicBezTo>
                                  <a:pt x="267" y="366"/>
                                  <a:pt x="271" y="361"/>
                                  <a:pt x="276" y="356"/>
                                </a:cubicBezTo>
                                <a:cubicBezTo>
                                  <a:pt x="284" y="348"/>
                                  <a:pt x="292" y="342"/>
                                  <a:pt x="299" y="338"/>
                                </a:cubicBezTo>
                                <a:cubicBezTo>
                                  <a:pt x="306" y="334"/>
                                  <a:pt x="313" y="332"/>
                                  <a:pt x="320" y="331"/>
                                </a:cubicBezTo>
                                <a:cubicBezTo>
                                  <a:pt x="327" y="331"/>
                                  <a:pt x="334" y="333"/>
                                  <a:pt x="341" y="336"/>
                                </a:cubicBezTo>
                                <a:cubicBezTo>
                                  <a:pt x="347" y="339"/>
                                  <a:pt x="354" y="345"/>
                                  <a:pt x="361" y="352"/>
                                </a:cubicBezTo>
                                <a:lnTo>
                                  <a:pt x="430" y="420"/>
                                </a:lnTo>
                                <a:close/>
                                <a:moveTo>
                                  <a:pt x="358" y="405"/>
                                </a:moveTo>
                                <a:lnTo>
                                  <a:pt x="347" y="416"/>
                                </a:lnTo>
                                <a:cubicBezTo>
                                  <a:pt x="342" y="421"/>
                                  <a:pt x="339" y="425"/>
                                  <a:pt x="336" y="429"/>
                                </a:cubicBezTo>
                                <a:cubicBezTo>
                                  <a:pt x="334" y="433"/>
                                  <a:pt x="332" y="437"/>
                                  <a:pt x="331" y="440"/>
                                </a:cubicBezTo>
                                <a:cubicBezTo>
                                  <a:pt x="331" y="443"/>
                                  <a:pt x="331" y="447"/>
                                  <a:pt x="332" y="450"/>
                                </a:cubicBezTo>
                                <a:cubicBezTo>
                                  <a:pt x="333" y="452"/>
                                  <a:pt x="334" y="455"/>
                                  <a:pt x="337" y="458"/>
                                </a:cubicBezTo>
                                <a:cubicBezTo>
                                  <a:pt x="341" y="462"/>
                                  <a:pt x="346" y="464"/>
                                  <a:pt x="351" y="464"/>
                                </a:cubicBezTo>
                                <a:cubicBezTo>
                                  <a:pt x="356" y="463"/>
                                  <a:pt x="361" y="461"/>
                                  <a:pt x="366" y="456"/>
                                </a:cubicBezTo>
                                <a:cubicBezTo>
                                  <a:pt x="370" y="452"/>
                                  <a:pt x="373" y="447"/>
                                  <a:pt x="374" y="442"/>
                                </a:cubicBezTo>
                                <a:cubicBezTo>
                                  <a:pt x="375" y="436"/>
                                  <a:pt x="376" y="430"/>
                                  <a:pt x="375" y="422"/>
                                </a:cubicBezTo>
                                <a:lnTo>
                                  <a:pt x="358" y="405"/>
                                </a:lnTo>
                                <a:close/>
                                <a:moveTo>
                                  <a:pt x="553" y="297"/>
                                </a:moveTo>
                                <a:cubicBezTo>
                                  <a:pt x="554" y="297"/>
                                  <a:pt x="554" y="298"/>
                                  <a:pt x="555" y="299"/>
                                </a:cubicBezTo>
                                <a:cubicBezTo>
                                  <a:pt x="555" y="300"/>
                                  <a:pt x="554" y="302"/>
                                  <a:pt x="554" y="303"/>
                                </a:cubicBezTo>
                                <a:cubicBezTo>
                                  <a:pt x="553" y="305"/>
                                  <a:pt x="552" y="306"/>
                                  <a:pt x="550" y="308"/>
                                </a:cubicBezTo>
                                <a:cubicBezTo>
                                  <a:pt x="548" y="310"/>
                                  <a:pt x="546" y="313"/>
                                  <a:pt x="543" y="316"/>
                                </a:cubicBezTo>
                                <a:cubicBezTo>
                                  <a:pt x="541" y="318"/>
                                  <a:pt x="538" y="321"/>
                                  <a:pt x="536" y="322"/>
                                </a:cubicBezTo>
                                <a:cubicBezTo>
                                  <a:pt x="534" y="324"/>
                                  <a:pt x="532" y="325"/>
                                  <a:pt x="531" y="326"/>
                                </a:cubicBezTo>
                                <a:cubicBezTo>
                                  <a:pt x="529" y="327"/>
                                  <a:pt x="528" y="327"/>
                                  <a:pt x="527" y="327"/>
                                </a:cubicBezTo>
                                <a:cubicBezTo>
                                  <a:pt x="526" y="327"/>
                                  <a:pt x="525" y="326"/>
                                  <a:pt x="524" y="325"/>
                                </a:cubicBezTo>
                                <a:lnTo>
                                  <a:pt x="442" y="243"/>
                                </a:lnTo>
                                <a:lnTo>
                                  <a:pt x="421" y="264"/>
                                </a:lnTo>
                                <a:cubicBezTo>
                                  <a:pt x="432" y="277"/>
                                  <a:pt x="441" y="289"/>
                                  <a:pt x="448" y="300"/>
                                </a:cubicBezTo>
                                <a:cubicBezTo>
                                  <a:pt x="455" y="311"/>
                                  <a:pt x="461" y="320"/>
                                  <a:pt x="465" y="329"/>
                                </a:cubicBezTo>
                                <a:cubicBezTo>
                                  <a:pt x="470" y="338"/>
                                  <a:pt x="472" y="346"/>
                                  <a:pt x="474" y="354"/>
                                </a:cubicBezTo>
                                <a:cubicBezTo>
                                  <a:pt x="475" y="361"/>
                                  <a:pt x="476" y="367"/>
                                  <a:pt x="475" y="373"/>
                                </a:cubicBezTo>
                                <a:cubicBezTo>
                                  <a:pt x="474" y="379"/>
                                  <a:pt x="472" y="385"/>
                                  <a:pt x="469" y="390"/>
                                </a:cubicBezTo>
                                <a:cubicBezTo>
                                  <a:pt x="466" y="395"/>
                                  <a:pt x="462" y="400"/>
                                  <a:pt x="458" y="404"/>
                                </a:cubicBezTo>
                                <a:cubicBezTo>
                                  <a:pt x="457" y="405"/>
                                  <a:pt x="456" y="406"/>
                                  <a:pt x="455" y="406"/>
                                </a:cubicBezTo>
                                <a:cubicBezTo>
                                  <a:pt x="454" y="407"/>
                                  <a:pt x="453" y="407"/>
                                  <a:pt x="451" y="406"/>
                                </a:cubicBezTo>
                                <a:cubicBezTo>
                                  <a:pt x="450" y="406"/>
                                  <a:pt x="448" y="405"/>
                                  <a:pt x="447" y="403"/>
                                </a:cubicBezTo>
                                <a:cubicBezTo>
                                  <a:pt x="445" y="402"/>
                                  <a:pt x="442" y="399"/>
                                  <a:pt x="440" y="397"/>
                                </a:cubicBezTo>
                                <a:cubicBezTo>
                                  <a:pt x="437" y="394"/>
                                  <a:pt x="435" y="391"/>
                                  <a:pt x="433" y="390"/>
                                </a:cubicBezTo>
                                <a:cubicBezTo>
                                  <a:pt x="431" y="388"/>
                                  <a:pt x="430" y="386"/>
                                  <a:pt x="430" y="385"/>
                                </a:cubicBezTo>
                                <a:cubicBezTo>
                                  <a:pt x="429" y="384"/>
                                  <a:pt x="429" y="383"/>
                                  <a:pt x="429" y="382"/>
                                </a:cubicBezTo>
                                <a:cubicBezTo>
                                  <a:pt x="429" y="381"/>
                                  <a:pt x="430" y="380"/>
                                  <a:pt x="430" y="379"/>
                                </a:cubicBezTo>
                                <a:cubicBezTo>
                                  <a:pt x="433" y="377"/>
                                  <a:pt x="434" y="375"/>
                                  <a:pt x="435" y="372"/>
                                </a:cubicBezTo>
                                <a:cubicBezTo>
                                  <a:pt x="436" y="369"/>
                                  <a:pt x="437" y="366"/>
                                  <a:pt x="436" y="362"/>
                                </a:cubicBezTo>
                                <a:cubicBezTo>
                                  <a:pt x="436" y="358"/>
                                  <a:pt x="434" y="353"/>
                                  <a:pt x="432" y="348"/>
                                </a:cubicBezTo>
                                <a:cubicBezTo>
                                  <a:pt x="430" y="343"/>
                                  <a:pt x="427" y="337"/>
                                  <a:pt x="422" y="330"/>
                                </a:cubicBezTo>
                                <a:cubicBezTo>
                                  <a:pt x="418" y="323"/>
                                  <a:pt x="412" y="315"/>
                                  <a:pt x="406" y="306"/>
                                </a:cubicBezTo>
                                <a:cubicBezTo>
                                  <a:pt x="399" y="297"/>
                                  <a:pt x="391" y="286"/>
                                  <a:pt x="382" y="275"/>
                                </a:cubicBezTo>
                                <a:cubicBezTo>
                                  <a:pt x="379" y="272"/>
                                  <a:pt x="377" y="269"/>
                                  <a:pt x="377" y="266"/>
                                </a:cubicBezTo>
                                <a:cubicBezTo>
                                  <a:pt x="376" y="263"/>
                                  <a:pt x="377" y="261"/>
                                  <a:pt x="380" y="258"/>
                                </a:cubicBezTo>
                                <a:lnTo>
                                  <a:pt x="439" y="199"/>
                                </a:lnTo>
                                <a:cubicBezTo>
                                  <a:pt x="442" y="196"/>
                                  <a:pt x="445" y="195"/>
                                  <a:pt x="448" y="195"/>
                                </a:cubicBezTo>
                                <a:cubicBezTo>
                                  <a:pt x="450" y="195"/>
                                  <a:pt x="453" y="197"/>
                                  <a:pt x="457" y="200"/>
                                </a:cubicBezTo>
                                <a:lnTo>
                                  <a:pt x="553" y="297"/>
                                </a:lnTo>
                                <a:close/>
                                <a:moveTo>
                                  <a:pt x="566" y="97"/>
                                </a:moveTo>
                                <a:cubicBezTo>
                                  <a:pt x="568" y="100"/>
                                  <a:pt x="570" y="102"/>
                                  <a:pt x="572" y="104"/>
                                </a:cubicBezTo>
                                <a:cubicBezTo>
                                  <a:pt x="573" y="106"/>
                                  <a:pt x="574" y="108"/>
                                  <a:pt x="575" y="109"/>
                                </a:cubicBezTo>
                                <a:cubicBezTo>
                                  <a:pt x="575" y="110"/>
                                  <a:pt x="576" y="112"/>
                                  <a:pt x="575" y="112"/>
                                </a:cubicBezTo>
                                <a:cubicBezTo>
                                  <a:pt x="575" y="113"/>
                                  <a:pt x="575" y="114"/>
                                  <a:pt x="574" y="115"/>
                                </a:cubicBezTo>
                                <a:lnTo>
                                  <a:pt x="548" y="141"/>
                                </a:lnTo>
                                <a:lnTo>
                                  <a:pt x="629" y="221"/>
                                </a:lnTo>
                                <a:cubicBezTo>
                                  <a:pt x="629" y="222"/>
                                  <a:pt x="630" y="223"/>
                                  <a:pt x="630" y="224"/>
                                </a:cubicBezTo>
                                <a:cubicBezTo>
                                  <a:pt x="630" y="225"/>
                                  <a:pt x="630" y="226"/>
                                  <a:pt x="629" y="228"/>
                                </a:cubicBezTo>
                                <a:cubicBezTo>
                                  <a:pt x="628" y="229"/>
                                  <a:pt x="627" y="231"/>
                                  <a:pt x="626" y="233"/>
                                </a:cubicBezTo>
                                <a:cubicBezTo>
                                  <a:pt x="624" y="235"/>
                                  <a:pt x="622" y="237"/>
                                  <a:pt x="619" y="240"/>
                                </a:cubicBezTo>
                                <a:cubicBezTo>
                                  <a:pt x="616" y="243"/>
                                  <a:pt x="614" y="245"/>
                                  <a:pt x="612" y="247"/>
                                </a:cubicBezTo>
                                <a:cubicBezTo>
                                  <a:pt x="610" y="248"/>
                                  <a:pt x="608" y="250"/>
                                  <a:pt x="606" y="250"/>
                                </a:cubicBezTo>
                                <a:cubicBezTo>
                                  <a:pt x="605" y="251"/>
                                  <a:pt x="604" y="251"/>
                                  <a:pt x="603" y="251"/>
                                </a:cubicBezTo>
                                <a:cubicBezTo>
                                  <a:pt x="602" y="251"/>
                                  <a:pt x="601" y="251"/>
                                  <a:pt x="600" y="250"/>
                                </a:cubicBezTo>
                                <a:lnTo>
                                  <a:pt x="520" y="169"/>
                                </a:lnTo>
                                <a:lnTo>
                                  <a:pt x="494" y="195"/>
                                </a:lnTo>
                                <a:cubicBezTo>
                                  <a:pt x="493" y="196"/>
                                  <a:pt x="492" y="196"/>
                                  <a:pt x="491" y="197"/>
                                </a:cubicBezTo>
                                <a:cubicBezTo>
                                  <a:pt x="490" y="197"/>
                                  <a:pt x="489" y="196"/>
                                  <a:pt x="488" y="196"/>
                                </a:cubicBezTo>
                                <a:cubicBezTo>
                                  <a:pt x="486" y="195"/>
                                  <a:pt x="485" y="194"/>
                                  <a:pt x="483" y="193"/>
                                </a:cubicBezTo>
                                <a:cubicBezTo>
                                  <a:pt x="481" y="191"/>
                                  <a:pt x="478" y="189"/>
                                  <a:pt x="476" y="186"/>
                                </a:cubicBezTo>
                                <a:cubicBezTo>
                                  <a:pt x="474" y="184"/>
                                  <a:pt x="472" y="182"/>
                                  <a:pt x="470" y="180"/>
                                </a:cubicBezTo>
                                <a:cubicBezTo>
                                  <a:pt x="469" y="179"/>
                                  <a:pt x="468" y="177"/>
                                  <a:pt x="468" y="176"/>
                                </a:cubicBezTo>
                                <a:cubicBezTo>
                                  <a:pt x="467" y="174"/>
                                  <a:pt x="467" y="173"/>
                                  <a:pt x="467" y="172"/>
                                </a:cubicBezTo>
                                <a:cubicBezTo>
                                  <a:pt x="467" y="171"/>
                                  <a:pt x="467" y="170"/>
                                  <a:pt x="468" y="169"/>
                                </a:cubicBezTo>
                                <a:lnTo>
                                  <a:pt x="548" y="89"/>
                                </a:lnTo>
                                <a:cubicBezTo>
                                  <a:pt x="549" y="89"/>
                                  <a:pt x="550" y="88"/>
                                  <a:pt x="551" y="88"/>
                                </a:cubicBezTo>
                                <a:cubicBezTo>
                                  <a:pt x="552" y="88"/>
                                  <a:pt x="553" y="88"/>
                                  <a:pt x="554" y="89"/>
                                </a:cubicBezTo>
                                <a:cubicBezTo>
                                  <a:pt x="556" y="89"/>
                                  <a:pt x="557" y="90"/>
                                  <a:pt x="559" y="92"/>
                                </a:cubicBezTo>
                                <a:cubicBezTo>
                                  <a:pt x="561" y="93"/>
                                  <a:pt x="563" y="95"/>
                                  <a:pt x="566" y="97"/>
                                </a:cubicBezTo>
                                <a:close/>
                                <a:moveTo>
                                  <a:pt x="761" y="90"/>
                                </a:moveTo>
                                <a:cubicBezTo>
                                  <a:pt x="762" y="91"/>
                                  <a:pt x="763" y="92"/>
                                  <a:pt x="762" y="93"/>
                                </a:cubicBezTo>
                                <a:cubicBezTo>
                                  <a:pt x="762" y="95"/>
                                  <a:pt x="762" y="96"/>
                                  <a:pt x="760" y="98"/>
                                </a:cubicBezTo>
                                <a:cubicBezTo>
                                  <a:pt x="759" y="100"/>
                                  <a:pt x="756" y="103"/>
                                  <a:pt x="753" y="106"/>
                                </a:cubicBezTo>
                                <a:cubicBezTo>
                                  <a:pt x="750" y="109"/>
                                  <a:pt x="747" y="112"/>
                                  <a:pt x="745" y="113"/>
                                </a:cubicBezTo>
                                <a:cubicBezTo>
                                  <a:pt x="744" y="114"/>
                                  <a:pt x="742" y="115"/>
                                  <a:pt x="741" y="115"/>
                                </a:cubicBezTo>
                                <a:cubicBezTo>
                                  <a:pt x="739" y="115"/>
                                  <a:pt x="738" y="114"/>
                                  <a:pt x="737" y="113"/>
                                </a:cubicBezTo>
                                <a:lnTo>
                                  <a:pt x="729" y="105"/>
                                </a:lnTo>
                                <a:cubicBezTo>
                                  <a:pt x="729" y="114"/>
                                  <a:pt x="728" y="122"/>
                                  <a:pt x="725" y="130"/>
                                </a:cubicBezTo>
                                <a:cubicBezTo>
                                  <a:pt x="722" y="138"/>
                                  <a:pt x="718" y="145"/>
                                  <a:pt x="711" y="152"/>
                                </a:cubicBezTo>
                                <a:cubicBezTo>
                                  <a:pt x="706" y="157"/>
                                  <a:pt x="700" y="162"/>
                                  <a:pt x="694" y="165"/>
                                </a:cubicBezTo>
                                <a:cubicBezTo>
                                  <a:pt x="688" y="168"/>
                                  <a:pt x="682" y="170"/>
                                  <a:pt x="676" y="170"/>
                                </a:cubicBezTo>
                                <a:cubicBezTo>
                                  <a:pt x="670" y="171"/>
                                  <a:pt x="664" y="170"/>
                                  <a:pt x="658" y="168"/>
                                </a:cubicBezTo>
                                <a:cubicBezTo>
                                  <a:pt x="652" y="165"/>
                                  <a:pt x="646" y="161"/>
                                  <a:pt x="641" y="156"/>
                                </a:cubicBezTo>
                                <a:cubicBezTo>
                                  <a:pt x="635" y="150"/>
                                  <a:pt x="631" y="144"/>
                                  <a:pt x="629" y="137"/>
                                </a:cubicBezTo>
                                <a:cubicBezTo>
                                  <a:pt x="627" y="130"/>
                                  <a:pt x="626" y="123"/>
                                  <a:pt x="628" y="116"/>
                                </a:cubicBezTo>
                                <a:cubicBezTo>
                                  <a:pt x="630" y="108"/>
                                  <a:pt x="633" y="100"/>
                                  <a:pt x="639" y="92"/>
                                </a:cubicBezTo>
                                <a:cubicBezTo>
                                  <a:pt x="644" y="84"/>
                                  <a:pt x="652" y="75"/>
                                  <a:pt x="661" y="66"/>
                                </a:cubicBezTo>
                                <a:lnTo>
                                  <a:pt x="671" y="56"/>
                                </a:lnTo>
                                <a:lnTo>
                                  <a:pt x="665" y="50"/>
                                </a:lnTo>
                                <a:cubicBezTo>
                                  <a:pt x="661" y="47"/>
                                  <a:pt x="658" y="44"/>
                                  <a:pt x="655" y="42"/>
                                </a:cubicBezTo>
                                <a:cubicBezTo>
                                  <a:pt x="652" y="41"/>
                                  <a:pt x="649" y="40"/>
                                  <a:pt x="646" y="39"/>
                                </a:cubicBezTo>
                                <a:cubicBezTo>
                                  <a:pt x="643" y="39"/>
                                  <a:pt x="640" y="40"/>
                                  <a:pt x="637" y="42"/>
                                </a:cubicBezTo>
                                <a:cubicBezTo>
                                  <a:pt x="633" y="44"/>
                                  <a:pt x="630" y="46"/>
                                  <a:pt x="626" y="50"/>
                                </a:cubicBezTo>
                                <a:cubicBezTo>
                                  <a:pt x="621" y="55"/>
                                  <a:pt x="618" y="60"/>
                                  <a:pt x="615" y="64"/>
                                </a:cubicBezTo>
                                <a:cubicBezTo>
                                  <a:pt x="612" y="69"/>
                                  <a:pt x="610" y="74"/>
                                  <a:pt x="608" y="78"/>
                                </a:cubicBezTo>
                                <a:cubicBezTo>
                                  <a:pt x="607" y="82"/>
                                  <a:pt x="606" y="86"/>
                                  <a:pt x="605" y="89"/>
                                </a:cubicBezTo>
                                <a:cubicBezTo>
                                  <a:pt x="604" y="92"/>
                                  <a:pt x="603" y="94"/>
                                  <a:pt x="602" y="95"/>
                                </a:cubicBezTo>
                                <a:cubicBezTo>
                                  <a:pt x="601" y="96"/>
                                  <a:pt x="600" y="97"/>
                                  <a:pt x="598" y="97"/>
                                </a:cubicBezTo>
                                <a:cubicBezTo>
                                  <a:pt x="597" y="97"/>
                                  <a:pt x="596" y="97"/>
                                  <a:pt x="595" y="96"/>
                                </a:cubicBezTo>
                                <a:cubicBezTo>
                                  <a:pt x="593" y="95"/>
                                  <a:pt x="592" y="95"/>
                                  <a:pt x="590" y="93"/>
                                </a:cubicBezTo>
                                <a:cubicBezTo>
                                  <a:pt x="588" y="92"/>
                                  <a:pt x="587" y="91"/>
                                  <a:pt x="585" y="89"/>
                                </a:cubicBezTo>
                                <a:cubicBezTo>
                                  <a:pt x="582" y="86"/>
                                  <a:pt x="581" y="84"/>
                                  <a:pt x="580" y="83"/>
                                </a:cubicBezTo>
                                <a:cubicBezTo>
                                  <a:pt x="579" y="81"/>
                                  <a:pt x="578" y="79"/>
                                  <a:pt x="578" y="77"/>
                                </a:cubicBezTo>
                                <a:cubicBezTo>
                                  <a:pt x="578" y="75"/>
                                  <a:pt x="579" y="71"/>
                                  <a:pt x="580" y="67"/>
                                </a:cubicBezTo>
                                <a:cubicBezTo>
                                  <a:pt x="581" y="63"/>
                                  <a:pt x="583" y="59"/>
                                  <a:pt x="586" y="54"/>
                                </a:cubicBezTo>
                                <a:cubicBezTo>
                                  <a:pt x="588" y="50"/>
                                  <a:pt x="591" y="45"/>
                                  <a:pt x="595" y="40"/>
                                </a:cubicBezTo>
                                <a:cubicBezTo>
                                  <a:pt x="598" y="35"/>
                                  <a:pt x="602" y="30"/>
                                  <a:pt x="607" y="26"/>
                                </a:cubicBezTo>
                                <a:cubicBezTo>
                                  <a:pt x="615" y="18"/>
                                  <a:pt x="622" y="11"/>
                                  <a:pt x="630" y="7"/>
                                </a:cubicBezTo>
                                <a:cubicBezTo>
                                  <a:pt x="637" y="3"/>
                                  <a:pt x="644" y="1"/>
                                  <a:pt x="651" y="1"/>
                                </a:cubicBezTo>
                                <a:cubicBezTo>
                                  <a:pt x="658" y="0"/>
                                  <a:pt x="665" y="2"/>
                                  <a:pt x="672" y="5"/>
                                </a:cubicBezTo>
                                <a:cubicBezTo>
                                  <a:pt x="678" y="8"/>
                                  <a:pt x="685" y="14"/>
                                  <a:pt x="692" y="21"/>
                                </a:cubicBezTo>
                                <a:lnTo>
                                  <a:pt x="761" y="90"/>
                                </a:lnTo>
                                <a:close/>
                                <a:moveTo>
                                  <a:pt x="689" y="74"/>
                                </a:moveTo>
                                <a:lnTo>
                                  <a:pt x="678" y="85"/>
                                </a:lnTo>
                                <a:cubicBezTo>
                                  <a:pt x="673" y="90"/>
                                  <a:pt x="670" y="94"/>
                                  <a:pt x="667" y="98"/>
                                </a:cubicBezTo>
                                <a:cubicBezTo>
                                  <a:pt x="664" y="102"/>
                                  <a:pt x="663" y="106"/>
                                  <a:pt x="662" y="109"/>
                                </a:cubicBezTo>
                                <a:cubicBezTo>
                                  <a:pt x="661" y="113"/>
                                  <a:pt x="662" y="116"/>
                                  <a:pt x="663" y="119"/>
                                </a:cubicBezTo>
                                <a:cubicBezTo>
                                  <a:pt x="664" y="122"/>
                                  <a:pt x="665" y="124"/>
                                  <a:pt x="668" y="127"/>
                                </a:cubicBezTo>
                                <a:cubicBezTo>
                                  <a:pt x="672" y="131"/>
                                  <a:pt x="677" y="133"/>
                                  <a:pt x="682" y="133"/>
                                </a:cubicBezTo>
                                <a:cubicBezTo>
                                  <a:pt x="687" y="133"/>
                                  <a:pt x="692" y="130"/>
                                  <a:pt x="697" y="125"/>
                                </a:cubicBezTo>
                                <a:cubicBezTo>
                                  <a:pt x="701" y="121"/>
                                  <a:pt x="704" y="116"/>
                                  <a:pt x="705" y="111"/>
                                </a:cubicBezTo>
                                <a:cubicBezTo>
                                  <a:pt x="706" y="105"/>
                                  <a:pt x="707" y="99"/>
                                  <a:pt x="706" y="91"/>
                                </a:cubicBezTo>
                                <a:lnTo>
                                  <a:pt x="68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60680" y="191135"/>
                            <a:ext cx="11684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376092"/>
                                  <w:sz w:val="8"/>
                                  <w:szCs w:val="8"/>
                                  <w:lang w:val="en-US"/>
                                </w:rPr>
                                <w:t>127.5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2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590550" y="953770"/>
                            <a:ext cx="9144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376092"/>
                                  <w:sz w:val="8"/>
                                  <w:szCs w:val="8"/>
                                  <w:lang w:val="en-US"/>
                                </w:rPr>
                                <w:t>59.0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3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788670" y="1153160"/>
                            <a:ext cx="9144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376092"/>
                                  <w:sz w:val="8"/>
                                  <w:szCs w:val="8"/>
                                  <w:lang w:val="en-US"/>
                                </w:rPr>
                                <w:t>42.0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101090" y="1610995"/>
                            <a:ext cx="2603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376092"/>
                                  <w:sz w:val="8"/>
                                  <w:szCs w:val="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5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264285" y="1424305"/>
                            <a:ext cx="9144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376092"/>
                                  <w:sz w:val="8"/>
                                  <w:szCs w:val="8"/>
                                  <w:lang w:val="en-US"/>
                                </w:rPr>
                                <w:t>18.0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499235" y="1442085"/>
                            <a:ext cx="9144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376092"/>
                                  <w:sz w:val="8"/>
                                  <w:szCs w:val="8"/>
                                  <w:lang w:val="en-US"/>
                                </w:rPr>
                                <w:t>17.5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748155" y="1462405"/>
                            <a:ext cx="5207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376092"/>
                                  <w:sz w:val="8"/>
                                  <w:szCs w:val="8"/>
                                  <w:lang w:val="en-US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976120" y="1584325"/>
                            <a:ext cx="6540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376092"/>
                                  <w:sz w:val="8"/>
                                  <w:szCs w:val="8"/>
                                  <w:lang w:val="en-US"/>
                                </w:rPr>
                                <w:t>3.0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9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2197100" y="1494155"/>
                            <a:ext cx="9144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376092"/>
                                  <w:sz w:val="8"/>
                                  <w:szCs w:val="8"/>
                                  <w:lang w:val="en-US"/>
                                </w:rPr>
                                <w:t>10.6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0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2459990" y="1601470"/>
                            <a:ext cx="2603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376092"/>
                                  <w:sz w:val="8"/>
                                  <w:szCs w:val="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1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2666365" y="1570355"/>
                            <a:ext cx="9144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376092"/>
                                  <w:sz w:val="8"/>
                                  <w:szCs w:val="8"/>
                                  <w:lang w:val="en-US"/>
                                </w:rPr>
                                <w:t>4.25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941955" y="1534160"/>
                            <a:ext cx="2603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376092"/>
                                  <w:sz w:val="8"/>
                                  <w:szCs w:val="8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3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111500" y="1589405"/>
                            <a:ext cx="9144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376092"/>
                                  <w:sz w:val="8"/>
                                  <w:szCs w:val="8"/>
                                  <w:lang w:val="en-US"/>
                                </w:rPr>
                                <w:t>1.95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4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3387090" y="1595120"/>
                            <a:ext cx="2603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376092"/>
                                  <w:sz w:val="8"/>
                                  <w:szCs w:val="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5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609340" y="1617345"/>
                            <a:ext cx="2603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376092"/>
                                  <w:sz w:val="8"/>
                                  <w:szCs w:val="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6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3868420" y="1593215"/>
                            <a:ext cx="2603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376092"/>
                                  <w:sz w:val="8"/>
                                  <w:szCs w:val="8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7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530225" y="168910"/>
                            <a:ext cx="11684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0000"/>
                                  <w:sz w:val="8"/>
                                  <w:szCs w:val="8"/>
                                  <w:lang w:val="en-US"/>
                                </w:rPr>
                                <w:t>129.5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8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728980" y="931545"/>
                            <a:ext cx="9144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0000"/>
                                  <w:sz w:val="8"/>
                                  <w:szCs w:val="8"/>
                                  <w:lang w:val="en-US"/>
                                </w:rPr>
                                <w:t>61.0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9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930910" y="1085850"/>
                            <a:ext cx="9144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0000"/>
                                  <w:sz w:val="8"/>
                                  <w:szCs w:val="8"/>
                                  <w:lang w:val="en-US"/>
                                </w:rPr>
                                <w:t>47.0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0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168400" y="1225550"/>
                            <a:ext cx="9144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0000"/>
                                  <w:sz w:val="8"/>
                                  <w:szCs w:val="8"/>
                                  <w:lang w:val="en-US"/>
                                </w:rPr>
                                <w:t>36.0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1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384935" y="1329055"/>
                            <a:ext cx="9144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0000"/>
                                  <w:sz w:val="8"/>
                                  <w:szCs w:val="8"/>
                                  <w:lang w:val="en-US"/>
                                </w:rPr>
                                <w:t>25.0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2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614170" y="1346200"/>
                            <a:ext cx="9144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0000"/>
                                  <w:sz w:val="8"/>
                                  <w:szCs w:val="8"/>
                                  <w:lang w:val="en-US"/>
                                </w:rPr>
                                <w:t>24.0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837055" y="1446530"/>
                            <a:ext cx="9144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0000"/>
                                  <w:sz w:val="8"/>
                                  <w:szCs w:val="8"/>
                                  <w:lang w:val="en-US"/>
                                </w:rPr>
                                <w:t>16.0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4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2053590" y="1489710"/>
                            <a:ext cx="9144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0000"/>
                                  <w:sz w:val="8"/>
                                  <w:szCs w:val="8"/>
                                  <w:lang w:val="en-US"/>
                                </w:rPr>
                                <w:t>11.0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5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2325370" y="1494155"/>
                            <a:ext cx="9144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0000"/>
                                  <w:sz w:val="8"/>
                                  <w:szCs w:val="8"/>
                                  <w:lang w:val="en-US"/>
                                </w:rPr>
                                <w:t>10.6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6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553970" y="1511935"/>
                            <a:ext cx="6540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0000"/>
                                  <w:sz w:val="8"/>
                                  <w:szCs w:val="8"/>
                                  <w:lang w:val="en-US"/>
                                </w:rPr>
                                <w:t>9.0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7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2784475" y="1522730"/>
                            <a:ext cx="6540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0000"/>
                                  <w:sz w:val="8"/>
                                  <w:szCs w:val="8"/>
                                  <w:lang w:val="en-US"/>
                                </w:rPr>
                                <w:t>8.0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8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3001010" y="1497330"/>
                            <a:ext cx="6540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0000"/>
                                  <w:sz w:val="8"/>
                                  <w:szCs w:val="8"/>
                                  <w:lang w:val="en-US"/>
                                </w:rPr>
                                <w:t>7.0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9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3237865" y="1566545"/>
                            <a:ext cx="9144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0000"/>
                                  <w:sz w:val="8"/>
                                  <w:szCs w:val="8"/>
                                  <w:lang w:val="en-US"/>
                                </w:rPr>
                                <w:t>2.95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0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3455670" y="1570990"/>
                            <a:ext cx="6540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0000"/>
                                  <w:sz w:val="8"/>
                                  <w:szCs w:val="8"/>
                                  <w:lang w:val="en-US"/>
                                </w:rPr>
                                <w:t>2.0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1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3678555" y="1568450"/>
                            <a:ext cx="9144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0000"/>
                                  <w:sz w:val="8"/>
                                  <w:szCs w:val="8"/>
                                  <w:lang w:val="en-US"/>
                                </w:rPr>
                                <w:t>1.70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3945890" y="1581785"/>
                            <a:ext cx="2603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0000"/>
                                  <w:sz w:val="8"/>
                                  <w:szCs w:val="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70815" y="1226820"/>
                            <a:ext cx="10541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"/>
                                  <w:szCs w:val="2"/>
                                  <w:lang w:val="en-US"/>
                                </w:rPr>
                                <w:t>Брой на персонала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4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70815" y="766445"/>
                            <a:ext cx="2667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"/>
                                  <w:szCs w:val="2"/>
                                  <w:lang w:val="en-US"/>
                                </w:rPr>
                                <w:t>(FTE)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5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4196715" y="1055370"/>
                            <a:ext cx="30480" cy="2984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4239895" y="1034415"/>
                            <a:ext cx="58864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  <w:lang w:val="bg-BG"/>
                                </w:rPr>
                                <w:t>Н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  <w:lang w:val="en-US"/>
                                </w:rPr>
                                <w:t>аличен персонал (2014 г.)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7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4196715" y="1153160"/>
                            <a:ext cx="30480" cy="29210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4239895" y="1132205"/>
                            <a:ext cx="826135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568D" w:rsidRDefault="009C7237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  <w:lang w:val="en-US"/>
                                </w:rPr>
                                <w:t>Прогнозен наличен персонал (2016 г.)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9" name="Freeform 142"/>
                        <wps:cNvSpPr>
                          <a:spLocks noEditPoints="1"/>
                        </wps:cNvSpPr>
                        <wps:spPr bwMode="auto">
                          <a:xfrm>
                            <a:off x="0" y="45720"/>
                            <a:ext cx="5252085" cy="2146935"/>
                          </a:xfrm>
                          <a:custGeom>
                            <a:avLst/>
                            <a:gdLst>
                              <a:gd name="T0" fmla="*/ 0 w 32284"/>
                              <a:gd name="T1" fmla="*/ 12 h 13200"/>
                              <a:gd name="T2" fmla="*/ 12 w 32284"/>
                              <a:gd name="T3" fmla="*/ 0 h 13200"/>
                              <a:gd name="T4" fmla="*/ 32272 w 32284"/>
                              <a:gd name="T5" fmla="*/ 0 h 13200"/>
                              <a:gd name="T6" fmla="*/ 32284 w 32284"/>
                              <a:gd name="T7" fmla="*/ 12 h 13200"/>
                              <a:gd name="T8" fmla="*/ 32284 w 32284"/>
                              <a:gd name="T9" fmla="*/ 13188 h 13200"/>
                              <a:gd name="T10" fmla="*/ 32272 w 32284"/>
                              <a:gd name="T11" fmla="*/ 13200 h 13200"/>
                              <a:gd name="T12" fmla="*/ 12 w 32284"/>
                              <a:gd name="T13" fmla="*/ 13200 h 13200"/>
                              <a:gd name="T14" fmla="*/ 0 w 32284"/>
                              <a:gd name="T15" fmla="*/ 13188 h 13200"/>
                              <a:gd name="T16" fmla="*/ 0 w 32284"/>
                              <a:gd name="T17" fmla="*/ 12 h 13200"/>
                              <a:gd name="T18" fmla="*/ 24 w 32284"/>
                              <a:gd name="T19" fmla="*/ 13188 h 13200"/>
                              <a:gd name="T20" fmla="*/ 12 w 32284"/>
                              <a:gd name="T21" fmla="*/ 13176 h 13200"/>
                              <a:gd name="T22" fmla="*/ 32272 w 32284"/>
                              <a:gd name="T23" fmla="*/ 13176 h 13200"/>
                              <a:gd name="T24" fmla="*/ 32260 w 32284"/>
                              <a:gd name="T25" fmla="*/ 13188 h 13200"/>
                              <a:gd name="T26" fmla="*/ 32260 w 32284"/>
                              <a:gd name="T27" fmla="*/ 12 h 13200"/>
                              <a:gd name="T28" fmla="*/ 32272 w 32284"/>
                              <a:gd name="T29" fmla="*/ 24 h 13200"/>
                              <a:gd name="T30" fmla="*/ 12 w 32284"/>
                              <a:gd name="T31" fmla="*/ 24 h 13200"/>
                              <a:gd name="T32" fmla="*/ 24 w 32284"/>
                              <a:gd name="T33" fmla="*/ 12 h 13200"/>
                              <a:gd name="T34" fmla="*/ 24 w 32284"/>
                              <a:gd name="T35" fmla="*/ 13188 h 1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284" h="13200">
                                <a:moveTo>
                                  <a:pt x="0" y="12"/>
                                </a:moveTo>
                                <a:cubicBezTo>
                                  <a:pt x="0" y="6"/>
                                  <a:pt x="6" y="0"/>
                                  <a:pt x="12" y="0"/>
                                </a:cubicBezTo>
                                <a:lnTo>
                                  <a:pt x="32272" y="0"/>
                                </a:lnTo>
                                <a:cubicBezTo>
                                  <a:pt x="32279" y="0"/>
                                  <a:pt x="32284" y="6"/>
                                  <a:pt x="32284" y="12"/>
                                </a:cubicBezTo>
                                <a:lnTo>
                                  <a:pt x="32284" y="13188"/>
                                </a:lnTo>
                                <a:cubicBezTo>
                                  <a:pt x="32284" y="13195"/>
                                  <a:pt x="32279" y="13200"/>
                                  <a:pt x="32272" y="13200"/>
                                </a:cubicBezTo>
                                <a:lnTo>
                                  <a:pt x="12" y="13200"/>
                                </a:lnTo>
                                <a:cubicBezTo>
                                  <a:pt x="6" y="13200"/>
                                  <a:pt x="0" y="13195"/>
                                  <a:pt x="0" y="13188"/>
                                </a:cubicBezTo>
                                <a:lnTo>
                                  <a:pt x="0" y="12"/>
                                </a:lnTo>
                                <a:close/>
                                <a:moveTo>
                                  <a:pt x="24" y="13188"/>
                                </a:moveTo>
                                <a:lnTo>
                                  <a:pt x="12" y="13176"/>
                                </a:lnTo>
                                <a:lnTo>
                                  <a:pt x="32272" y="13176"/>
                                </a:lnTo>
                                <a:lnTo>
                                  <a:pt x="32260" y="13188"/>
                                </a:lnTo>
                                <a:lnTo>
                                  <a:pt x="32260" y="12"/>
                                </a:lnTo>
                                <a:lnTo>
                                  <a:pt x="32272" y="24"/>
                                </a:lnTo>
                                <a:lnTo>
                                  <a:pt x="12" y="24"/>
                                </a:lnTo>
                                <a:lnTo>
                                  <a:pt x="24" y="12"/>
                                </a:lnTo>
                                <a:lnTo>
                                  <a:pt x="24" y="13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 w="0" cap="flat">
                            <a:solidFill>
                              <a:srgbClr val="8686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60" o:spid="_x0000_s1049" editas="canvas" style="width:491.95pt;height:168.95pt;mso-position-horizontal-relative:char;mso-position-vertical-relative:line" coordsize="62471,214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">
                <v:shape id="_x0000_s1050" type="#_x0000_t75" style="position:absolute;width:62471;height:21456;visibility:visible;mso-wrap-style:square">
                  <v:fill o:detectmouseclick="t"/>
                  <v:path o:connecttype="none"/>
                </v:shape>
                <v:rect id="Rectangle 76" o:spid="_x0000_s1051" style="position:absolute;top:476;width:52485;height:20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GC8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i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kGC8MAAADbAAAADwAAAAAAAAAAAAAAAACYAgAAZHJzL2Rv&#10;d25yZXYueG1sUEsFBgAAAAAEAAQA9QAAAIgDAAAAAA==&#10;" stroked="f"/>
                <v:shape id="Picture 77" o:spid="_x0000_s1052" type="#_x0000_t75" style="position:absolute;left:3251;top:1073;width:37452;height:16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YJ4fCAAAA2wAAAA8AAABkcnMvZG93bnJldi54bWxEj92KwjAUhO8XfIdwhL1bU0VkrUYRpSCL&#10;yPrzAIfm2Babk9qkWn16IwheDjPzDTOdt6YUV6pdYVlBvxeBIE6tLjhTcDwkP78gnEfWWFomBXdy&#10;MJ91vqYYa3vjHV33PhMBwi5GBbn3VSylS3My6Hq2Ig7eydYGfZB1JnWNtwA3pRxE0UgaLDgs5FjR&#10;Mqf0vG+MgkL/60uz2W0eK8ySZDTY/jW+Ueq72y4mIDy1/hN+t9dawXgIry/hB8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WCeHwgAAANsAAAAPAAAAAAAAAAAAAAAAAJ8C&#10;AABkcnMvZG93bnJldi54bWxQSwUGAAAAAAQABAD3AAAAjgMAAAAA&#10;">
                  <v:imagedata r:id="rId22" o:title=""/>
                </v:shape>
                <v:shape id="Picture 78" o:spid="_x0000_s1053" type="#_x0000_t75" style="position:absolute;left:3251;top:1073;width:37452;height:16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YnKbFAAAA2wAAAA8AAABkcnMvZG93bnJldi54bWxEj0FrAjEUhO8F/0N4Qm81q1TbrkYRS0EQ&#10;RG0L9fbYPDeLm5d1E9dtf70RhB6HmfmGmcxaW4qGal84VtDvJSCIM6cLzhV8fX48vYLwAVlj6ZgU&#10;/JKH2bTzMMFUuwtvqdmFXEQI+xQVmBCqVEqfGbLoe64ijt7B1RZDlHUudY2XCLelHCTJSFosOC4Y&#10;rGhhKDvuzlaB5HL1bTb7xctyffxpnk9/NK/elXrstvMxiEBt+A/f20ut4G0Ity/xB8j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2JymxQAAANsAAAAPAAAAAAAAAAAAAAAA&#10;AJ8CAABkcnMvZG93bnJldi54bWxQSwUGAAAAAAQABAD3AAAAkQMAAAAA&#10;">
                  <v:imagedata r:id="rId23" o:title=""/>
                </v:shape>
                <v:shape id="Freeform 79" o:spid="_x0000_s1054" style="position:absolute;left:3194;top:1657;width:165;height:15507;visibility:visible;mso-wrap-style:square;v-text-anchor:top" coordsize="26,2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8iscMA&#10;AADbAAAADwAAAGRycy9kb3ducmV2LnhtbESPS4vCQBCE7wv+h6EFb+tED6LRSQiCrz0sbHycm0yb&#10;BDM9ITNq/PfOwsIei6r6ilqlvWnEgzpXW1YwGUcgiAuray4VnI6bzzkI55E1NpZJwYscpMngY4Wx&#10;tk/+oUfuSxEg7GJUUHnfxlK6oiKDbmxb4uBdbWfQB9mVUnf4DHDTyGkUzaTBmsNChS2tKypu+d0o&#10;OF53eXvIXLb4np/Lr/t223u6KDUa9tkShKfe/4f/2nutYDGD3y/hB8jk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8iscMAAADbAAAADwAAAAAAAAAAAAAAAACYAgAAZHJzL2Rv&#10;d25yZXYueG1sUEsFBgAAAAAEAAQA9QAAAIgDAAAAAA==&#10;" path="m26,2442r-26,l,2435r26,l26,2442xm26,2094r-26,l,2088r26,l26,2094xm26,1747r-26,l,1741r26,l26,1747xm26,1398r-26,l,1392r26,l26,1398xm26,1051r-26,l,1045r26,l26,1051xm26,702l,702r,-6l26,696r,6xm26,355l,355r,-6l26,349r,6xm26,6l,6,,,26,r,6xe" fillcolor="#868686" strokecolor="#868686" strokeweight="0">
                  <v:path arrowok="t" o:connecttype="custom" o:connectlocs="16510,1550670;0,1550670;0,1546225;16510,1546225;16510,1550670;16510,1329690;0,1329690;0,1325880;16510,1325880;16510,1329690;16510,1109345;0,1109345;0,1105535;16510,1105535;16510,1109345;16510,887730;0,887730;0,883920;16510,883920;16510,887730;16510,667385;0,667385;0,663575;16510,663575;16510,667385;16510,445770;0,445770;0,441960;16510,441960;16510,445770;16510,225425;0,225425;0,221615;16510,221615;16510,225425;16510,3810;0,3810;0,0;16510,0;16510,3810" o:connectangles="0,0,0,0,0,0,0,0,0,0,0,0,0,0,0,0,0,0,0,0,0,0,0,0,0,0,0,0,0,0,0,0,0,0,0,0,0,0,0,0"/>
                  <o:lock v:ext="edit" verticies="t"/>
                </v:shape>
                <v:rect id="Rectangle 80" o:spid="_x0000_s1055" style="position:absolute;left:2584;top:16814;width:260;height:21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NrMEA&#10;AADbAAAADwAAAGRycy9kb3ducmV2LnhtbESPzYoCMRCE7wu+Q2jB25rRg6ujUUQQVPbi6AM0k54f&#10;TDpDknVm394IC3ssquorarMbrBFP8qF1rGA2zUAQl063XCu4346fSxAhIms0jknBLwXYbUcfG8y1&#10;6/lKzyLWIkE45KigibHLpQxlQxbD1HXEyauctxiT9LXUHvsEt0bOs2whLbacFhrs6NBQ+Sh+rAJ5&#10;K479sjA+c5d59W3Op2tFTqnJeNivQUQa4n/4r33SClZf8P6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MjazBAAAA2wAAAA8AAAAAAAAAAAAAAAAAmAIAAGRycy9kb3du&#10;cmV2LnhtbFBLBQYAAAAABAAEAPUAAACG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color w:val="000000"/>
                            <w:sz w:val="8"/>
                            <w:szCs w:val="8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81" o:spid="_x0000_s1056" style="position:absolute;left:2305;top:14605;width:520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Z3r8A&#10;AADbAAAADwAAAGRycy9kb3ducmV2LnhtbERPS2rDMBDdF3IHMYXsarlehNSxEkohkIZu4uQAgzX+&#10;EGlkJMV2bx8tCl0+3r86LNaIiXwYHCt4z3IQxI3TA3cKbtfj2xZEiMgajWNS8EsBDvvVS4WldjNf&#10;aKpjJ1IIhxIV9DGOpZSh6cliyNxInLjWeYsxQd9J7XFO4dbIIs830uLAqaHHkb56au71wyqQ1/o4&#10;b2vjc3cu2h/zfbq05JRavy6fOxCRlvgv/nOftIKPNDZ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kxnevwAAANs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color w:val="000000"/>
                            <w:sz w:val="8"/>
                            <w:szCs w:val="8"/>
                            <w:lang w:val="en-US"/>
                          </w:rPr>
                          <w:t>20</w:t>
                        </w:r>
                      </w:p>
                    </w:txbxContent>
                  </v:textbox>
                </v:rect>
                <v:rect id="Rectangle 82" o:spid="_x0000_s1057" style="position:absolute;left:2305;top:12395;width:520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8RcAA&#10;AADbAAAADwAAAGRycy9kb3ducmV2LnhtbESPzYoCMRCE7wu+Q2jB25rRg+hoFBEEV7w4+gDNpOcH&#10;k86QRGf27Y2wsMeiqr6iNrvBGvEiH1rHCmbTDARx6XTLtYL77fi9BBEiskbjmBT8UoDddvS1wVy7&#10;nq/0KmItEoRDjgqaGLtcylA2ZDFMXUecvMp5izFJX0vtsU9wa+Q8yxbSYstpocGODg2Vj+JpFchb&#10;ceyXhfGZO8+ri/k5XStySk3Gw34NItIQ/8N/7ZNWsFrB50v6A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+8RcAAAADbAAAADwAAAAAAAAAAAAAAAACYAgAAZHJzL2Rvd25y&#10;ZXYueG1sUEsFBgAAAAAEAAQA9QAAAIUDAAAAAA=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color w:val="000000"/>
                            <w:sz w:val="8"/>
                            <w:szCs w:val="8"/>
                            <w:lang w:val="en-US"/>
                          </w:rPr>
                          <w:t>40</w:t>
                        </w:r>
                      </w:p>
                    </w:txbxContent>
                  </v:textbox>
                </v:rect>
                <v:rect id="Rectangle 83" o:spid="_x0000_s1058" style="position:absolute;left:2305;top:10185;width:520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/7sIA&#10;AADc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8GXZ2QC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7/uwgAAANwAAAAPAAAAAAAAAAAAAAAAAJgCAABkcnMvZG93&#10;bnJldi54bWxQSwUGAAAAAAQABAD1AAAAhw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color w:val="000000"/>
                            <w:sz w:val="8"/>
                            <w:szCs w:val="8"/>
                            <w:lang w:val="en-US"/>
                          </w:rPr>
                          <w:t>60</w:t>
                        </w:r>
                      </w:p>
                    </w:txbxContent>
                  </v:textbox>
                </v:rect>
                <v:rect id="Rectangle 84" o:spid="_x0000_s1059" style="position:absolute;left:2305;top:7975;width:520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adb4A&#10;AADcAAAADwAAAGRycy9kb3ducmV2LnhtbERPzWoCMRC+F3yHMEJvNdFDkdUoIghavLj6AMNm9geT&#10;yZJEd/v2plDwNh/f76y3o7PiSSF2njXMZwoEceVNx42G2/XwtQQRE7JB65k0/FKE7WbyscbC+IEv&#10;9CxTI3IIxwI1tCn1hZSxaslhnPmeOHO1Dw5ThqGRJuCQw52VC6W+pcOOc0OLPe1bqu7lw2mQ1/Iw&#10;LEsblP9Z1Gd7Ol5q8lp/TsfdCkSiMb3F/+6jyfPVHP6ey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XGnW+AAAA3AAAAA8AAAAAAAAAAAAAAAAAmAIAAGRycy9kb3ducmV2&#10;LnhtbFBLBQYAAAAABAAEAPUAAACD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color w:val="000000"/>
                            <w:sz w:val="8"/>
                            <w:szCs w:val="8"/>
                            <w:lang w:val="en-US"/>
                          </w:rPr>
                          <w:t>80</w:t>
                        </w:r>
                      </w:p>
                    </w:txbxContent>
                  </v:textbox>
                </v:rect>
                <v:rect id="Rectangle 85" o:spid="_x0000_s1060" style="position:absolute;left:2032;top:5765;width:774;height:21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WEAr8A&#10;AADcAAAADwAAAGRycy9kb3ducmV2LnhtbERPzWoCMRC+C32HMIXeNHEPRVajFEHQ4sW1DzBsZn9o&#10;MlmS6G7f3ghCb/Px/c5mNzkr7hRi71nDcqFAENfe9Nxq+Lke5isQMSEbtJ5Jwx9F2G3fZhssjR/5&#10;QvcqtSKHcCxRQ5fSUEoZ644cxoUfiDPX+OAwZRhaaQKOOdxZWSj1KR32nBs6HGjfUf1b3ZwGea0O&#10;46qyQfnvojnb0/HSkNf64336WoNINKV/8ct9NHm+KuD5TL5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hYQC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color w:val="000000"/>
                            <w:sz w:val="8"/>
                            <w:szCs w:val="8"/>
                            <w:lang w:val="en-US"/>
                          </w:rPr>
                          <w:t>100</w:t>
                        </w:r>
                      </w:p>
                    </w:txbxContent>
                  </v:textbox>
                </v:rect>
                <v:rect id="Rectangle 86" o:spid="_x0000_s1061" style="position:absolute;left:2032;top:3562;width:774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hmb8A&#10;AADcAAAADwAAAGRycy9kb3ducmV2LnhtbERP22oCMRB9F/oPYQp9cxMt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ySGZ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color w:val="000000"/>
                            <w:sz w:val="8"/>
                            <w:szCs w:val="8"/>
                            <w:lang w:val="en-US"/>
                          </w:rPr>
                          <w:t>120</w:t>
                        </w:r>
                      </w:p>
                    </w:txbxContent>
                  </v:textbox>
                </v:rect>
                <v:rect id="Rectangle 87" o:spid="_x0000_s1062" style="position:absolute;left:2032;top:1352;width:774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57b8A&#10;AADcAAAADwAAAGRycy9kb3ducmV2LnhtbERP22oCMRB9F/oPYQp9cxOl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ILnt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color w:val="000000"/>
                            <w:sz w:val="8"/>
                            <w:szCs w:val="8"/>
                            <w:lang w:val="en-US"/>
                          </w:rPr>
                          <w:t>140</w:t>
                        </w:r>
                      </w:p>
                    </w:txbxContent>
                  </v:textbox>
                </v:rect>
                <v:shape id="Freeform 88" o:spid="_x0000_s1063" style="position:absolute;left:977;top:17729;width:3601;height:3543;visibility:visible;mso-wrap-style:square;v-text-anchor:top" coordsize="4422,4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ZA8MA&#10;AADcAAAADwAAAGRycy9kb3ducmV2LnhtbESPT4vCMBDF78J+hzALe9N0hRXpGsUVBEE8qHXPQzP9&#10;g82kTaLWb28EwdsM7837vZktetOIKzlfW1bwPUpAEOdW11wqyI7r4RSED8gaG8uk4E4eFvOPwQxT&#10;bW+8p+shlCKGsE9RQRVCm0rp84oM+pFtiaNWWGcwxNWVUju8xXDTyHGSTKTBmiOhwpZWFeXnw8VE&#10;bj51Whb/xWnTbcv7Nuv+dtQp9fXZL39BBOrD2/y63uhYP/mB5zNx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lZA8MAAADcAAAADwAAAAAAAAAAAAAAAACYAgAAZHJzL2Rv&#10;d25yZXYueG1sUEsFBgAAAAAEAAQA9QAAAIgDAAAAAA==&#10;" path="m355,3989v24,24,43,49,56,75c425,4089,432,4115,434,4141v1,25,-4,50,-14,75c409,4241,392,4265,369,4289v-24,23,-47,40,-70,51c276,4351,252,4356,228,4356v-23,-1,-48,-8,-73,-22c131,4321,105,4301,79,4275,55,4251,36,4226,23,4201,10,4176,3,4150,2,4125v-2,-26,3,-51,14,-76c26,4024,43,4000,67,3976v22,-22,45,-39,68,-50c158,3914,182,3909,206,3910v24,1,48,8,73,21c304,3944,329,3963,355,3989xm294,4055v-15,-15,-30,-28,-46,-39c233,4006,218,3999,203,3996v-15,-3,-30,-2,-45,2c144,4003,129,4013,114,4028v-15,15,-24,30,-28,45c81,4089,81,4104,84,4120v3,15,10,30,20,45c113,4180,125,4195,139,4209v16,16,32,29,48,40c202,4259,217,4266,232,4269v15,4,30,3,44,-2c291,4262,306,4252,321,4237v14,-15,24,-30,29,-45c354,4176,354,4161,351,4145v-3,-15,-10,-31,-20,-46c321,4084,309,4069,294,4055xm645,3778v18,17,31,36,40,56c694,3854,699,3873,700,3893v,20,-3,40,-11,59c681,3971,669,3989,652,4005v-18,19,-37,32,-56,39c578,4051,558,4054,539,4051v-20,-3,-41,-11,-62,-25c456,4013,433,3994,410,3971v-17,-17,-32,-34,-45,-51c351,3904,340,3887,331,3871v-9,-15,-15,-31,-20,-45c307,3811,305,3799,304,3788v,-11,1,-21,2,-29c308,3750,310,3741,314,3733v3,-9,8,-18,13,-28c333,3696,339,3686,347,3676r62,-84c412,3589,414,3587,416,3585v2,-1,4,-2,6,-1c425,3585,428,3586,432,3590v3,3,8,7,14,13c451,3608,454,3612,457,3615v3,3,5,7,6,10c465,3628,465,3631,465,3634v,3,-2,6,-4,9l404,3720v-5,7,-10,14,-13,20c387,3746,384,3751,382,3756v-2,5,-4,10,-4,14c377,3775,376,3780,376,3785v,5,1,11,3,17c381,3808,383,3814,387,3821v3,6,7,12,11,19c403,3847,408,3854,413,3861v,-9,1,-17,2,-26c417,3826,419,3818,422,3809v4,-8,8,-16,13,-24c440,3777,446,3769,453,3762v15,-15,30,-25,46,-32c515,3724,531,3722,547,3723v17,2,33,7,49,17c612,3749,629,3761,645,3778xm590,3839v-9,-8,-18,-15,-26,-21c555,3812,546,3808,537,3806v-8,-2,-17,-2,-26,1c502,3809,494,3814,486,3822v-5,5,-9,11,-12,17c471,3844,468,3851,467,3857v-2,7,-3,14,-3,22c463,3887,463,3896,463,3905v2,2,4,4,6,6c471,3913,473,3916,476,3918v14,14,27,26,40,35c528,3962,540,3968,550,3971v11,4,21,4,31,1c590,3970,599,3964,608,3955v8,-8,13,-16,16,-25c627,3921,628,3911,627,3901v-2,-10,-6,-20,-12,-30c609,3860,600,3850,590,3839xm875,3540v7,7,10,14,11,21c886,3567,883,3573,878,3579l753,3703v9,9,18,16,27,21c789,3729,798,3731,808,3732v9,,19,-2,29,-6c846,3721,856,3714,866,3704v10,-10,18,-20,25,-29c897,3666,902,3658,906,3651v3,-8,6,-14,9,-19c917,3627,919,3623,921,3621v2,-1,3,-2,5,-3c927,3618,929,3618,931,3619v2,1,4,2,7,4c941,3626,944,3629,948,3633v3,3,6,6,8,8c958,3644,960,3646,962,3648v1,2,2,4,2,6c965,3656,965,3657,965,3660v,2,-1,6,-3,12c959,3678,955,3686,950,3694v-5,9,-12,18,-19,29c923,3733,915,3743,904,3753v-18,18,-36,32,-54,41c831,3803,813,3807,795,3807v-19,,-37,-5,-56,-14c720,3783,701,3768,682,3749v-18,-18,-32,-37,-42,-56c630,3674,625,3654,623,3635v-1,-19,3,-38,10,-56c641,3561,653,3544,669,3527v17,-17,34,-29,51,-36c737,3484,754,3481,771,3482v17,1,33,6,49,15c836,3505,851,3517,865,3531r10,9xm802,3580v-16,-17,-32,-26,-48,-29c738,3549,723,3555,708,3570v-7,7,-12,15,-15,23c690,3601,690,3609,691,3617v1,9,4,17,8,25c703,3650,709,3658,716,3666r86,-86xm1133,3648v1,1,2,3,2,4c1136,3654,1135,3656,1134,3659v-1,3,-3,6,-6,9c1125,3672,1121,3676,1117,3681v-5,5,-10,8,-13,11c1100,3695,1097,3697,1094,3698v-2,2,-4,2,-6,2c1086,3700,1084,3699,1083,3698l981,3595v-5,-4,-7,-8,-7,-11c974,3580,976,3577,980,3572r11,-11c990,3550,987,3538,983,3525v-3,-12,-9,-26,-18,-42c957,3468,946,3450,932,3430v-13,-20,-30,-43,-51,-69c879,3358,877,3355,875,3352v-1,-3,-2,-6,-3,-9c872,3341,873,3338,874,3335v1,-2,3,-5,6,-8l1006,3201v5,-6,11,-8,17,-8c1028,3194,1034,3197,1040,3203r155,155l1218,3334v4,-4,8,-6,11,-6c1233,3328,1237,3330,1241,3334r103,103c1345,3438,1346,3440,1346,3442v,1,,4,-1,6c1343,3451,1341,3454,1338,3458v-2,3,-6,8,-11,12c1322,3475,1318,3479,1314,3482v-3,3,-6,5,-9,6c1302,3489,1300,3490,1298,3489v-1,,-3,,-4,-2l1227,3420r-161,161l1133,3648xm1010,3289r-49,49c978,3360,992,3379,1002,3396v11,17,20,32,26,45c1035,3454,1039,3466,1042,3476v3,10,5,20,6,28l1137,3416,1010,3289xm1507,3125v2,2,3,4,3,5c1510,3132,1510,3135,1508,3138v-1,2,-4,6,-7,10c1498,3152,1493,3156,1488,3162v-6,5,-10,10,-15,13c1469,3179,1466,3181,1463,3183v-3,2,-6,2,-8,2c1453,3185,1451,3184,1450,3183r-91,-91c1352,3085,1346,3078,1339,3071v-6,-7,-13,-14,-18,-22c1323,3059,1326,3070,1328,3080v2,11,3,21,5,32l1358,3274v,3,,6,,8c1358,3285,1357,3287,1356,3290v-1,3,-3,5,-6,9c1348,3302,1344,3306,1339,3310v-5,6,-10,10,-13,13c1322,3326,1319,3328,1316,3330v-3,1,-5,2,-7,1c1307,3331,1305,3330,1303,3329l1098,3123v-1,-1,-2,-3,-2,-5c1095,3116,1096,3114,1098,3111v1,-3,3,-6,7,-10c1108,3097,1112,3092,1118,3086v10,-10,19,-17,25,-20c1149,3063,1153,3063,1156,3066r91,91c1253,3163,1259,3169,1266,3177v6,7,12,14,17,21c1281,3188,1279,3178,1276,3169v-2,-10,-4,-20,-5,-30l1247,2975v-1,-3,-1,-5,-1,-8c1247,2965,1247,2962,1249,2959v1,-3,3,-6,6,-9c1257,2947,1261,2943,1266,2938v5,-5,10,-10,14,-13c1283,2922,1287,2920,1290,2918v2,-1,5,-1,7,-1c1299,2918,1301,2919,1302,2920r205,205xm1761,2870v2,1,3,3,3,5c1764,2877,1764,2880,1762,2883v-1,3,-3,6,-7,10c1752,2897,1747,2902,1742,2908v-6,5,-11,10,-15,13c1723,2925,1720,2927,1717,2928v-3,2,-6,2,-8,2c1707,2930,1705,2929,1704,2927r-81,-80l1541,2930r80,80c1623,3012,1623,3014,1624,3016v,2,-1,4,-2,7c1620,3026,1618,3030,1615,3034v-4,4,-8,9,-14,14c1596,3054,1591,3058,1587,3062v-4,3,-8,5,-11,7c1573,3070,1571,3071,1569,3071v-2,-1,-4,-1,-6,-3l1359,2864v-2,-2,-3,-4,-3,-6c1356,2856,1357,2854,1358,2851v1,-3,4,-7,7,-11c1368,2836,1373,2831,1378,2825v6,-5,11,-10,15,-13c1397,2809,1401,2806,1404,2805v3,-2,5,-2,7,-2c1413,2803,1415,2804,1417,2806r76,76l1576,2800r-77,-77c1498,2721,1497,2720,1497,2718v-1,-2,,-5,1,-8c1500,2707,1502,2704,1505,2700v4,-5,8,-9,14,-15c1525,2679,1529,2675,1533,2672v5,-4,8,-6,11,-7c1547,2663,1549,2663,1551,2663v3,,4,1,6,2l1761,2870xm1899,2516v7,7,10,14,10,21c1910,2543,1907,2549,1901,2555r-124,124c1786,2688,1795,2695,1804,2700v9,5,18,8,28,8c1841,2708,1851,2706,1861,2702v9,-5,19,-12,29,-22c1900,2670,1908,2661,1914,2651v7,-9,12,-17,15,-24c1933,2619,1936,2613,1939,2608v2,-5,4,-9,6,-11c1947,2596,1948,2595,1950,2594v1,,3,,5,1c1957,2596,1959,2597,1962,2600v3,2,6,5,10,9c1975,2612,1978,2615,1980,2618v2,2,4,4,5,6c1987,2626,1988,2628,1988,2630v1,2,1,4,1,6c1989,2638,1988,2642,1985,2648v-2,6,-6,14,-11,23c1969,2679,1962,2689,1955,2699v-8,10,-17,20,-27,30c1910,2747,1892,2761,1874,2770v-19,9,-37,14,-56,13c1800,2783,1781,2778,1763,2769v-19,-10,-38,-24,-57,-44c1688,2707,1674,2688,1664,2669v-10,-19,-15,-38,-17,-58c1646,2592,1649,2573,1657,2555v8,-18,19,-35,36,-52c1710,2486,1727,2474,1744,2467v17,-7,34,-10,51,-9c1812,2459,1828,2464,1844,2473v16,8,31,20,45,34l1899,2516xm1826,2556v-16,-17,-32,-26,-48,-29c1762,2525,1747,2531,1732,2546v-7,7,-12,15,-15,23c1714,2577,1714,2585,1715,2594v1,8,3,16,8,24c1727,2627,1733,2634,1740,2642r86,-86xm2253,2378v2,1,3,3,3,5c2256,2385,2256,2388,2254,2391v-1,3,-3,6,-7,10c2244,2405,2239,2410,2234,2416v-6,5,-11,10,-15,13c2215,2432,2212,2435,2209,2436v-3,2,-6,2,-8,2c2199,2438,2197,2437,2196,2435r-81,-80l2033,2438r80,80c2115,2520,2116,2521,2116,2523v,3,-1,5,-2,8c2113,2534,2110,2538,2107,2542v-3,4,-8,8,-14,14c2088,2562,2083,2566,2079,2570v-4,3,-8,5,-11,7c2065,2578,2063,2579,2061,2578v-2,,-4,-1,-6,-2l1851,2371v-2,-1,-3,-3,-3,-5c1848,2364,1849,2361,1850,2358v2,-3,4,-6,7,-10c1860,2344,1865,2339,1871,2333v5,-5,10,-10,14,-13c1889,2317,1893,2314,1896,2313v3,-2,5,-2,7,-2c1905,2311,1907,2312,1909,2314r76,76l2068,2307r-77,-76c1990,2229,1989,2228,1989,2225v,-2,,-4,2,-7c1992,2215,1994,2212,1998,2207v3,-4,7,-9,13,-14c2017,2187,2021,2183,2026,2179v4,-3,7,-5,10,-7c2039,2171,2042,2170,2044,2171v2,,3,1,5,2l2253,2378xm2412,2010v18,18,31,36,41,55c2463,2084,2468,2103,2470,2123v1,19,-3,39,-11,59c2450,2202,2437,2221,2418,2240v-18,18,-37,31,-55,40c2344,2288,2326,2292,2307,2291v-18,-1,-37,-6,-55,-16c2234,2265,2215,2252,2197,2233v-17,-17,-31,-35,-40,-54c2147,2160,2141,2140,2140,2121v-1,-20,3,-40,11,-59c2160,2042,2173,2023,2192,2004v18,-18,37,-32,55,-40c2266,1955,2284,1951,2303,1952v18,1,36,6,55,16c2376,1978,2394,1992,2412,2010xm2355,2072v-10,-10,-20,-19,-30,-26c2315,2040,2305,2035,2295,2032v-10,-2,-20,-2,-30,1c2255,2036,2245,2042,2236,2052v-9,8,-15,17,-18,27c2215,2088,2214,2098,2216,2108v2,11,6,21,12,31c2235,2150,2243,2161,2254,2172v10,10,20,18,31,25c2295,2204,2305,2208,2315,2211v10,2,20,2,30,-1c2355,2207,2364,2201,2374,2192v8,-9,14,-18,18,-28c2395,2155,2396,2145,2394,2135v-2,-10,-6,-21,-13,-31c2375,2093,2366,2083,2355,2072xm2878,1758v1,1,2,3,2,4c2880,1764,2879,1766,2877,1769v-1,3,-4,6,-7,10c2866,1783,2862,1788,2856,1794v-6,6,-12,11,-16,15c2835,1813,2832,1816,2829,1818v-3,2,-6,2,-8,2c2819,1820,2817,1820,2814,1819r-67,-30c2738,1785,2730,1782,2723,1780v-7,-2,-14,-2,-20,-2c2697,1779,2692,1781,2686,1784v-5,3,-10,7,-16,12l2659,1808r83,83c2743,1892,2744,1894,2744,1896v,2,-1,5,-3,8c2740,1907,2737,1910,2734,1914v-3,4,-7,9,-13,14c2716,1934,2711,1938,2707,1941v-4,3,-7,6,-10,7c2694,1950,2691,1951,2689,1951v-2,,-3,-1,-5,-2l2477,1742v-1,-1,-1,-3,-1,-5c2476,1736,2477,1733,2478,1730v2,-3,4,-6,8,-11c2489,1715,2493,1711,2499,1705v5,-5,9,-9,13,-12c2516,1689,2520,1687,2523,1685v3,-1,5,-2,8,-2c2533,1683,2534,1683,2535,1684r80,80l2626,1752v5,-5,9,-9,12,-14c2640,1733,2642,1727,2642,1721v1,-5,,-12,-2,-19c2639,1695,2636,1687,2631,1678r-26,-61c2604,1615,2603,1613,2603,1610v,-2,1,-4,2,-7c2607,1600,2609,1596,2613,1592v3,-4,8,-9,15,-16c2633,1570,2638,1566,2642,1563v4,-4,7,-6,10,-7c2655,1554,2657,1553,2658,1554v2,,3,,5,1c2664,1557,2666,1559,2667,1562v2,3,4,7,6,12l2695,1629v5,11,8,21,10,30c2707,1668,2708,1676,2707,1683v,8,-1,14,-2,20c2703,1709,2701,1715,2699,1719r,1c2706,1717,2712,1715,2719,1713v6,-2,13,-3,21,-3c2747,1710,2755,1711,2764,1713v9,2,19,5,30,9l2860,1748v3,1,5,2,7,3c2869,1752,2871,1753,2872,1754v2,1,3,1,4,2c2876,1757,2877,1758,2878,1758xm3016,1405v18,18,33,36,43,55c3070,1478,3077,1497,3079,1514v3,18,2,35,-4,52c3069,1583,3059,1598,3045,1612v-6,6,-12,11,-18,15c3021,1631,3014,1634,3007,1636v-7,3,-14,4,-23,5c2976,1642,2968,1643,2958,1643r96,96c3056,1741,3057,1743,3057,1745v,2,,5,-2,8c3054,1756,3052,1759,3048,1763v-3,5,-7,9,-13,15c3029,1784,3025,1788,3020,1791v-4,4,-7,6,-10,7c3007,1800,3004,1800,3002,1800v-2,,-4,-1,-6,-3l2711,1512v-2,-2,-3,-4,-3,-6c2707,1504,2708,1502,2709,1499v1,-2,3,-5,6,-9c2718,1487,2721,1483,2726,1478v5,-5,9,-8,12,-11c2742,1464,2745,1462,2748,1461v2,-1,5,-2,6,-1c2756,1460,2758,1461,2760,1463r24,24c2783,1475,2784,1463,2785,1453v1,-10,3,-20,6,-29c2794,1415,2798,1406,2802,1398v5,-7,11,-15,18,-22c2835,1361,2851,1351,2867,1346v17,-4,34,-5,50,-1c2934,1348,2951,1355,2968,1366v16,10,32,23,48,39xm2960,1469v-9,-9,-18,-16,-27,-23c2924,1439,2914,1434,2905,1431v-10,-3,-19,-4,-28,-2c2869,1430,2860,1434,2853,1442v-4,4,-7,8,-10,13c2840,1460,2838,1466,2837,1472v-1,7,-2,14,-2,22c2835,1503,2836,1512,2838,1523r67,67c2923,1592,2939,1592,2952,1591v13,-2,23,-7,31,-15c2991,1569,2995,1560,2997,1551v1,-9,,-18,-3,-28c2992,1514,2987,1504,2981,1495v-6,-10,-13,-18,-21,-26xm3345,1288v2,2,3,4,2,7c3347,1298,3346,1301,3343,1305v-3,4,-7,9,-14,15c3322,1327,3317,1332,3313,1335v-3,2,-6,4,-9,4c3302,1339,3299,1338,3297,1336r-16,-17c3281,1337,3279,1353,3273,1369v-6,16,-15,30,-28,44c3234,1423,3223,1432,3211,1438v-12,7,-24,10,-37,11c3162,1450,3150,1449,3138,1444v-12,-5,-23,-12,-34,-23c3092,1409,3084,1396,3080,1383v-4,-14,-5,-28,-1,-43c3082,1325,3090,1309,3101,1293v11,-17,25,-34,43,-52l3164,1221r-12,-13c3145,1202,3139,1197,3133,1193v-6,-3,-12,-5,-18,-5c3108,1188,3102,1189,3096,1193v-7,3,-14,8,-21,16c3065,1218,3058,1228,3052,1238v-5,10,-9,19,-13,27c3036,1273,3034,1281,3032,1287v-2,6,-4,10,-6,12c3024,1301,3022,1302,3020,1302v-3,,-5,,-8,-1c3009,1300,3006,1298,3002,1295v-3,-2,-6,-5,-10,-8c2987,1282,2984,1278,2982,1274v-2,-3,-3,-7,-3,-12c2979,1258,2980,1252,2983,1244v3,-8,6,-17,11,-26c2999,1208,3005,1198,3012,1188v7,-10,15,-19,24,-28c3052,1144,3067,1132,3082,1124v15,-9,29,-13,43,-14c3138,1109,3152,1112,3166,1119v13,7,27,17,41,31l3345,1288xm3201,1257r-22,22c3169,1288,3162,1297,3157,1305v-5,8,-9,15,-10,22c3145,1334,3146,1340,3148,1346v2,6,5,11,10,16c3167,1371,3176,1375,3187,1374v10,,20,-5,30,-15c3225,1351,3230,1342,3233,1331v2,-11,3,-24,2,-39l3201,1257xm3591,1040v1,2,2,4,3,6c3594,1048,3593,1050,3592,1053v-2,3,-4,7,-7,11c3581,1068,3577,1073,3571,1078v-5,6,-10,10,-14,14c3553,1095,3549,1098,3546,1099v-3,1,-5,2,-7,2c3537,1100,3535,1099,3533,1098l3368,933r-41,41c3348,1001,3366,1025,3381,1046v14,22,26,42,34,60c3423,1124,3429,1140,3432,1154v3,14,3,28,2,40c3432,1205,3428,1216,3422,1227v-6,10,-13,19,-22,28c3398,1257,3396,1259,3394,1260v-2,,-5,,-7,-1c3384,1258,3381,1256,3378,1253v-4,-3,-9,-7,-14,-13c3358,1235,3354,1230,3350,1226v-3,-4,-5,-7,-6,-9c3342,1214,3342,1212,3342,1210v1,-1,2,-3,3,-4c3350,1201,3353,1196,3355,1191v2,-6,3,-13,2,-21c3355,1162,3353,1153,3348,1143v-4,-11,-10,-23,-19,-37c3320,1092,3309,1076,3296,1058v-14,-18,-30,-38,-48,-61c3242,990,3238,984,3238,979v-1,-5,1,-11,7,-16l3363,844v6,-5,11,-7,17,-7c3385,837,3391,841,3398,847r193,193xm3773,793v4,4,7,8,9,11c3785,807,3787,809,3788,811v2,3,3,4,3,6c3792,819,3792,821,3792,825v,4,-1,9,-3,16c3787,848,3785,855,3781,863v-4,7,-8,15,-14,23c3762,894,3756,901,3749,908v-16,16,-33,28,-50,35c3682,950,3665,953,3647,952v-18,-1,-36,-7,-54,-16c3575,926,3558,912,3540,895v-21,-21,-36,-41,-45,-61c3485,814,3480,794,3479,775v-1,-19,3,-37,11,-54c3497,704,3509,688,3524,673v6,-6,13,-12,19,-17c3550,652,3557,647,3564,644v7,-3,14,-6,20,-7c3591,635,3595,634,3599,634v3,,6,,8,1c3608,635,3610,636,3613,638v2,1,4,3,7,5c3623,646,3627,649,3630,653v9,9,15,16,17,21c3649,679,3649,683,3646,685v-2,3,-6,4,-11,5c3630,691,3624,692,3617,693v-6,2,-13,4,-21,7c3588,704,3581,709,3573,717v-15,15,-21,32,-17,52c3560,788,3573,809,3595,831v11,11,22,20,32,27c3637,864,3647,868,3657,870v9,2,19,1,27,-2c3693,865,3701,859,3709,852v8,-8,14,-16,17,-25c3729,819,3732,812,3733,805v2,-8,2,-14,3,-19c3737,781,3738,777,3740,775v1,-1,3,-2,4,-2c3746,773,3748,773,3751,775v2,1,5,3,9,6c3764,784,3768,788,3773,793xm3814,444v5,5,9,9,12,13c3829,461,3831,464,3832,467v1,3,2,5,1,7c3833,476,3832,477,3831,479r-52,51l3940,691v1,2,2,4,3,6c3943,699,3942,701,3941,704v-2,3,-4,7,-7,11c3930,719,3926,724,3920,729v-5,6,-10,10,-14,14c3902,746,3898,748,3895,750v-3,1,-5,2,-7,1c3886,751,3884,750,3883,749l3722,588r-52,51c3669,641,3667,642,3665,642v-2,,-5,,-7,-1c3655,640,3652,637,3648,634v-4,-3,-9,-7,-14,-12c3630,617,3626,613,3623,610v-2,-4,-4,-7,-5,-10c3616,597,3616,595,3616,593v,-2,1,-3,3,-5l3779,428v2,-2,3,-3,5,-3c3786,425,3789,425,3791,426v3,2,6,4,10,7c3805,435,3809,439,3814,444xm4158,354v11,11,19,24,24,37c4186,404,4187,418,4184,433v-3,15,-9,30,-20,47c4154,496,4140,513,4122,531v-6,6,-12,12,-17,17c4100,553,4095,558,4090,562v-5,5,-10,10,-15,14c4070,581,4064,585,4058,590v-8,7,-15,10,-22,9c4030,598,4023,595,4015,587l3839,411v-7,-7,-11,-14,-12,-20c3827,384,3829,377,3834,371v4,-4,8,-9,12,-14c3851,351,3856,346,3862,340v5,-6,11,-13,17,-19c3885,315,3892,308,3898,302v16,-17,32,-30,46,-39c3958,253,3971,247,3984,244v12,-3,23,-3,34,c4028,247,4038,253,4048,262v12,13,19,26,20,41c4070,318,4066,333,4057,349v18,-13,36,-19,53,-18c4127,332,4143,339,4158,354xm4004,327v-4,-5,-9,-8,-13,-9c3986,316,3981,316,3976,317v-6,1,-12,3,-18,7c3951,328,3945,334,3937,342v-6,5,-11,11,-16,16c3916,364,3912,369,3909,373r51,52l3991,394v13,-13,21,-26,23,-37c4016,346,4013,335,4004,327xm4100,411v-5,-5,-10,-9,-15,-11c4080,398,4074,398,4068,399v-7,1,-13,4,-20,9c4040,413,4033,420,4024,428r-30,30l4053,517v3,-2,5,-4,8,-7c4064,508,4067,505,4070,503v3,-3,6,-6,8,-8c4081,492,4084,490,4086,488v8,-8,14,-16,18,-23c4109,457,4111,451,4112,444v1,-6,1,-12,-2,-18c4108,421,4105,415,4100,411xm4364,59v17,17,31,35,41,54c4415,132,4420,151,4421,171v1,20,-2,40,-11,59c4402,250,4388,269,4369,288v-18,18,-36,32,-55,40c4296,336,4277,340,4259,339v-19,,-37,-6,-55,-15c4185,314,4167,300,4149,282v-17,-18,-31,-36,-41,-55c4098,208,4093,189,4092,169v-1,-20,3,-39,11,-59c4111,90,4125,71,4144,52v18,-18,36,-31,55,-40c4217,4,4236,,4254,1v19,1,37,6,55,16c4328,26,4346,40,4364,59xm4307,120v-10,-10,-20,-18,-30,-25c4267,88,4257,83,4246,81v-10,-3,-20,-2,-29,c4207,84,4197,90,4187,100v-8,9,-14,18,-17,27c4166,137,4166,147,4167,157v2,10,7,20,13,31c4186,198,4195,209,4206,220v10,10,20,19,30,25c4246,252,4256,257,4267,259v10,3,19,3,29,c4306,256,4316,249,4325,240v9,-9,15,-18,18,-27c4347,203,4347,193,4345,183v-1,-10,-6,-20,-12,-31c4326,142,4318,131,4307,120xe" fillcolor="black" strokeweight="0">
                  <v:path arrowok="t" o:connecttype="custom" o:connectlocs="1303,329358;6839,335133;55774,311869;24915,305768;37535,296332;35418,307883;38024,313740;48039,312276;74989,294543;73605,305280;70429,287222;92332,297634;78572,283318;100067,270709;86795,291289;122783,255254;110570,266317;89971,252245;102184,239962;140615,237603;128320,249642;121562,234430;154619,204659;158772,211004;152584,225320;154619,204659;182954,195304;170415,207913;154945,187984;166832,176758;174242,172528;180592,169112;234331,143001;218698,145116;201681,141699;215115,139991;217151,127058;232865,142188;242961,133484;220489,122503;229608,111928;230829,121526;271052,107373;250696,109000;246381,105665;254442,90291;263235,108268;274227,75893;272761,99726;273820,68653;305248,73859;293035,51571;292710,67596;307203,64505;318032,60438;294419,48236;334234,44576;317380,24566;322266,26355;327639,34815;358661,9192;341888,976;342458,17895" o:connectangles="0,0,0,0,0,0,0,0,0,0,0,0,0,0,0,0,0,0,0,0,0,0,0,0,0,0,0,0,0,0,0,0,0,0,0,0,0,0,0,0,0,0,0,0,0,0,0,0,0,0,0,0,0,0,0,0,0,0,0,0,0,0,0"/>
                  <o:lock v:ext="edit" verticies="t"/>
                </v:shape>
                <v:shape id="Freeform 89" o:spid="_x0000_s1064" style="position:absolute;left:4413;top:17710;width:2476;height:2413;visibility:visible;mso-wrap-style:square;v-text-anchor:top" coordsize="3044,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2XsMQA&#10;AADcAAAADwAAAGRycy9kb3ducmV2LnhtbERPS2sCMRC+F/ofwgi91cQelrIaxRbs41DQVfA6bsbN&#10;4may3aTr1l9vhEJv8/E9Z7YYXCN66kLtWcNkrEAQl97UXGnYbVePzyBCRDbYeCYNvxRgMb+/m2Fu&#10;/Jk31BexEimEQ44abIxtLmUoLTkMY98SJ+7oO4cxwa6SpsNzCneNfFIqkw5rTg0WW3q1VJ6KH6eB&#10;i2zbr/df+9W7Pbx9Xtan75ed0vphNCynICIN8V/85/4wab7K4PZMuk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l7DEAAAA3AAAAA8AAAAAAAAAAAAAAAAAmAIAAGRycy9k&#10;b3ducmV2LnhtbFBLBQYAAAAABAAEAPUAAACJAwAAAAA=&#10;" path="m514,2729v2,2,3,4,3,6c517,2737,517,2740,515,2743v-2,3,-4,7,-7,11c504,2758,500,2763,494,2769v-6,6,-11,11,-16,14c474,2787,470,2789,467,2790v-3,2,-5,2,-7,2c457,2792,456,2791,454,2790l334,2670,223,2781r120,120c345,2902,346,2904,346,2906v,2,,5,-2,8c342,2917,340,2921,337,2925v-4,4,-8,9,-14,15c317,2946,312,2951,307,2954v-4,4,-8,6,-11,8c293,2963,291,2964,288,2964v-2,-1,-4,-2,-5,-3l3,2681v-2,-2,-3,-4,-3,-6c,2673,,2670,2,2667v1,-3,4,-7,7,-11c13,2652,17,2647,23,2641v6,-6,11,-11,16,-14c43,2623,47,2621,50,2620v3,-2,5,-3,7,-2c60,2618,61,2619,63,2620r109,109l283,2618,174,2509v-2,-1,-3,-3,-3,-5c171,2502,172,2499,173,2496v2,-3,4,-7,7,-11c184,2481,189,2476,194,2470v6,-6,11,-11,16,-14c214,2452,218,2450,221,2448v3,-1,5,-2,8,-1c231,2447,233,2448,234,2449r280,280xm778,2468v2,1,3,3,3,5c781,2475,780,2477,779,2480v-1,3,-4,6,-7,10c769,2494,764,2499,759,2504v-6,6,-11,10,-15,14c740,2521,737,2524,734,2525v-3,2,-6,3,-8,3c724,2528,722,2527,721,2525r-92,-91c623,2428,617,2421,610,2414v-6,-8,-13,-15,-18,-22c594,2402,597,2412,599,2422v1,11,3,21,5,32l629,2617v,3,,6,,8c629,2627,628,2630,627,2632v-1,3,-3,6,-6,9c619,2644,615,2648,610,2653v-5,5,-10,9,-13,12c593,2669,590,2671,587,2672v-3,2,-5,2,-7,2c578,2674,576,2673,574,2671l369,2466v-1,-1,-2,-3,-2,-5c366,2459,367,2456,368,2453v2,-3,4,-6,7,-10c379,2439,383,2434,388,2429v11,-11,20,-18,26,-21c420,2405,424,2405,427,2408r91,91c524,2505,530,2512,537,2519v6,7,12,14,17,21c552,2531,549,2521,547,2511v-2,-10,-4,-20,-5,-30l518,2318v-1,-3,-1,-6,-1,-9c517,2307,518,2304,520,2302v1,-3,3,-6,6,-10c528,2289,532,2285,537,2280v5,-5,10,-9,14,-12c554,2264,558,2262,561,2261v2,-1,5,-2,7,-1c570,2260,571,2261,573,2263r205,205xm936,2458v1,2,2,3,2,5c938,2465,938,2467,937,2470v-2,2,-4,5,-7,9c928,2482,924,2487,919,2491v-5,5,-9,9,-13,12c903,2506,900,2508,897,2509v-3,1,-5,2,-7,2c889,2510,887,2510,886,2508l783,2406v-4,-5,-7,-9,-7,-12c776,2391,778,2387,783,2383r11,-11c793,2360,790,2349,786,2336v-4,-12,-10,-26,-18,-42c760,2278,749,2260,735,2241v-13,-20,-31,-43,-51,-69c681,2168,679,2165,678,2163v-2,-3,-3,-6,-3,-9c675,2151,675,2149,676,2146v1,-3,3,-5,6,-8l808,2012v6,-6,12,-8,17,-8c831,2005,837,2008,843,2014r154,154l1021,2145v4,-4,8,-6,11,-6c1035,2138,1039,2141,1044,2145r102,103c1148,2249,1149,2251,1149,2252v,2,,4,-2,7c1146,2262,1144,2265,1141,2268v-3,4,-7,8,-12,13c1125,2286,1121,2290,1117,2292v-4,3,-7,5,-9,7c1105,2300,1103,2300,1101,2300v-2,,-3,-1,-5,-2l1029,2231,869,2391r67,67xm813,2100r-49,48c780,2170,794,2190,805,2206v11,17,19,32,26,46c838,2265,842,2277,845,2287v2,10,4,19,6,28l939,2226,813,2100xm1186,1842v7,7,11,14,11,20c1198,1869,1195,1875,1189,1880r-124,125c1074,2013,1083,2020,1092,2025v9,5,18,8,28,8c1129,2034,1139,2032,1148,2027v10,-4,20,-11,30,-21c1188,1996,1196,1986,1202,1977v7,-9,12,-17,15,-25c1221,1945,1224,1939,1226,1934v3,-6,5,-9,7,-12c1235,1921,1236,1920,1237,1920v2,-1,4,,6,c1245,1921,1247,1923,1250,1925v2,2,6,5,10,9c1263,1938,1266,1940,1268,1943v2,3,4,5,5,7c1275,1952,1276,1954,1276,1955v1,2,1,4,1,6c1277,1963,1276,1967,1273,1974v-2,6,-6,13,-11,22c1257,2005,1250,2014,1243,2024v-8,10,-17,20,-27,31c1198,2073,1180,2086,1162,2095v-19,10,-37,14,-56,14c1088,2109,1069,2104,1051,2094v-19,-10,-38,-24,-57,-43c976,2033,962,2014,952,1995v-10,-20,-16,-39,-17,-58c934,1918,937,1899,945,1881v7,-19,19,-36,36,-52c998,1812,1015,1800,1032,1793v17,-8,34,-10,51,-9c1100,1785,1116,1790,1132,1798v16,9,31,20,45,35l1186,1842xm1114,1881v-16,-16,-32,-26,-48,-28c1050,1850,1034,1857,1020,1871v-7,7,-12,15,-15,23c1002,1903,1001,1911,1003,1919v1,8,3,17,8,25c1015,1952,1021,1960,1028,1967r86,-86xm1444,1590v18,18,33,37,43,55c1498,1664,1505,1682,1507,1700v3,17,2,34,-4,51c1497,1768,1487,1783,1473,1798v-6,6,-12,11,-18,14c1449,1816,1442,1819,1435,1822v-7,2,-14,3,-22,5c1404,1828,1396,1828,1386,1828r96,97c1484,1926,1485,1928,1485,1930v,2,,5,-2,8c1482,1941,1480,1945,1476,1949v-3,4,-7,9,-13,14c1458,1969,1453,1974,1449,1977v-5,3,-8,5,-11,7c1435,1985,1432,1986,1430,1985v-2,,-4,-1,-6,-3l1139,1697v-2,-2,-3,-3,-3,-5c1136,1690,1136,1687,1137,1685v1,-3,3,-6,6,-10c1146,1672,1149,1668,1154,1663v5,-4,9,-8,12,-11c1170,1649,1173,1647,1176,1646v2,-1,5,-1,6,-1c1184,1645,1186,1646,1188,1648r24,24c1212,1660,1212,1649,1213,1638v1,-10,3,-20,6,-29c1222,1600,1226,1592,1230,1584v5,-8,11,-16,18,-23c1263,1546,1279,1536,1295,1532v17,-5,34,-6,50,-2c1362,1534,1379,1541,1396,1551v16,11,32,24,48,39xm1388,1654v-9,-8,-18,-16,-27,-23c1352,1625,1342,1620,1333,1616v-10,-3,-19,-4,-28,-2c1297,1615,1288,1620,1281,1627v-4,4,-7,9,-10,13c1268,1645,1267,1651,1265,1657v-1,7,-2,14,-2,23c1263,1688,1264,1697,1266,1708r67,67c1351,1778,1367,1778,1380,1776v13,-2,23,-7,31,-15c1419,1754,1423,1746,1425,1737v1,-10,,-19,-3,-28c1420,1699,1415,1690,1409,1680v-6,-9,-13,-18,-21,-26xm1787,1458v1,1,2,3,3,5c1790,1465,1789,1468,1788,1470v-1,3,-4,7,-7,11c1777,1485,1773,1490,1767,1495v-5,6,-10,11,-14,14c1749,1512,1745,1515,1742,1516v-3,2,-5,2,-7,2c1733,1518,1731,1517,1729,1515l1564,1350r-41,41c1544,1418,1562,1442,1577,1464v14,21,26,41,34,59c1620,1541,1625,1557,1628,1571v3,15,4,28,2,40c1628,1623,1624,1634,1618,1644v-6,10,-13,20,-22,28c1594,1675,1592,1676,1590,1677v-2,1,-4,,-7,-1c1581,1675,1577,1673,1574,1670v-4,-3,-8,-7,-14,-12c1554,1652,1550,1647,1547,1643v-4,-3,-6,-6,-7,-9c1538,1631,1538,1629,1538,1628v1,-2,2,-4,3,-5c1546,1619,1549,1614,1551,1608v2,-6,3,-12,2,-20c1552,1580,1549,1570,1545,1560v-5,-11,-11,-23,-20,-37c1516,1509,1505,1494,1492,1476v-14,-18,-30,-39,-48,-62c1438,1408,1434,1402,1434,1396v-1,-5,1,-11,7,-16l1559,1262v6,-6,11,-8,17,-8c1581,1255,1587,1258,1594,1264r193,194xm2022,1224v2,2,3,5,2,8c2024,1234,2023,1238,2020,1241v-3,4,-8,9,-14,16c1999,1264,1994,1268,1990,1271v-3,3,-7,4,-9,4c1978,1275,1976,1274,1974,1272r-16,-16c1958,1273,1956,1290,1950,1306v-6,15,-15,30,-28,43c1911,1360,1899,1368,1888,1375v-12,6,-24,10,-37,11c1839,1387,1827,1385,1815,1380v-12,-4,-23,-12,-34,-23c1769,1345,1761,1332,1757,1319v-4,-13,-5,-28,-1,-43c1759,1261,1766,1246,1777,1229v12,-16,26,-34,44,-52l1841,1157r-12,-12c1822,1138,1816,1133,1810,1130v-6,-4,-12,-6,-18,-6c1785,1124,1779,1126,1773,1129v-7,3,-14,9,-21,16c1742,1155,1735,1164,1729,1174v-5,10,-10,19,-13,27c1713,1210,1711,1217,1709,1223v-2,6,-4,10,-6,13c1701,1237,1699,1238,1696,1239v-2,,-5,-1,-7,-2c1686,1236,1683,1234,1679,1232v-3,-3,-6,-6,-10,-9c1664,1218,1661,1214,1659,1211v-2,-4,-3,-8,-3,-12c1656,1194,1657,1188,1660,1180v2,-8,6,-17,11,-26c1676,1144,1682,1135,1689,1125v7,-10,15,-20,24,-29c1729,1080,1744,1068,1759,1060v14,-8,29,-13,42,-14c1815,1045,1829,1048,1843,1055v13,7,27,18,41,32l2022,1224xm1877,1193r-22,22c1846,1225,1839,1233,1834,1241v-6,8,-9,16,-10,22c1822,1270,1823,1277,1825,1283v2,5,5,11,10,16c1844,1307,1853,1311,1864,1311v10,-1,20,-6,30,-15c1902,1287,1907,1278,1910,1267v2,-11,3,-24,2,-39l1877,1193xm2277,968v1,1,2,3,2,5c2280,975,2279,978,2278,981v-2,3,-4,6,-7,10c2267,995,2263,1000,2257,1006v-5,5,-10,10,-14,13c2238,1023,2235,1025,2232,1026v-3,2,-5,2,-7,2c2223,1028,2221,1027,2219,1025r-80,-80l2056,1028r80,80c2138,1110,2139,1111,2139,1114v,2,,4,-2,7c2136,1124,2133,1128,2130,1132v-3,4,-8,9,-13,14c2111,1152,2106,1156,2102,1160v-4,3,-7,5,-10,7c2089,1168,2086,1169,2084,1169v-2,-1,-4,-2,-5,-3l1874,961v-1,-1,-2,-3,-2,-5c1871,954,1872,951,1873,948v2,-3,4,-6,7,-10c1884,934,1888,929,1894,923v6,-5,10,-10,14,-13c1912,907,1916,904,1919,903v3,-2,5,-2,8,-2c1929,901,1930,902,1932,904r77,76l2091,897r-76,-76c2013,819,2012,818,2012,815v,-2,,-4,2,-7c2015,805,2018,802,2021,797v3,-4,8,-9,13,-14c2040,777,2045,773,2049,770v4,-4,8,-6,10,-8c2062,761,2065,760,2067,761v2,,4,1,5,2l2277,968xm2435,959v1,2,2,3,2,5c2437,966,2437,968,2436,971v-2,2,-4,5,-6,9c2427,983,2423,988,2418,992v-5,5,-9,9,-12,12c2402,1007,2399,1009,2396,1010v-3,1,-5,2,-6,2c2388,1011,2386,1011,2385,1009l2282,907v-4,-5,-7,-9,-7,-12c2275,892,2277,888,2282,884r11,-11c2292,861,2289,849,2285,837v-4,-12,-10,-26,-18,-42c2259,779,2248,761,2234,741v-13,-19,-31,-42,-51,-69c2180,669,2178,666,2177,664v-2,-3,-3,-6,-3,-9c2174,652,2174,650,2175,647v2,-3,3,-5,6,-8l2308,512v5,-5,11,-8,16,-7c2330,506,2336,509,2342,515r154,154l2520,646v4,-4,8,-6,11,-7c2534,639,2538,642,2543,646r102,103c2647,750,2648,752,2648,753v,2,,4,-2,7c2645,763,2643,766,2640,769v-3,4,-7,8,-11,13c2624,787,2620,791,2616,793v-4,3,-7,5,-9,6c2604,801,2602,801,2600,801v-2,,-3,-1,-5,-2l2528,732,2368,892r67,67xm2312,600r-49,49c2279,671,2293,691,2304,707v11,17,19,32,26,46c2337,766,2341,778,2344,788v3,10,5,19,6,28l2438,727,2312,600xm2809,437v2,1,2,3,3,5c2812,444,2811,446,2810,449v-2,3,-4,6,-7,10c2799,463,2795,468,2790,473v-6,6,-11,10,-15,14c2771,490,2768,493,2765,494v-4,2,-6,3,-8,3c2755,497,2753,496,2751,494r-91,-91c2654,397,2647,390,2641,383v-7,-8,-13,-15,-19,-22c2625,371,2627,381,2629,392v2,10,4,21,6,31l2660,586v,3,,6,,8c2660,596,2659,599,2658,602v-1,2,-3,5,-6,8c2649,613,2646,617,2641,622v-5,5,-10,10,-14,13c2624,638,2620,640,2618,641v-3,2,-6,2,-8,2c2608,643,2607,642,2605,640l2400,435v-1,-1,-2,-3,-2,-5c2397,428,2398,426,2399,423v2,-3,4,-7,7,-11c2409,408,2414,403,2419,398v11,-11,20,-18,25,-21c2450,374,2455,374,2458,377r91,91c2555,474,2561,481,2567,488v7,7,13,15,18,22c2583,500,2580,490,2578,480v-2,-10,-4,-20,-5,-30l2548,287v,-3,,-6,,-8c2548,276,2549,273,2550,271v2,-3,4,-6,6,-9c2559,258,2563,254,2568,250v5,-6,10,-10,13,-13c2585,234,2589,231,2591,230v3,-1,6,-2,8,-1c2601,229,2602,230,2604,232r205,205xm3041,204v1,1,3,3,3,5c3044,211,3044,213,3043,216v-2,3,-4,6,-7,10c3032,230,3027,235,3021,242v-5,5,-10,10,-14,13c3003,258,3000,261,2997,262v-3,2,-6,2,-8,2c2987,264,2985,263,2984,261r-78,-77l2891,199v-7,7,-12,13,-14,18c2874,223,2872,229,2872,235v,7,,14,3,22c2877,265,2880,275,2885,285r22,49c2908,337,2909,340,2909,343v,3,,6,-2,9c2905,355,2902,359,2899,363v-4,5,-9,10,-15,16c2879,384,2874,389,2870,392v-4,4,-7,6,-10,8c2858,402,2855,403,2853,403v-2,,-3,-1,-5,-2c2846,399,2844,396,2842,392v-1,-5,-4,-12,-8,-22l2815,324v-5,-14,-8,-27,-8,-39c2806,272,2808,261,2813,250v-18,11,-36,16,-53,15c2743,264,2726,257,2712,242v-11,-11,-19,-23,-23,-36c2685,193,2684,179,2687,165v2,-15,9,-30,18,-46c2715,103,2728,86,2745,69v5,-4,10,-9,16,-15c2767,48,2773,43,2779,37v6,-5,12,-11,19,-16c2804,15,2809,11,2814,7v5,-5,11,-7,16,-6c2836,1,2841,4,2846,9r195,195xm2810,87v-5,4,-10,8,-15,12c2790,103,2786,107,2782,111v-8,8,-14,16,-18,23c2760,141,2758,147,2757,154v,6,,11,3,17c2762,176,2766,181,2770,185v5,5,10,8,15,11c2791,198,2796,198,2802,197v6,-1,12,-3,19,-7c2828,186,2835,180,2844,171r25,-25l2810,87xe" fillcolor="black" strokeweight="0">
                  <v:path arrowok="t" o:connecttype="custom" o:connectlocs="37424,227297;26278,239346;732,216226;14156,204258;19037,199374;59716,205561;51173,213051;46699,217447;42143,203444;42794,186592;76313,200513;63702,195873;55160,176090;83065,174625;90876,186592;62157,174869;97384,151586;99011,158913;103567,158750;89981,171694;88109,145236;81601,156226;119839,146376;120083,158669;92503,137176;98686,133350;112923,134653;102998,139049;145385,118696;140666,123337;129845,136118;125371,132129;117235,112346;163202,102333;150591,112835;148802,93215;138551,100623;135947,93947;152707,97122;155391,103147;182483,82957;173859,91261;152300,77828;163446,79782;167514,62035;196721,80759;186551,71071;177439,52021;215189,60976;211121,65047;190700,64151;226985,38507;213887,31913;212992,52184;198836,30692;207297,22713;228531,35576;243175,21492;236504,27191;231704,32646;218768,16771;230240,81;224545,13921" o:connectangles="0,0,0,0,0,0,0,0,0,0,0,0,0,0,0,0,0,0,0,0,0,0,0,0,0,0,0,0,0,0,0,0,0,0,0,0,0,0,0,0,0,0,0,0,0,0,0,0,0,0,0,0,0,0,0,0,0,0,0,0,0,0,0"/>
                  <o:lock v:ext="edit" verticies="t"/>
                </v:shape>
                <v:shape id="Freeform 90" o:spid="_x0000_s1065" style="position:absolute;left:7804;top:17710;width:1378;height:1301;visibility:visible;mso-wrap-style:square;v-text-anchor:top" coordsize="1688,1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3JDcIA&#10;AADcAAAADwAAAGRycy9kb3ducmV2LnhtbERPTWsCMRC9C/6HMEIv4mbroZbVKGIRCkXBbQ89Dptx&#10;s+1mEpJUt/++KQje5vE+Z7UZbC8uFGLnWMFjUYIgbpzuuFXw8b6fPYOICVlj75gU/FKEzXo8WmGl&#10;3ZVPdKlTK3IIxwoVmJR8JWVsDFmMhfPEmTu7YDFlGFqpA15zuO3lvCyfpMWOc4NBTztDzXf9YxVM&#10;a+w+D8e5P/i3l69gzgHb/UKph8mwXYJINKS7+OZ+1Xl+uYD/Z/IF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ckNwgAAANwAAAAPAAAAAAAAAAAAAAAAAJgCAABkcnMvZG93&#10;bnJldi54bWxQSwUGAAAAAAQABAD1AAAAhwMAAAAA&#10;" path="m525,1363v2,1,3,3,3,5c528,1370,527,1373,526,1376v-2,3,-4,7,-8,11c515,1391,510,1396,504,1402v-6,6,-11,10,-15,14c485,1419,481,1422,478,1423v-3,2,-5,2,-7,2c469,1425,467,1424,465,1423l309,1266v-6,-6,-12,-12,-17,-18c286,1243,281,1237,277,1233r,c278,1236,279,1240,280,1245v1,4,2,9,3,14c284,1264,286,1269,287,1275v1,5,2,11,3,16l341,1548v,3,,5,,8c341,1558,340,1561,339,1564v-1,3,-3,6,-6,9c330,1576,326,1580,322,1585v-6,6,-11,10,-15,14c302,1602,299,1604,296,1605v-3,2,-5,2,-7,2c287,1606,285,1605,283,1603l3,1323v-2,-2,-2,-4,-3,-6c,1315,1,1313,3,1309v1,-3,4,-6,7,-11c14,1294,18,1289,24,1283v6,-6,11,-10,15,-14c43,1266,47,1263,50,1262v3,-2,6,-2,8,-2c60,1260,62,1261,63,1263r157,157c225,1425,230,1430,236,1436v5,5,10,11,15,16l252,1452v-2,-7,-5,-16,-7,-26c243,1415,240,1405,239,1394l188,1137v-1,-2,-1,-5,-1,-7c187,1128,188,1125,189,1122v2,-3,4,-6,6,-9c198,1109,202,1105,207,1101v5,-6,10,-11,14,-14c225,1084,229,1082,232,1080v3,-1,5,-2,7,-1c241,1079,243,1080,245,1082r280,281xm551,963v5,5,9,10,12,13c566,980,568,983,569,986v1,3,2,5,2,7c570,995,569,997,568,998r-52,52l677,1211v2,1,3,3,3,5c680,1218,680,1221,678,1223v-1,3,-4,7,-7,11c668,1238,663,1243,658,1249v-6,5,-11,10,-15,13c639,1265,636,1268,633,1269v-3,1,-6,2,-8,2c623,1270,621,1269,620,1268l459,1107r-52,52c406,1160,404,1161,402,1161v-2,1,-4,,-7,-1c392,1159,389,1157,385,1153v-4,-3,-8,-7,-13,-12c367,1137,363,1133,361,1129v-3,-4,-5,-7,-6,-10c354,1117,353,1114,353,1112v1,-1,2,-3,3,-5l517,947v1,-2,3,-2,5,-3c524,944,526,944,529,946v2,1,6,3,9,6c542,955,546,959,551,963xm942,947v2,2,3,5,3,8c944,957,943,961,940,965v-3,3,-7,8,-14,15c919,987,914,992,911,994v-4,3,-7,4,-10,4c899,998,896,997,894,995l878,979v1,17,-2,34,-8,50c865,1044,855,1059,842,1072v-11,11,-22,19,-34,26c796,1104,784,1108,772,1109v-13,1,-25,-1,-37,-6c723,1099,712,1091,701,1080v-12,-12,-20,-25,-24,-38c673,1029,672,1014,676,999v3,-15,11,-30,22,-47c709,936,723,918,742,900r19,-20l749,868v-6,-7,-13,-12,-19,-15c724,849,718,847,712,847v-6,,-13,2,-19,5c686,856,679,861,672,868v-10,10,-17,20,-22,29c644,907,640,916,637,924v-4,9,-6,16,-8,22c627,952,625,956,623,959v-2,1,-4,2,-6,3c614,962,612,961,609,960v-3,-1,-6,-3,-9,-5c596,952,593,949,589,946v-4,-5,-8,-9,-10,-12c577,930,576,926,576,922v,-5,1,-11,4,-19c583,895,586,886,591,877v5,-10,11,-19,18,-29c616,838,624,828,633,819v16,-16,32,-28,46,-36c694,775,708,770,722,769v14,-1,27,2,41,9c776,785,790,796,804,810l942,947xm798,916r-22,22c766,948,759,956,754,964v-5,8,-9,16,-10,23c743,993,743,1000,745,1006v2,5,5,11,11,16c764,1030,774,1034,784,1034v10,-1,20,-6,30,-15c822,1011,827,1001,830,990v3,-11,3,-24,3,-39l798,916xm1188,700v2,1,2,3,3,5c1191,707,1190,710,1189,713v-1,3,-4,6,-7,10c1179,727,1174,732,1169,738v-6,5,-11,10,-15,13c1150,755,1146,757,1143,758v-3,2,-5,2,-7,2c1134,760,1132,759,1131,757l965,592r-41,42c945,660,963,684,978,706v14,21,26,41,34,59c1021,783,1026,799,1029,814v3,14,4,27,2,39c1029,865,1025,876,1019,886v-6,10,-13,20,-22,29c995,917,993,918,991,919v-2,1,-4,1,-7,c982,918,979,916,975,913v-4,-3,-8,-8,-14,-13c955,894,951,889,948,886v-4,-4,-6,-7,-7,-10c940,874,939,872,940,870v,-2,1,-3,3,-5c947,861,950,856,952,850v2,-5,3,-12,2,-20c953,822,950,813,946,802v-5,-10,-11,-22,-20,-36c917,752,906,736,893,718,880,700,864,679,845,656v-6,-6,-9,-12,-10,-18c834,633,837,628,842,622l960,504v6,-6,11,-8,17,-8c983,497,989,500,995,507r193,193xm1452,437v2,2,3,3,3,5c1455,444,1454,447,1453,449v-2,3,-4,7,-7,11c1443,463,1438,468,1433,474v-6,5,-11,10,-15,13c1414,490,1411,493,1408,495v-3,1,-6,2,-8,2c1398,497,1396,496,1395,495r-92,-92c1297,397,1290,390,1284,383v-7,-7,-13,-15,-19,-22c1268,371,1271,381,1272,392v2,10,4,21,6,31l1303,586v,3,,6,,8c1303,597,1302,599,1301,602v-1,2,-3,5,-6,8c1292,613,1289,617,1284,622v-5,5,-10,10,-14,13c1267,638,1263,640,1261,642v-3,1,-5,2,-7,1c1252,643,1250,642,1248,641l1043,435v-1,-1,-2,-3,-2,-5c1040,428,1041,426,1042,423v2,-3,4,-7,7,-11c1053,408,1057,404,1062,398v11,-11,20,-18,26,-20c1094,375,1098,375,1101,378r91,90c1198,475,1204,481,1210,489v7,7,13,14,18,21c1226,500,1223,490,1221,480v-2,-9,-4,-19,-5,-29l1191,287v,-3,,-6,,-8c1191,276,1192,274,1193,271v2,-3,4,-6,7,-9c1202,259,1206,255,1211,250v5,-5,10,-10,13,-13c1228,234,1232,232,1234,230v3,-1,6,-1,8,-1c1244,229,1245,230,1247,232r205,205xm1684,204v2,2,3,3,3,5c1688,211,1687,213,1686,216v-1,3,-4,7,-7,11c1675,231,1671,236,1664,242v-5,5,-10,10,-14,13c1646,258,1643,261,1640,262v-3,2,-6,2,-8,2c1630,264,1628,263,1627,261r-77,-77l1534,199v-7,7,-12,13,-14,19c1517,223,1515,229,1515,236v,6,1,14,3,22c1520,266,1524,275,1528,286r22,48c1551,337,1552,340,1552,343v,3,,6,-2,9c1548,355,1545,359,1542,364v-4,4,-9,9,-15,15c1522,384,1517,389,1513,392v-4,4,-7,7,-10,8c1501,402,1498,403,1496,403v-1,,-3,,-5,-2c1489,399,1488,396,1486,392v-2,-4,-5,-12,-9,-22l1459,324v-6,-14,-9,-27,-9,-39c1449,272,1451,261,1456,250v-18,11,-36,16,-53,15c1386,265,1370,257,1355,242v-11,-11,-19,-22,-23,-35c1328,194,1327,180,1330,165v2,-14,9,-30,18,-46c1358,103,1371,87,1388,70v5,-5,10,-10,16,-16c1410,49,1416,43,1422,37v6,-5,13,-11,19,-16c1447,16,1452,11,1457,7v5,-5,11,-7,17,-6c1479,2,1484,5,1489,10r195,194xm1453,88v-5,3,-10,7,-15,11c1433,104,1429,108,1425,112v-8,8,-14,15,-18,22c1403,141,1401,148,1400,154v,6,1,12,3,17c1405,176,1409,181,1413,185v5,5,10,9,15,11c1434,198,1439,198,1445,198v6,-1,12,-4,19,-8c1471,186,1478,180,1487,171r25,-25l1453,88xe" fillcolor="black" strokeweight="0">
                  <v:path arrowok="t" o:connecttype="custom" o:connectlocs="41143,113569;25224,102552;23102,101985;27673,126692;23592,130175;816,105144;5143,102309;20000,115513;15918,90159;20000,87647;46612,80438;55347,99069;51020,102957;32245,93966;28816,90078;43918,77117;75591,79385;71020,83354;57224,87485;62122,71284;54857,70312;50367,77927;47020,74687;55428,63427;65142,74201;61714,82787;65142,74201;95428,59782;78775,47955;84163,69097;79591,73958;76979,70069;72897,58162;79755,40178;118611,36371;114285,40259;103836,31754;105714,49413;101877,51924;86693,32240;100244,41313;97387,21952;101387,18550;137632,17497;133224,21385;123673,19117;126530,28514;122122,32645;118367,23086;108571,13366;117632,1701;118611,7128;114530,13852;121387,13852" o:connectangles="0,0,0,0,0,0,0,0,0,0,0,0,0,0,0,0,0,0,0,0,0,0,0,0,0,0,0,0,0,0,0,0,0,0,0,0,0,0,0,0,0,0,0,0,0,0,0,0,0,0,0,0,0,0"/>
                  <o:lock v:ext="edit" verticies="t"/>
                </v:shape>
                <v:shape id="Freeform 91" o:spid="_x0000_s1066" style="position:absolute;left:9810;top:17710;width:1651;height:1594;visibility:visible;mso-wrap-style:square;v-text-anchor:top" coordsize="2033,1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8iQ8YA&#10;AADcAAAADwAAAGRycy9kb3ducmV2LnhtbESPzW4CMQyE75X6DpErcStZKqiqhYAQqIIeQPz0AczG&#10;7K7YOKskwPbt8QGpN1sznvk8mXWuUTcKsfZsYNDPQBEX3tZcGvg9fr9/gYoJ2WLjmQz8UYTZ9PVl&#10;grn1d97T7ZBKJSEcczRQpdTmWseiIoex71ti0c4+OEyyhlLbgHcJd43+yLJP7bBmaaiwpUVFxeVw&#10;dQaup0tYpOG2Wx23+93o/LPcnAZLY3pv3XwMKlGX/s3P67UV/Exo5RmZQE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8iQ8YAAADcAAAADwAAAAAAAAAAAAAAAACYAgAAZHJz&#10;L2Rvd25yZXYueG1sUEsFBgAAAAAEAAQA9QAAAIsDAAAAAA==&#10;" path="m283,1552v16,17,28,34,36,52c327,1622,330,1640,329,1659v-1,19,-7,38,-17,57c302,1735,288,1754,268,1774r-25,24l338,1893v2,2,3,4,3,6c341,1901,340,1904,339,1907v-2,3,-4,6,-8,11c328,1922,323,1927,317,1933v-5,6,-10,10,-15,14c298,1950,294,1953,291,1954v-3,2,-6,2,-8,2c281,1956,279,1955,278,1953l11,1687c4,1679,,1672,,1665v1,-8,4,-14,10,-20l80,1575v7,-7,14,-14,21,-20c107,1550,116,1543,127,1536v10,-7,23,-13,37,-17c177,1515,191,1513,205,1514v13,,27,4,40,10c258,1531,271,1540,283,1552xm224,1619v-10,-10,-21,-17,-31,-20c182,1596,173,1596,164,1598v-8,2,-16,6,-23,11c135,1614,128,1619,122,1626r-26,25l197,1752r27,-27c234,1715,240,1706,244,1697v4,-9,6,-18,5,-27c249,1661,246,1652,242,1644v-4,-9,-10,-17,-18,-25xm650,1598r48,97c700,1700,699,1707,695,1714v-5,8,-13,18,-25,30c664,1750,659,1754,655,1758v-4,3,-8,5,-11,5c641,1764,639,1763,637,1762v-2,-2,-4,-5,-6,-8l590,1658v-3,1,-6,1,-10,1c577,1659,574,1658,571,1656l312,1539v-7,-4,-12,-7,-15,-10c294,1527,293,1524,293,1520v,-3,2,-8,6,-13c303,1503,308,1496,316,1489v6,-6,11,-11,16,-15c336,1470,339,1468,342,1467v3,-1,6,-2,9,-1c354,1467,358,1469,363,1471r185,89l548,1559,453,1376v-3,-5,-5,-9,-5,-12c448,1361,450,1358,453,1354v2,-4,8,-10,16,-19c476,1329,482,1324,487,1320v5,-4,9,-6,13,-6c504,1313,507,1315,510,1317v2,3,5,7,8,12l650,1598xm1032,1198v4,4,5,8,2,14c1032,1217,1026,1224,1016,1234v-6,6,-11,11,-14,14c998,1252,995,1254,992,1255v-2,2,-4,2,-6,2c984,1256,982,1255,980,1254l858,1156v-4,-4,-9,-8,-14,-12c838,1139,833,1135,827,1130v-5,-5,-10,-9,-16,-14c806,1111,801,1107,797,1104r-6,-6c794,1103,798,1109,801,1115v4,6,7,13,11,19c816,1141,819,1147,823,1153v3,7,6,13,9,18l909,1320v2,2,2,5,2,8c912,1330,911,1333,910,1336v-2,3,-4,7,-7,10c900,1350,896,1355,891,1360v-5,5,-9,8,-13,11c874,1374,871,1376,868,1378v-3,1,-6,2,-9,2c857,1379,854,1379,852,1377l704,1299v-5,-3,-11,-6,-18,-9c680,1286,674,1283,667,1279v-6,-3,-13,-7,-19,-11c642,1265,636,1261,631,1258r6,6c641,1268,645,1273,650,1278v4,5,9,11,13,16c668,1300,673,1305,677,1310v4,6,8,11,12,15l786,1445v2,2,3,4,3,6c790,1454,789,1456,788,1459v-1,3,-4,6,-7,10c777,1473,773,1478,767,1484v-6,5,-10,9,-14,12c750,1499,747,1501,744,1502v-2,1,-5,1,-7,c736,1501,734,1500,732,1498l561,1286v-6,-7,-9,-14,-9,-21c553,1258,556,1251,563,1244r30,-29c599,1209,604,1204,610,1201v5,-4,10,-6,16,-7c631,1193,637,1194,643,1196v6,2,13,5,21,9l757,1252v6,3,12,7,18,10c782,1266,788,1270,794,1273v7,4,13,7,18,11c818,1287,824,1291,829,1294r,c826,1289,822,1283,819,1277v-4,-6,-8,-12,-11,-19c804,1252,800,1246,797,1239v-4,-6,-7,-12,-10,-18l740,1128v-4,-7,-7,-13,-9,-19c729,1103,728,1098,729,1093v,-6,2,-11,5,-16c738,1071,742,1065,748,1059r29,-29c785,1023,792,1019,799,1019v7,-1,14,2,21,8l1032,1198xm1026,923v5,-6,10,-11,15,-17c1047,900,1053,893,1059,887v18,-18,34,-31,50,-40c1125,838,1140,833,1155,831v15,-2,28,,41,5c1209,841,1222,850,1233,861v12,12,21,26,27,40c1266,915,1267,931,1265,947v-2,16,-8,33,-18,51c1237,1016,1222,1035,1203,1054v-5,5,-10,10,-16,15c1182,1075,1177,1080,1171,1085v-5,4,-10,9,-16,14c1150,1103,1145,1108,1140,1111v-8,7,-15,10,-22,10c1111,1120,1104,1116,1096,1109l949,961r-50,50c898,1012,896,1013,894,1013v-2,,-4,,-7,-2c884,1010,881,1008,877,1005v-4,-3,-8,-7,-13,-11c855,984,849,977,847,972v-2,-6,-2,-10,1,-13l942,865v4,-4,9,-6,13,-6c960,859,964,861,969,866r57,57xm1176,925v-6,-5,-11,-9,-17,-12c1153,911,1147,910,1140,910v-6,1,-13,3,-20,8c1112,922,1104,929,1096,937v-6,5,-11,10,-15,15c1076,957,1072,962,1069,966r66,66c1140,1028,1145,1024,1150,1020v5,-5,10,-10,16,-15c1181,989,1190,975,1191,961v1,-13,-4,-25,-15,-36xm1536,696v2,1,3,3,3,5c1539,703,1539,706,1537,709v-1,3,-3,6,-7,10c1527,723,1522,728,1517,734v-6,5,-11,10,-15,13c1498,750,1495,753,1492,754v-3,2,-6,2,-8,2c1482,756,1480,755,1479,753r-81,-80l1316,756r80,80c1398,838,1399,839,1399,841v,3,-1,5,-2,8c1395,852,1393,856,1390,860v-3,4,-8,8,-14,14c1371,880,1366,884,1362,888v-4,3,-8,5,-11,7c1348,896,1346,897,1344,896v-2,,-4,-1,-6,-2l1134,689v-2,-1,-3,-3,-3,-5c1131,682,1132,679,1133,676v1,-3,4,-6,7,-10c1143,662,1148,657,1154,651v5,-5,10,-10,14,-13c1172,635,1176,632,1179,631v3,-2,5,-2,7,-2c1188,629,1190,630,1192,632r76,76l1351,625r-77,-76c1273,547,1272,545,1272,543v,-2,,-4,1,-7c1275,533,1277,530,1281,525v3,-4,7,-9,13,-14c1300,505,1304,501,1309,497v4,-3,7,-5,10,-7c1322,489,1324,488,1327,489v2,,3,1,5,2l1536,696xm1797,436v2,2,3,4,3,6c1800,443,1799,446,1798,449v-1,2,-4,6,-7,10c1788,463,1783,467,1778,473v-6,5,-11,10,-15,13c1759,490,1756,492,1753,494v-3,2,-6,2,-8,2c1743,496,1741,495,1740,494r-92,-91c1642,396,1636,389,1629,382v-6,-7,-13,-14,-18,-22c1613,370,1616,381,1618,391v1,11,3,21,5,32l1648,585v,3,,6,,9c1648,596,1647,598,1646,601v-1,3,-3,5,-6,9c1638,613,1634,617,1629,621v-5,6,-10,10,-14,13c1612,637,1608,640,1606,641v-3,1,-5,2,-7,1c1597,642,1595,641,1593,640l1388,435v-1,-2,-2,-3,-2,-5c1385,428,1386,425,1387,422v2,-3,4,-6,7,-10c1398,408,1402,403,1407,397v11,-10,20,-17,26,-20c1439,374,1443,374,1446,377r91,91c1543,474,1549,481,1556,488v6,7,12,14,17,21c1571,499,1568,489,1566,480v-2,-10,-4,-20,-5,-30l1536,286v,-3,,-5,,-8c1536,276,1537,273,1539,270v1,-3,3,-6,6,-9c1547,258,1551,254,1556,249v5,-5,10,-10,14,-13c1573,233,1577,231,1579,229v3,-1,6,-1,8,-1c1589,229,1590,230,1592,231r205,205xm2029,203v2,2,3,4,3,6c2033,210,2032,213,2031,215v-1,3,-4,7,-7,11c2020,230,2016,235,2009,241v-5,6,-10,10,-14,13c1991,258,1988,260,1985,262v-3,1,-6,2,-8,1c1975,263,1974,262,1972,260r-77,-77l1879,198v-7,7,-11,13,-14,19c1862,222,1860,228,1860,235v,6,1,14,3,22c1865,265,1869,274,1874,285r21,48c1896,337,1897,340,1897,342v1,3,,6,-2,9c1893,355,1890,359,1887,363v-4,4,-9,9,-15,15c1867,384,1862,388,1858,392v-3,3,-7,6,-9,8c1846,402,1843,402,1842,403v-2,,-4,-1,-6,-3c1834,398,1833,396,1831,391v-2,-4,-5,-11,-9,-22l1804,323v-6,-13,-9,-26,-9,-39c1794,272,1796,260,1801,249v-18,11,-35,16,-53,16c1731,264,1715,256,1700,242v-11,-11,-18,-23,-23,-36c1673,193,1672,179,1675,164v3,-14,9,-30,18,-46c1703,102,1716,86,1733,69v5,-5,10,-10,16,-16c1755,48,1761,42,1767,37v6,-6,13,-11,19,-17c1792,15,1797,10,1802,6v6,-4,11,-6,17,-6c1824,1,1829,4,1835,9r194,194xm1798,87v-5,3,-10,7,-15,11c1779,103,1774,107,1770,111v-8,8,-14,15,-18,22c1748,140,1746,147,1745,153v,6,1,12,3,17c1750,175,1754,180,1758,185v5,4,10,8,15,10c1779,197,1784,198,1790,197v6,-1,13,-4,19,-8c1816,186,1823,179,1832,170r25,-25l1798,87xe" fillcolor="black" strokeweight="0">
                  <v:path arrowok="t" o:connecttype="custom" o:connectlocs="19734,146510;24525,158652;812,134043;19896,124183;9908,132495;19653,133962;53193,143251;46371,134939;26962,120109;36788,112124;41417,107316;81372,101693;67161,92078;66836,93952;72358,110820;55710,105116;53842,105442;63425,119702;45559,104790;52218,97456;67323,105442;60095,91915;64887,83033;90062,69018;101269,81322;90793,91345;71221,81893;78693,70566;89006,76352;96721,78307;123196,59810;106872,61603;110608,72359;92011,55084;96802,51499;104030,42780;124739,56714;143173,39602;130829,29335;133184,49706;112720,35446;117430,30720;124739,23305;128231,18660;164938,17519;160146,21186;152188,23223;150888,31942;146503,26320;136027,13364;146340,489;143742,9045;145366,16053" o:connectangles="0,0,0,0,0,0,0,0,0,0,0,0,0,0,0,0,0,0,0,0,0,0,0,0,0,0,0,0,0,0,0,0,0,0,0,0,0,0,0,0,0,0,0,0,0,0,0,0,0,0,0,0,0"/>
                  <o:lock v:ext="edit" verticies="t"/>
                </v:shape>
                <v:shape id="Freeform 92" o:spid="_x0000_s1067" style="position:absolute;left:11995;top:17710;width:1752;height:1695;visibility:visible;mso-wrap-style:square;v-text-anchor:top" coordsize="2160,2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KV8MA&#10;AADcAAAADwAAAGRycy9kb3ducmV2LnhtbERP22oCMRB9L/QfwhT6IprUouhqFFsQWiqIF3weN+Pu&#10;4mayJKm7/fumIPRtDuc682Vna3EjHyrHGl4GCgRx7kzFhYbjYd2fgAgR2WDtmDT8UIDl4vFhjplx&#10;Le/oto+FSCEcMtRQxthkUoa8JIth4BrixF2ctxgT9IU0HtsUbms5VGosLVacGkps6L2k/Lr/tho2&#10;vdG25/i0lu3wbNUnnf3b65fWz0/dagYiUhf/xXf3h0nz1RT+nk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rKV8MAAADcAAAADwAAAAAAAAAAAAAAAACYAgAAZHJzL2Rv&#10;d25yZXYueG1sUEsFBgAAAAAEAAQA9QAAAIgDAAAAAA==&#10;" path="m500,1830v8,2,14,5,18,7c522,1839,524,1842,524,1846v,3,-2,8,-7,13c513,1864,507,1871,498,1880v-7,7,-13,13,-17,16c476,1900,472,1903,469,1905v-3,1,-5,2,-8,2c459,1907,457,1906,454,1905l291,1854r52,162c344,2019,344,2022,344,2024v1,2,,5,-2,8c340,2035,338,2039,334,2043v-4,5,-10,10,-16,17c310,2068,303,2074,298,2078v-4,4,-8,6,-12,6c283,2084,280,2081,278,2077v-2,-4,-5,-10,-7,-18l213,1858,25,1802v-8,-2,-15,-5,-19,-7c2,1793,,1790,,1786v,-3,2,-7,7,-12c11,1769,17,1762,26,1753v7,-7,13,-13,18,-17c48,1732,52,1730,55,1728v3,-2,6,-3,8,-3c65,1726,68,1726,71,1727r150,46l173,1624v-1,-2,-1,-5,-1,-7c171,1615,172,1612,174,1609v1,-3,4,-6,7,-10c185,1594,190,1589,197,1582v8,-8,14,-13,19,-17c220,1560,225,1558,228,1558v3,,6,2,8,7c239,1569,241,1575,244,1583r55,187l500,1830xm508,1568v5,-5,10,-11,16,-17c529,1545,535,1538,542,1532v17,-17,33,-31,49,-40c607,1483,623,1478,637,1476v15,-2,29,,42,5c692,1486,704,1495,716,1506v12,12,20,26,26,40c748,1560,750,1576,748,1592v-3,16,-9,33,-19,51c719,1661,704,1680,685,1699v-5,5,-10,10,-16,16c664,1720,659,1725,653,1730v-5,5,-10,9,-15,14c632,1749,627,1753,623,1757v-8,6,-16,9,-23,9c593,1765,586,1761,579,1754l431,1606r-49,50c380,1657,378,1658,376,1658v-2,1,-4,,-7,-1c366,1655,363,1653,359,1650v-4,-3,-8,-6,-13,-11c337,1629,331,1622,329,1617v-2,-5,-2,-10,1,-12l424,1511v4,-5,9,-7,13,-7c442,1504,446,1506,451,1511r57,57xm658,1570v-5,-5,-11,-9,-17,-12c635,1556,629,1555,623,1555v-7,1,-14,4,-21,8c594,1567,586,1574,578,1582v-5,5,-10,11,-15,16c559,1603,555,1607,551,1611r66,66c622,1673,627,1669,632,1665v5,-5,10,-10,16,-15c663,1634,672,1620,673,1606v1,-13,-4,-25,-15,-36xm921,1228v18,18,33,36,44,55c975,1301,982,1319,985,1337v2,18,1,35,-5,52c975,1405,965,1421,950,1435v-6,6,-12,11,-18,15c926,1454,920,1457,912,1459v-7,2,-14,4,-22,5c882,1465,873,1466,863,1466r96,96c961,1564,962,1566,962,1568v1,2,,5,-1,8c959,1579,957,1582,954,1586v-3,5,-8,9,-14,15c935,1607,930,1611,926,1614v-4,4,-8,6,-11,7c912,1623,909,1623,907,1623v-2,,-4,-1,-5,-3l616,1334v-1,-1,-2,-3,-3,-5c613,1327,613,1325,614,1322v1,-2,3,-5,6,-9c623,1310,627,1305,631,1301v5,-5,9,-8,13,-11c647,1287,650,1285,653,1284v3,-1,5,-2,7,-1c662,1283,663,1284,665,1286r24,24c689,1298,689,1286,690,1276v1,-10,3,-20,6,-29c699,1238,703,1229,708,1221v4,-8,10,-15,18,-22c741,1184,756,1174,773,1169v16,-4,33,-5,50,-1c840,1171,856,1178,873,1189v17,10,33,23,48,39xm865,1292v-8,-9,-17,-16,-27,-23c829,1262,820,1257,810,1254v-9,-3,-18,-4,-27,-3c774,1253,766,1257,758,1265v-4,4,-7,8,-10,13c746,1283,744,1289,742,1295v-1,7,-1,14,-1,22c741,1326,741,1335,743,1346r67,67c829,1415,844,1415,857,1414v13,-2,23,-7,31,-15c896,1392,900,1383,902,1374v1,-9,1,-18,-2,-28c897,1337,892,1327,886,1318v-6,-10,-13,-18,-21,-26xm1203,1036v12,12,20,25,24,38c1232,1087,1233,1101,1230,1116v-3,15,-10,30,-20,46c1200,1179,1186,1196,1167,1214v-5,6,-11,11,-16,17c1146,1236,1140,1240,1136,1245v-5,5,-11,9,-16,14c1115,1263,1110,1268,1104,1273v-8,7,-16,9,-22,9c1075,1281,1068,1277,1061,1270l884,1094v-7,-7,-11,-14,-11,-21c872,1067,874,1060,880,1054v3,-5,7,-9,12,-15c896,1034,902,1029,907,1022v6,-6,12,-12,18,-18c931,997,937,991,944,985v16,-17,31,-30,45,-39c1003,936,1017,930,1029,927v12,-3,24,-3,34,c1074,930,1084,936,1093,945v12,12,19,26,21,41c1116,1001,1112,1016,1102,1031v18,-12,36,-18,53,-17c1173,1014,1189,1022,1203,1036xm1049,1009v-4,-4,-8,-7,-13,-9c1032,999,1027,998,1021,999v-5,1,-11,4,-18,8c997,1011,990,1017,982,1024v-5,6,-11,12,-15,17c962,1047,958,1052,954,1056r52,51l1037,1076v13,-13,20,-25,23,-36c1062,1028,1058,1018,1049,1009xm1145,1093v-4,-4,-9,-8,-15,-10c1125,1081,1119,1081,1113,1082v-6,1,-13,4,-20,9c1086,1096,1078,1103,1070,1111r-30,30l1098,1200v3,-2,6,-5,9,-7c1110,1190,1113,1188,1115,1185v3,-2,6,-5,9,-7c1127,1175,1129,1173,1131,1170v8,-8,15,-15,19,-23c1154,1140,1157,1133,1158,1127v1,-7,,-13,-2,-18c1154,1103,1150,1098,1145,1093xm1482,879v2,2,3,5,3,7c1484,889,1483,892,1480,896v-3,4,-7,9,-14,15c1459,918,1454,923,1451,926v-4,2,-7,4,-10,4c1439,930,1436,929,1434,927r-16,-17c1419,928,1416,944,1410,960v-5,16,-15,30,-28,44c1371,1014,1360,1023,1348,1029v-12,7,-24,10,-36,11c1299,1041,1287,1040,1275,1035v-12,-5,-23,-12,-34,-23c1229,1000,1221,987,1217,974v-4,-14,-5,-28,-1,-43c1220,916,1227,900,1238,884v11,-17,25,-34,44,-52l1302,812r-13,-13c1283,793,1276,788,1270,784v-6,-3,-12,-5,-18,-5c1246,779,1239,780,1233,784v-7,3,-14,8,-21,16c1202,809,1195,819,1190,829v-6,10,-10,19,-13,27c1173,864,1171,872,1169,878v-2,6,-4,10,-6,12c1161,892,1159,893,1157,893v-3,,-5,,-8,-1c1146,891,1143,889,1140,886v-4,-2,-7,-5,-11,-8c1125,873,1121,869,1119,865v-2,-3,-3,-7,-3,-12c1116,849,1117,843,1120,835v3,-8,7,-17,11,-26c1136,799,1142,789,1149,779v7,-10,15,-19,24,-28c1189,735,1205,723,1219,715v15,-9,29,-13,43,-14c1276,700,1289,703,1303,710v14,7,27,17,41,31l1482,879xm1338,848r-22,22c1306,879,1299,888,1294,896v-5,8,-9,15,-10,22c1283,925,1283,931,1285,937v2,6,6,11,11,16c1304,962,1314,966,1324,965v10,,20,-5,30,-15c1362,942,1367,933,1370,922v3,-11,4,-24,3,-39l1338,848xm1504,482v5,5,9,9,12,13c1519,499,1521,502,1522,505v1,3,2,5,1,7c1523,514,1522,515,1521,517r-52,51l1630,729v2,2,3,4,3,6c1633,737,1632,739,1631,742v-1,3,-4,7,-7,11c1621,757,1616,762,1610,767v-5,6,-10,10,-14,14c1592,784,1589,786,1586,788v-3,1,-6,2,-8,1c1576,789,1574,788,1573,787l1412,626r-52,51c1359,679,1357,680,1355,680v-2,,-4,,-7,-1c1345,677,1342,675,1338,672v-4,-3,-8,-7,-13,-12c1320,655,1316,651,1314,648v-3,-4,-5,-7,-6,-10c1307,635,1306,633,1306,631v1,-2,1,-4,3,-5l1469,465v2,-1,4,-2,6,-2c1477,463,1479,463,1482,464v2,1,6,4,9,6c1495,473,1499,477,1504,482xm1924,437v2,1,3,3,3,5c1927,444,1927,446,1925,449v-1,3,-4,6,-7,10c1915,463,1910,468,1905,473v-6,6,-11,10,-15,13c1886,490,1883,492,1880,494v-3,2,-6,3,-8,3c1870,497,1868,496,1867,494r-92,-91c1769,397,1763,390,1756,382v-6,-7,-13,-14,-18,-21c1740,371,1743,381,1745,391v2,11,3,21,5,32l1775,586v,3,,5,,8c1775,596,1774,599,1773,601v-1,3,-3,6,-6,9c1765,613,1761,617,1756,621v-5,6,-10,10,-13,13c1739,637,1736,640,1733,641v-3,2,-5,2,-7,2c1724,642,1722,642,1720,640l1515,435v-1,-2,-2,-3,-2,-5c1512,428,1513,425,1514,422v2,-3,4,-6,7,-10c1525,408,1529,403,1535,398v10,-11,19,-18,25,-21c1566,374,1570,374,1573,377r91,91c1670,474,1676,481,1683,488v6,7,12,14,17,21c1698,500,1695,490,1693,480v-2,-10,-4,-20,-5,-30l1664,286v-1,-2,-1,-5,-1,-8c1663,276,1664,273,1666,270v1,-2,3,-5,6,-9c1674,258,1678,254,1683,249v5,-5,10,-9,14,-13c1700,233,1704,231,1707,230v2,-2,5,-2,7,-2c1716,229,1718,230,1719,231r205,206xm2156,203v2,2,3,4,3,6c2160,211,2159,213,2158,216v-1,3,-4,6,-7,10c2147,230,2143,235,2137,241v-6,6,-11,10,-15,14c2118,258,2115,260,2112,262v-3,1,-6,2,-8,2c2102,263,2101,262,2099,261r-77,-78l2007,198v-7,7,-12,14,-15,19c1989,223,1987,229,1987,235v,7,1,14,3,22c1992,265,1996,274,2001,285r21,49c2024,337,2024,340,2024,343v1,2,,5,-2,9c2020,355,2018,359,2014,363v-4,4,-9,10,-15,16c1994,384,1989,388,1985,392v-3,3,-7,6,-9,8c1973,402,1971,403,1969,403v-2,,-4,-1,-6,-3c1962,399,1960,396,1958,391v-2,-4,-5,-11,-9,-21l1931,323v-6,-13,-9,-26,-9,-39c1921,272,1923,260,1928,250v-18,11,-35,16,-53,15c1858,264,1842,256,1827,242v-11,-11,-18,-23,-23,-36c1800,193,1799,179,1802,165v3,-15,9,-30,18,-46c1830,103,1843,86,1860,69v5,-5,10,-10,16,-15c1882,48,1888,42,1894,37v7,-6,13,-11,19,-16c1919,15,1924,11,1929,7v6,-5,11,-7,17,-7c1951,1,1957,4,1962,9r194,194xm1925,87v-5,4,-10,7,-15,12c1906,103,1901,107,1897,111v-8,8,-14,16,-18,23c1875,141,1873,147,1872,153v,6,1,12,3,17c1877,176,1881,180,1885,185v5,5,10,8,15,10c1906,197,1911,198,1917,197v6,-1,13,-3,19,-7c1943,186,1950,179,1959,170r25,-24l1925,87xe" fillcolor="black" strokeweight="0">
                  <v:path arrowok="t" o:connecttype="custom" o:connectlocs="39028,154250;27912,164664;22557,168976;568,144325;17932,144243;17526,127321;41219,127566;58095,122521;52984,140745;30995,134725;26776,130576;52010,126752;50063,136433;78299,104379;72214,119105;76271,130250;49738,108122;53552,104379;58907,97545;67994,103240;60124,107145;73025,109505;98178,94535;87792,104298;73593,83145;88685,76881;84060,81356;81626,90061;90308,88027;90470,96406;92904,88922;116921,75661;106454,84610;104020,67688;98340,65084;93229,72569;91768,65817;109051,60284;104263,76230;108564,68990;119193,46210;129498,63539;109943,55322;105967,51335;122033,39213;153353,39539;141019,29369;143372,49627;122925,35390;127631,30671;135015,23268;138504,18712;175098,17573;170311,21234;162359,23186;161061,31891;156679,26278;146212,13424;156517,569;153920,9030;155543,16027" o:connectangles="0,0,0,0,0,0,0,0,0,0,0,0,0,0,0,0,0,0,0,0,0,0,0,0,0,0,0,0,0,0,0,0,0,0,0,0,0,0,0,0,0,0,0,0,0,0,0,0,0,0,0,0,0,0,0,0,0,0,0,0,0"/>
                  <o:lock v:ext="edit" verticies="t"/>
                </v:shape>
                <v:shape id="Freeform 93" o:spid="_x0000_s1068" style="position:absolute;left:14839;top:17710;width:1194;height:1257;visibility:visible;mso-wrap-style:square;v-text-anchor:top" coordsize="1468,1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SjMYA&#10;AADcAAAADwAAAGRycy9kb3ducmV2LnhtbESPQWvDMAyF74X9B6PBbq2TwsbI6oaRURhslDbZoUcR&#10;q0loLIfYbbJ/Xx0Gu0m8p/c+bfLZ9epGY+g8G0hXCSji2tuOGwM/1W75CipEZIu9ZzLwSwHy7cNi&#10;g5n1Ex/pVsZGSQiHDA20MQ6Z1qFuyWFY+YFYtLMfHUZZx0bbEScJd71eJ8mLdtixNLQ4UNFSfSmv&#10;zkC5W3+cjqfD9fD9xc/Fvqj8PFXGPD3O72+gIs3x3/x3/WkFPxV8eUYm0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ASjMYAAADcAAAADwAAAAAAAAAAAAAAAACYAgAAZHJz&#10;L2Rvd25yZXYueG1sUEsFBgAAAAAEAAQA9QAAAIsDAAAAAA==&#10;" path="m580,1244v1,1,2,3,2,5c583,1251,582,1253,581,1255v-1,3,-4,6,-7,10c571,1269,567,1273,562,1279v-5,5,-10,9,-13,12c545,1294,542,1296,539,1297v-3,2,-5,2,-7,2c530,1299,528,1298,527,1296r-70,-70l260,1424r69,70c331,1495,332,1497,332,1499v,2,,4,-2,7c329,1509,327,1512,324,1516v-3,3,-7,8,-12,13c306,1534,302,1538,298,1541v-4,3,-7,6,-10,7c286,1549,283,1550,282,1550v-2,-1,-4,-2,-6,-3l170,1440v-5,-4,-7,-8,-7,-12c163,1424,165,1421,168,1417r14,-14c181,1394,179,1385,177,1377v-3,-9,-6,-19,-10,-30c162,1337,156,1325,149,1311v-8,-13,-18,-29,-30,-47c107,1246,92,1225,74,1202,56,1178,35,1150,10,1119v-6,-8,-9,-14,-9,-20c,1093,2,1088,8,1082l159,931v6,-6,11,-8,18,-8c183,923,189,926,196,933r228,228l449,1136v4,-4,8,-6,12,-5c465,1131,469,1133,473,1137r107,107xm165,1022r-69,69c116,1117,134,1141,149,1161v15,20,28,38,38,54c198,1231,207,1246,214,1258v7,12,12,23,16,33c234,1301,238,1310,240,1318v2,8,3,16,4,23l364,1221,165,1022xm717,953v2,2,3,4,2,7c719,963,718,966,715,970v-3,4,-8,9,-14,15c694,992,689,997,685,999v-3,3,-7,4,-9,4c673,1003,671,1002,669,1000l653,984v,17,-2,34,-8,50c639,1050,630,1064,617,1077v-11,11,-23,20,-35,26c571,1109,558,1113,546,1114v-12,1,-24,-1,-36,-5c498,1104,487,1096,476,1085v-12,-12,-20,-24,-24,-38c447,1034,447,1020,451,1005v3,-15,10,-31,21,-48c483,941,498,924,516,905r20,-20l524,873v-7,-6,-13,-11,-19,-15c499,855,493,853,487,853v-7,-1,-13,1,-19,4c461,861,454,866,447,873v-10,10,-17,20,-23,29c419,912,414,921,411,930v-3,8,-5,15,-7,21c402,957,400,962,397,964v-1,2,-3,3,-6,3c389,967,386,967,384,966v-3,-2,-6,-3,-10,-6c371,958,368,955,364,951v-5,-5,-8,-9,-10,-12c352,935,351,931,351,927v,-4,1,-11,4,-19c357,900,361,892,366,882v5,-9,11,-19,18,-29c391,843,399,834,408,825v16,-16,31,-29,46,-37c468,780,483,775,496,775v14,-1,28,2,42,9c551,790,565,801,579,815l717,953xm572,922r-22,22c541,953,534,962,529,970v-6,7,-9,15,-10,22c517,999,518,1005,520,1011v2,6,5,11,10,16c539,1036,548,1040,559,1039v10,,20,-5,29,-15c597,1016,602,1006,605,995v2,-11,3,-24,2,-39l572,922xm972,696v1,2,2,3,2,6c975,704,974,706,973,709v-2,3,-4,6,-8,11c962,724,958,728,952,734v-5,6,-10,10,-14,13c933,751,930,753,927,755v-3,1,-5,2,-7,1c917,756,916,755,914,754l834,673r-83,83l831,836v2,2,3,4,3,6c834,844,834,846,832,849v-1,3,-4,7,-7,11c822,864,817,869,812,874v-6,6,-11,11,-15,14c793,891,790,894,787,895v-3,1,-6,2,-8,2c777,897,775,896,774,894l569,690v-1,-2,-2,-4,-3,-6c566,682,567,680,568,677v2,-3,4,-7,7,-11c579,662,583,657,589,652v5,-6,10,-10,14,-14c607,635,611,633,614,631v3,-1,5,-2,7,-2c624,630,625,630,627,632r76,76l786,626,710,549v-2,-1,-3,-3,-3,-5c707,542,707,539,709,536v1,-3,3,-6,7,-10c719,522,724,517,729,511v6,-5,11,-10,15,-13c748,494,751,492,754,491v3,-2,6,-2,8,-2c764,489,766,490,767,492l972,696xm1232,437v2,1,3,3,3,5c1235,444,1235,446,1233,449v-1,3,-4,6,-7,10c1223,463,1218,468,1213,473v-6,6,-10,10,-14,14c1195,490,1191,493,1188,494v-3,2,-6,3,-8,3c1178,497,1176,496,1175,494r-91,-91c1077,397,1071,390,1064,383v-6,-8,-12,-15,-18,-22c1049,371,1051,381,1053,391v2,11,4,21,5,32l1083,586v,3,,6,,8c1083,596,1083,599,1081,601v-1,3,-3,6,-5,9c1073,613,1069,617,1065,622v-6,5,-11,9,-14,12c1047,638,1044,640,1041,641v-3,2,-5,2,-7,2c1032,643,1030,642,1029,640l823,435v-1,-1,-2,-3,-2,-5c821,428,821,425,823,422v1,-3,3,-6,7,-10c833,408,837,403,843,398v11,-11,19,-18,25,-21c874,374,878,374,881,377r91,91c978,474,985,481,991,488v6,7,12,14,17,21c1006,500,1004,490,1001,480v-2,-10,-4,-20,-5,-30l972,287v-1,-3,-1,-6,-1,-9c972,276,972,273,974,271v1,-3,3,-6,6,-10c983,258,986,254,991,249v5,-5,10,-9,14,-12c1009,233,1012,231,1015,230v3,-1,5,-2,7,-1c1024,229,1026,230,1027,232r205,205xm1464,204v2,1,3,3,3,5c1468,211,1467,213,1466,216v-1,3,-4,6,-7,10c1456,230,1451,235,1445,241v-6,6,-11,10,-14,14c1427,258,1423,260,1420,262v-3,1,-5,2,-7,2c1411,263,1409,262,1407,261r-77,-78l1315,199v-7,7,-12,13,-15,18c1297,223,1296,229,1295,235v,7,1,14,3,22c1300,265,1304,275,1309,285r21,49c1332,337,1332,340,1333,343v,2,-1,6,-3,9c1328,355,1326,359,1322,363v-4,4,-8,10,-15,16c1302,384,1297,389,1294,392v-4,4,-7,6,-10,8c1281,402,1279,403,1277,403v-2,,-4,-1,-6,-2c1270,399,1268,396,1266,392v-2,-5,-5,-12,-9,-22l1239,323v-5,-13,-8,-26,-9,-39c1229,272,1232,260,1236,250v-18,11,-35,16,-53,15c1166,264,1150,257,1135,242v-11,-11,-18,-23,-22,-36c1108,193,1107,179,1110,165v3,-15,9,-30,19,-46c1138,103,1152,86,1168,69v5,-4,11,-10,16,-15c1190,48,1196,43,1203,37v6,-6,12,-11,18,-16c1227,15,1233,11,1237,7v6,-5,11,-7,17,-6c1259,1,1265,4,1270,9r194,195xm1234,87v-5,4,-10,8,-15,12c1214,103,1209,107,1205,111v-8,8,-14,16,-18,23c1183,141,1181,147,1181,153v-1,6,,12,2,17c1186,176,1189,181,1193,185v5,5,10,8,16,10c1214,197,1220,198,1226,197v6,-1,12,-3,18,-7c1251,186,1259,179,1268,171r24,-25l1234,87xe" fillcolor="black" strokeweight="0">
                  <v:path arrowok="t" o:connecttype="custom" o:connectlocs="46679,102612;43263,105370;26755,121187;25372,124027;22445,125487;14801,113806;9677,102531;651,87768;34480,94176;47166,100908;15207,98556;19842,108777;58470,77871;54973,81359;50175,87362;38709,88011;41962,73410;39604,69192;33423,75438;31227,78358;28544,75195;33179,66921;47085,66110;43019,78683;45459,84280;46516,74789;78475,58404;74816,61324;67578,67813;66033,70895;62943,72518;46760,54023;50501,51022;57738,44533;59283,41450;62374,39909;100269,36421;96610,40071;86526,31067;88071,47534;86607,50454;83680,51914;67497,33420;79045,37962;80996,36502;79695,21171;83111,18576;119299,16953;116371,20685;108158,14844;105555,20847;108158,28553;104417,32446;102221,30013;96203,21496;91812,9653;99294,1703;119055,16548;96529,10870;98318,15818;105067,11843" o:connectangles="0,0,0,0,0,0,0,0,0,0,0,0,0,0,0,0,0,0,0,0,0,0,0,0,0,0,0,0,0,0,0,0,0,0,0,0,0,0,0,0,0,0,0,0,0,0,0,0,0,0,0,0,0,0,0,0,0,0,0,0,0"/>
                  <o:lock v:ext="edit" verticies="t"/>
                </v:shape>
                <v:shape id="Freeform 94" o:spid="_x0000_s1069" style="position:absolute;left:16236;top:17710;width:2083;height:2025;visibility:visible;mso-wrap-style:square;v-text-anchor:top" coordsize="2566,2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PkL4A&#10;AADcAAAADwAAAGRycy9kb3ducmV2LnhtbERPSwrCMBDdC94hjOBGNK2ISDWKKIKIG3/7oRnbYjMp&#10;TdT29kYQ3M3jfWexakwpXlS7wrKCeBSBIE6tLjhTcL3shjMQziNrLC2TgpYcrJbdzgITbd98otfZ&#10;ZyKEsEtQQe59lUjp0pwMupGtiAN3t7VBH2CdSV3jO4SbUo6jaCoNFhwacqxok1P6OD+NgsPgPiNq&#10;d83kcTueom02uLbVU6l+r1nPQXhq/F/8c+91mB/H8H0mX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Jlj5C+AAAA3AAAAA8AAAAAAAAAAAAAAAAAmAIAAGRycy9kb3ducmV2&#10;LnhtbFBLBQYAAAAABAAEAPUAAACDAwAAAAA=&#10;" path="m511,2255v1,2,2,4,3,6c514,2263,513,2265,512,2268v-2,3,-4,7,-8,11c501,2284,496,2289,490,2294v-6,6,-11,11,-15,14c471,2312,467,2314,464,2316v-3,1,-6,2,-8,2c454,2318,452,2317,451,2315l212,2077,101,2187r239,239c342,2428,342,2429,343,2431v,3,-1,5,-2,8c339,2442,337,2446,333,2450v-3,4,-8,9,-14,15c313,2471,308,2476,304,2479v-4,4,-8,6,-11,8c290,2489,287,2489,285,2489v-2,,-4,-1,-5,-3l10,2216c4,2210,,2204,,2197v1,-6,3,-12,9,-17l205,1984v5,-6,11,-8,17,-8c228,1976,235,1979,241,1985r270,270xm673,1884v17,18,31,36,41,55c724,1958,729,1977,730,1997v1,20,-2,39,-11,59c711,2076,697,2095,678,2114v-18,18,-36,31,-55,40c605,2162,586,2166,568,2165v-19,,-37,-6,-55,-16c494,2140,476,2126,458,2108v-17,-18,-31,-36,-41,-55c407,2034,402,2014,401,1995v-1,-20,3,-39,11,-59c420,1916,434,1897,453,1878v18,-18,36,-31,55,-40c526,1830,545,1826,563,1827v19,,37,6,55,16c637,1852,655,1866,673,1884xm616,1946v-10,-10,-20,-18,-30,-25c576,1914,566,1909,555,1907v-10,-3,-20,-3,-30,c516,1910,506,1916,496,1926v-8,9,-14,18,-18,27c475,1963,475,1973,476,1983v2,10,7,20,13,31c495,2024,504,2035,515,2046v10,10,20,18,30,25c555,2078,565,2083,575,2085v10,3,20,2,30,-1c615,2082,625,2075,634,2066v9,-9,15,-18,18,-28c656,2029,656,2019,654,2009v-1,-10,-6,-20,-12,-31c635,1968,627,1957,616,1946xm926,1630v18,18,32,36,43,55c980,1703,986,1722,989,1739v3,18,2,35,-4,52c979,1808,969,1823,955,1837v-6,6,-12,11,-18,15c931,1856,924,1859,917,1861v-7,3,-15,4,-23,5c886,1867,877,1868,868,1868r96,96c966,1966,966,1968,967,1970v,2,,5,-2,8c964,1981,962,1984,958,1988v-3,5,-7,9,-13,15c939,2009,934,2013,930,2016v-4,4,-7,6,-10,7c917,2025,914,2025,912,2025v-2,,-4,-1,-6,-3l621,1737v-2,-2,-3,-4,-3,-6c617,1729,618,1727,619,1724v1,-2,3,-5,6,-9c627,1712,631,1708,636,1703v5,-5,9,-8,12,-11c652,1689,655,1687,657,1686v3,-1,5,-2,7,-1c666,1685,668,1686,669,1688r25,24c693,1700,694,1688,695,1678v1,-10,3,-20,6,-29c704,1640,707,1631,712,1623v5,-7,11,-15,18,-22c745,1586,761,1576,777,1571v17,-4,33,-5,50,-1c844,1573,861,1580,878,1591v16,10,32,23,48,39xm870,1694v-9,-9,-18,-16,-27,-23c833,1664,824,1659,815,1656v-10,-3,-19,-4,-28,-2c778,1655,770,1659,763,1667v-4,4,-8,8,-10,13c750,1685,748,1691,747,1697v-1,7,-2,14,-2,22c745,1728,746,1737,747,1748r68,67c833,1817,849,1817,862,1816v13,-2,23,-7,31,-15c900,1794,905,1785,906,1776v2,-9,1,-18,-2,-28c901,1739,897,1729,891,1720v-6,-10,-13,-18,-21,-26xm1045,1348v5,5,9,9,12,13c1060,1365,1062,1368,1063,1371v1,3,2,5,1,7c1064,1380,1063,1381,1062,1383r-52,51l1171,1595v1,2,2,4,3,6c1174,1603,1173,1605,1172,1608v-2,3,-4,6,-7,11c1161,1623,1157,1628,1151,1633v-5,6,-10,10,-14,13c1133,1650,1129,1652,1126,1654v-3,1,-5,2,-7,1c1117,1655,1115,1654,1114,1653l953,1492r-52,51c900,1545,898,1546,896,1546v-2,,-5,,-7,-1c886,1543,883,1541,879,1538v-4,-3,-9,-7,-14,-12c861,1521,857,1517,854,1513v-2,-3,-4,-6,-5,-9c847,1501,847,1499,847,1497v,-2,1,-4,3,-5l1010,1331v2,-1,3,-2,5,-2c1017,1329,1020,1329,1022,1330v3,1,6,3,10,6c1036,1339,1040,1343,1045,1348xm1387,1395r48,97c1437,1497,1436,1504,1432,1511v-5,8,-13,18,-25,30c1401,1547,1396,1551,1392,1555v-4,3,-8,5,-11,5c1378,1561,1375,1560,1373,1559v-2,-2,-3,-5,-5,-8l1327,1455v-3,1,-6,1,-10,1c1314,1456,1311,1455,1308,1453l1049,1336v-7,-4,-12,-7,-15,-10c1031,1324,1030,1321,1030,1317v,-3,2,-8,6,-13c1040,1300,1045,1293,1053,1286v6,-6,11,-11,15,-15c1072,1267,1076,1265,1079,1264v3,-1,6,-2,9,-1c1091,1264,1095,1266,1100,1268r185,89l1285,1356r-95,-183c1187,1168,1185,1164,1185,1161v,-3,2,-6,5,-10c1192,1147,1198,1141,1206,1132v7,-6,13,-11,18,-15c1229,1113,1233,1111,1237,1111v3,-1,7,1,10,3c1249,1117,1252,1121,1255,1126r132,269xm1428,965v5,4,8,9,11,12c1442,981,1444,984,1445,987v2,3,2,5,2,7c1447,996,1446,998,1444,999r-66,67l1539,1227v2,2,2,3,3,5c1542,1234,1541,1237,1540,1240v-2,3,-4,6,-7,11c1529,1255,1525,1259,1519,1265v-5,6,-10,10,-14,14c1501,1282,1497,1284,1494,1286v-3,1,-5,2,-7,1c1485,1287,1483,1286,1481,1285l1288,1091v-7,-6,-10,-12,-10,-18c1277,1068,1280,1062,1285,1056l1393,948v2,-1,4,-2,5,-2c1400,945,1403,946,1405,947v3,1,6,3,10,6c1419,956,1423,960,1428,965xm1820,947v2,2,3,5,3,8c1823,957,1821,961,1818,964v-2,4,-7,9,-13,16c1798,987,1793,991,1789,994v-4,3,-7,4,-9,4c1777,998,1775,997,1773,995r-17,-16c1757,996,1754,1013,1749,1028v-6,16,-16,31,-29,44c1709,1083,1698,1091,1686,1098v-12,6,-24,10,-36,11c1638,1110,1626,1108,1614,1103v-12,-4,-24,-12,-35,-23c1567,1068,1559,1055,1555,1042v-4,-14,-4,-28,-1,-43c1558,984,1565,969,1576,952v11,-16,26,-34,44,-52l1640,880r-13,-12c1621,861,1615,856,1609,853v-6,-4,-13,-6,-19,-6c1584,847,1578,849,1571,852v-6,3,-13,9,-21,16c1541,878,1533,887,1528,897v-6,10,-10,19,-13,27c1512,933,1509,940,1507,946v-1,6,-3,10,-6,13c1499,960,1497,961,1495,962v-2,,-5,-1,-8,-2c1484,959,1481,957,1478,955v-3,-3,-7,-6,-10,-9c1463,941,1460,937,1458,933v-2,-3,-3,-7,-4,-11c1454,917,1456,911,1458,903v3,-8,7,-17,12,-26c1475,867,1481,858,1488,848v7,-10,15,-20,24,-29c1528,803,1543,791,1558,783v14,-8,28,-13,42,-14c1614,768,1628,771,1641,778v14,7,28,18,42,32l1820,947xm1676,916r-22,22c1645,948,1637,956,1632,964v-5,8,-8,16,-10,22c1621,993,1621,1000,1623,1005v2,6,6,12,11,17c1642,1030,1652,1034,1662,1034v11,-1,20,-6,30,-15c1700,1010,1706,1001,1708,990v3,-11,4,-24,3,-39l1676,916xm2066,700v2,1,3,3,3,5c2069,707,2069,710,2067,713v-1,2,-3,6,-7,10c2057,727,2052,732,2047,738v-6,5,-11,10,-15,13c2028,754,2025,757,2022,758v-3,2,-6,2,-8,2c2012,760,2010,759,2009,757l1844,592r-42,41c1824,660,1842,684,1856,706v15,21,26,41,35,59c1899,783,1905,799,1908,813v2,15,3,28,1,40c1907,865,1903,876,1898,886v-6,10,-14,20,-23,29c1873,917,1871,918,1869,919v-2,1,-4,1,-7,c1860,918,1857,916,1853,912v-3,-3,-8,-7,-14,-12c1834,894,1829,889,1826,886v-3,-4,-6,-7,-7,-10c1818,874,1817,871,1818,870v,-2,1,-3,3,-5c1825,861,1828,856,1831,850v2,-6,2,-12,1,-20c1831,822,1828,813,1824,802v-4,-10,-11,-23,-20,-37c1796,752,1785,736,1771,718v-13,-18,-29,-39,-48,-62c1717,650,1714,644,1713,638v,-5,2,-10,7,-16l1839,504v5,-6,11,-8,16,-8c1861,497,1867,500,1873,506r193,194xm2330,437v2,2,3,3,3,5c2333,444,2333,446,2331,449v-1,3,-4,6,-7,10c2321,463,2316,468,2311,473v-6,6,-10,10,-14,14c2293,490,2289,493,2286,495v-3,1,-6,2,-8,2c2276,497,2274,496,2273,495r-91,-92c2175,397,2169,390,2162,383v-6,-7,-12,-15,-18,-22c2147,371,2149,381,2151,392v2,10,4,21,5,31l2181,586v,3,,6,,8c2181,597,2181,599,2179,602v-1,2,-3,5,-5,8c2171,613,2167,617,2163,622v-6,5,-10,10,-14,13c2145,638,2142,640,2139,642v-3,1,-5,1,-7,1c2130,643,2128,642,2127,640l1921,435v-1,-1,-2,-3,-2,-5c1919,428,1919,426,1921,423v1,-3,3,-7,7,-11c1931,408,1935,404,1941,398v11,-11,19,-18,25,-21c1972,375,1976,375,1979,377r91,91c2076,474,2083,481,2089,488v6,8,12,15,17,22c2104,500,2102,490,2099,480v-2,-10,-4,-19,-5,-29l2070,287v-1,-3,-1,-6,-1,-8c2070,276,2070,274,2072,271v1,-3,3,-6,6,-9c2081,258,2084,254,2089,250v5,-6,10,-10,14,-13c2107,234,2110,231,2113,230v3,-1,5,-2,7,-1c2122,229,2124,230,2125,232r205,205xm2562,204v2,2,3,3,3,5c2566,211,2565,213,2564,216v-1,3,-3,6,-7,10c2554,231,2549,236,2543,242v-6,5,-10,10,-14,13c2525,258,2521,261,2518,262v-3,2,-5,2,-7,2c2509,264,2507,263,2505,261r-77,-77l2413,199v-7,7,-12,13,-15,19c2395,223,2394,229,2393,236v,6,1,13,3,21c2398,265,2402,275,2407,285r21,49c2430,337,2430,340,2431,343v,3,-1,6,-3,9c2426,355,2424,359,2420,363v-4,5,-8,10,-15,16c2400,384,2395,389,2392,392v-4,4,-7,7,-10,8c2379,402,2377,403,2375,403v-2,,-4,-1,-6,-2c2368,399,2366,396,2364,392v-2,-4,-5,-12,-9,-22l2337,324v-5,-14,-8,-27,-9,-39c2328,272,2330,261,2334,250v-18,11,-35,16,-53,15c2264,265,2248,257,2233,242v-11,-11,-18,-23,-22,-36c2206,193,2205,180,2208,165v3,-15,9,-30,19,-46c2236,103,2250,86,2266,70v5,-5,11,-10,16,-16c2288,48,2294,43,2301,37v6,-5,12,-11,18,-16c2325,16,2331,11,2335,7v6,-5,11,-7,17,-6c2357,2,2363,4,2368,9r194,195xm2332,87v-5,4,-10,8,-15,12c2312,103,2307,108,2303,111v-8,9,-14,16,-18,23c2282,141,2279,148,2279,154v-1,6,,11,2,17c2284,176,2287,181,2291,185v5,5,10,8,16,11c2312,198,2318,198,2324,197v6,,12,-3,18,-7c2349,186,2357,180,2366,171r24,-25l2332,87xe" fillcolor="black" strokeweight="0">
                  <v:path arrowok="t" o:connecttype="custom" o:connectlocs="37662,188486;27679,198496;812,180347;54627,153328;41640,174894;45698,148689;40260,156746;49107,169604;78653,137132;70455,152025;74676,164640;51624,138597;56900,134202;70617,137865;60471,139899;72322,139981;81981,116705;91396,134609;71348,125169;82387,108159;114205,125413;106169,118251;87581,102869;96591,93673;115910,78536;125163,100265;120211,104579;114854,77559;144481,81221;131007,89767;132062,70641;122322,76989;118020,75036;133199,63317;131738,81791;167695,56969;163475,61852;154952,69421;148215,72106;146429,62259;152030,41180;186446,39634;174595,31903;174432,51679;156494,33530;170374,39064;170699,19288;208118,17579;197079,14975;197322,27915;192290,32635;181251,19695;188231,1709;186933,9034;190098,15463" o:connectangles="0,0,0,0,0,0,0,0,0,0,0,0,0,0,0,0,0,0,0,0,0,0,0,0,0,0,0,0,0,0,0,0,0,0,0,0,0,0,0,0,0,0,0,0,0,0,0,0,0,0,0,0,0,0,0"/>
                  <o:lock v:ext="edit" verticies="t"/>
                </v:shape>
                <v:shape id="Freeform 95" o:spid="_x0000_s1070" style="position:absolute;left:19227;top:17710;width:1378;height:1320;visibility:visible;mso-wrap-style:square;v-text-anchor:top" coordsize="1700,1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1L6cUA&#10;AADcAAAADwAAAGRycy9kb3ducmV2LnhtbERPyWrDMBC9B/oPYgq9hFh2aJa6UUIpLZSYHLJ8wNia&#10;2qbWyLXUxP77qBDIbR5vndWmN404U+dqywqSKAZBXFhdc6ngdPycLEE4j6yxsUwKBnKwWT+MVphq&#10;e+E9nQ++FCGEXYoKKu/bVEpXVGTQRbYlDty37Qz6ALtS6g4vIdw0chrHc2mw5tBQYUvvFRU/hz+j&#10;IPv4fVk+58k4WyQzHGYx5tvdXKmnx/7tFYSn3t/FN/eXDvOTKfw/Ey6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UvpxQAAANwAAAAPAAAAAAAAAAAAAAAAAJgCAABkcnMv&#10;ZG93bnJldi54bWxQSwUGAAAAAAQABAD1AAAAigMAAAAA&#10;" path="m184,1189v4,5,8,9,11,12c198,1205,199,1208,201,1210v1,3,1,5,1,7c202,1219,201,1221,199,1223r-98,98l340,1560v2,2,2,4,3,6c343,1568,342,1571,341,1574v-2,3,-4,6,-8,11c330,1589,325,1594,319,1600v-6,6,-11,10,-15,14c300,1617,296,1620,293,1621v-3,2,-6,3,-8,2c283,1623,281,1622,280,1621l10,1351c3,1345,,1338,,1332v,-7,3,-13,9,-18l150,1173v3,-3,7,-3,12,-1c168,1174,175,1180,184,1189xm428,1190v5,-6,10,-12,15,-18c448,1166,454,1160,461,1153v17,-17,34,-30,50,-39c527,1105,542,1099,557,1097v14,-1,28,,41,6c611,1108,623,1116,635,1128v12,12,21,25,27,40c667,1182,669,1197,667,1213v-2,17,-8,34,-18,52c639,1283,624,1301,605,1321v-6,5,-11,10,-16,15c584,1341,578,1346,573,1351v-5,5,-11,10,-16,14c552,1370,547,1374,542,1378v-8,7,-15,10,-22,9c513,1387,506,1383,498,1375l350,1228r-49,49c299,1279,298,1280,296,1280v-2,,-5,-1,-7,-2c286,1277,282,1275,279,1272v-4,-3,-8,-7,-13,-12c256,1251,251,1244,249,1238v-2,-5,-2,-9,1,-12l344,1132v4,-4,8,-6,13,-6c361,1126,366,1128,371,1133r57,57xm577,1192v-5,-6,-10,-9,-16,-12c555,1177,549,1176,542,1177v-6,1,-13,3,-21,7c514,1189,506,1195,497,1204v-5,5,-10,10,-14,15c478,1224,474,1229,471,1233r66,66c542,1295,546,1291,551,1286v5,-4,11,-9,16,-15c583,1256,591,1241,592,1228v1,-13,-4,-25,-15,-36xm841,849v18,19,32,37,43,55c895,923,901,941,904,959v3,17,1,35,-4,51c894,1027,884,1042,870,1057v-6,6,-12,11,-18,14c846,1075,839,1078,832,1081v-7,2,-15,4,-23,5c801,1087,792,1087,783,1088r96,96c880,1185,881,1187,882,1189v,2,-1,5,-2,8c879,1200,876,1204,873,1208v-3,4,-7,9,-13,15c854,1228,849,1233,845,1236v-4,3,-7,5,-11,7c831,1244,829,1245,827,1244v-2,,-4,-1,-6,-2l536,956v-2,-2,-3,-3,-3,-5c532,949,533,947,534,944v1,-3,3,-6,6,-9c542,931,546,927,551,922v4,-4,9,-8,12,-11c567,908,570,907,572,905v3,-1,5,-1,7,-1c581,905,583,906,584,907r24,24c608,919,609,908,610,897v1,-10,3,-20,6,-29c618,859,622,851,627,843v5,-8,11,-16,18,-23c660,805,676,795,692,791v17,-5,33,-5,50,-2c759,793,776,800,793,810v16,11,32,24,48,39xm785,914v-9,-9,-18,-17,-27,-24c748,884,739,879,730,876v-10,-4,-19,-4,-28,-3c693,874,685,879,677,886v-3,4,-7,9,-9,14c665,904,663,910,662,917v-1,6,-2,13,-2,22c660,947,661,956,662,967r68,68c748,1037,764,1037,777,1035v12,-2,23,-6,31,-14c815,1013,820,1005,821,996v2,-9,1,-19,-2,-28c816,958,812,949,806,939v-7,-9,-13,-18,-21,-25xm1299,754v2,2,1,6,-1,11c1295,770,1289,777,1281,785v-9,9,-16,15,-21,18c1255,806,1251,806,1249,804r-69,-68l1018,898v-5,5,-11,8,-16,7c996,905,990,901,984,895l790,701v-1,-1,-2,-3,-3,-5c787,694,788,691,789,688v2,-3,4,-6,7,-10c800,674,804,669,810,663v5,-5,10,-10,14,-13c828,647,832,644,835,643v3,-2,5,-2,7,-2c845,641,846,642,848,644r164,164l1090,730,926,566v-2,-2,-3,-3,-3,-6c923,558,923,556,925,553v1,-3,4,-7,7,-11c935,538,940,533,945,528v6,-6,11,-10,15,-14c964,511,967,509,970,507v3,-1,6,-2,8,-2c980,506,982,507,983,508r164,164l1171,649v4,-5,8,-7,11,-7c1186,642,1189,644,1194,649r105,105xm1465,437v1,2,2,3,2,5c1468,444,1467,447,1466,449v-2,3,-4,7,-8,10c1455,463,1451,468,1445,474v-5,5,-10,10,-14,13c1427,490,1423,493,1420,495v-3,1,-5,2,-7,2c1410,497,1409,496,1407,495r-91,-92c1309,397,1303,390,1297,383v-7,-7,-13,-15,-19,-22c1281,371,1283,381,1285,392v2,10,4,21,5,31l1315,586v1,3,1,6,1,8c1315,597,1315,599,1314,602v-2,2,-4,5,-6,8c1305,613,1301,617,1297,622v-6,5,-10,10,-14,13c1279,638,1276,640,1273,642v-2,1,-5,2,-7,1c1264,643,1262,642,1261,640l1056,435v-2,-1,-3,-3,-3,-5c1053,428,1053,426,1055,423v1,-3,4,-7,7,-11c1065,408,1069,404,1075,398v11,-11,19,-18,25,-21c1106,375,1111,375,1113,377r91,91c1211,475,1217,481,1223,488v6,8,12,15,18,22c1238,500,1236,490,1234,480v-2,-10,-4,-19,-6,-29l1204,287v,-3,-1,-6,,-8c1204,276,1205,274,1206,271v1,-3,3,-6,6,-9c1215,259,1219,255,1223,250v6,-6,10,-10,14,-13c1241,234,1244,231,1247,230v3,-1,5,-2,7,-1c1256,229,1258,230,1260,232r205,205xm1696,204v2,2,3,3,4,5c1700,211,1700,213,1698,216v-1,3,-3,6,-7,11c1688,231,1683,236,1677,242v-6,5,-10,10,-14,13c1659,258,1655,261,1652,262v-3,2,-5,2,-7,2c1643,264,1641,263,1639,261r-77,-77l1547,199v-7,7,-12,13,-15,19c1529,223,1528,229,1528,236v-1,6,,13,2,21c1533,265,1536,275,1541,286r22,48c1564,337,1565,340,1565,343v,3,-1,6,-3,9c1561,355,1558,359,1554,363v-3,5,-8,10,-14,16c1534,384,1530,389,1526,392v-4,4,-7,7,-10,8c1513,402,1511,403,1509,403v-2,,-4,,-5,-2c1502,399,1500,396,1498,392v-2,-4,-5,-12,-9,-22l1471,324v-5,-14,-8,-27,-9,-39c1462,272,1464,261,1468,250v-17,11,-35,16,-52,15c1398,265,1382,257,1368,242v-11,-11,-19,-23,-23,-36c1341,193,1340,180,1342,165v3,-15,9,-30,19,-46c1370,103,1384,87,1401,70v4,-5,10,-10,16,-16c1423,49,1429,43,1435,37v6,-5,12,-11,18,-16c1459,16,1465,11,1470,7v5,-5,11,-7,16,-6c1492,2,1497,4,1502,10r194,194xm1466,87v-5,4,-10,8,-15,12c1446,103,1442,108,1438,112v-8,8,-14,15,-18,22c1416,141,1414,148,1413,154v-1,6,,12,3,17c1418,176,1421,181,1426,185v4,5,10,9,15,11c1446,198,1452,198,1458,198v6,-1,12,-4,19,-8c1483,186,1491,180,1500,171r25,-25l1466,87xe" fillcolor="black" strokeweight="0">
                  <v:path arrowok="t" o:connecttype="custom" o:connectlocs="16373,98979;27802,127363;24641,131267;811,109877;13131,95319;37367,93774;51470,91740;49039,107437;43932,112073;24398,103858;21561,102476;28937,91578;45472,95969;39150,99141;45959,103370;71653,73522;69060,87104;71248,96295;69708,99467;66547,101012;43770,76044;46931,73522;49930,70594;60143,64169;61440,72384;54145,73197;59171,84177;66385,78727;105211,62217;95646,59859;64034,57012;65655,53922;68735,52377;74815,45545;77814,41804;92971,54654;105292,61323;118179,37330;114532,40421;103589,29360;106670,48310;103995,51645;85595,35379;87135,32369;99131,39689;97591,23342;99131,20333;102130,18869;137633,17567;133904,21308;125393,16185;124907,23260;125961,29523;122313,32776;119233,26351;110884,19682;113559,5693;119152,569;118828,7076;114532,12525;118179,16103;118828,7076" o:connectangles="0,0,0,0,0,0,0,0,0,0,0,0,0,0,0,0,0,0,0,0,0,0,0,0,0,0,0,0,0,0,0,0,0,0,0,0,0,0,0,0,0,0,0,0,0,0,0,0,0,0,0,0,0,0,0,0,0,0,0,0,0,0"/>
                  <o:lock v:ext="edit" verticies="t"/>
                </v:shape>
                <v:shape id="Freeform 96" o:spid="_x0000_s1071" style="position:absolute;left:21583;top:17729;width:1308;height:1225;visibility:visible;mso-wrap-style:square;v-text-anchor:top" coordsize="1608,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U378A&#10;AADcAAAADwAAAGRycy9kb3ducmV2LnhtbERP32vCMBB+H+x/CDfY20x14EY1ihsqvtq696M5m2pz&#10;KU2M9b83grC3+/h+3nw52FZE6n3jWMF4lIEgrpxuuFZwKDcf3yB8QNbYOiYFN/KwXLy+zDHX7sp7&#10;ikWoRQphn6MCE0KXS+krQxb9yHXEiTu63mJIsK+l7vGawm0rJ1k2lRYbTg0GO/o1VJ2Li1XwsymK&#10;k/mLaxOH9ljaL+kv26jU+9uwmoEINIR/8dO902n++BMez6QL5OI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MpTfvwAAANwAAAAPAAAAAAAAAAAAAAAAAJgCAABkcnMvZG93bnJl&#10;di54bWxQSwUGAAAAAAQABAD1AAAAhAMAAAAA&#10;" path="m511,1272v1,2,2,3,2,5c514,1279,513,1282,511,1285v-1,3,-4,7,-7,11c500,1300,496,1305,490,1311v-6,6,-11,11,-15,14c470,1329,467,1331,464,1333v-3,1,-6,2,-8,2c454,1335,452,1334,450,1332l212,1094,101,1204r239,239c341,1444,342,1446,342,1448v1,2,,5,-2,8c339,1459,336,1463,333,1467v-4,4,-8,9,-14,15c313,1488,308,1493,304,1496v-5,4,-8,6,-11,8c290,1505,287,1506,285,1506v-2,,-4,-1,-5,-3l10,1233c3,1227,,1220,,1214v,-6,3,-12,8,-17l204,1001v6,-6,12,-9,18,-9c228,992,234,996,241,1002r270,270xm673,901v17,18,31,36,41,55c723,975,729,994,730,1014v1,20,-3,39,-11,59c711,1093,697,1112,678,1131v-18,18,-36,31,-55,40c605,1179,586,1183,568,1182v-19,-1,-37,-6,-56,-16c494,1157,476,1143,458,1125v-18,-18,-31,-36,-41,-55c407,1051,402,1031,401,1012v-1,-20,2,-40,11,-59c420,933,434,914,453,895v18,-18,36,-32,55,-40c526,846,544,843,563,843v18,1,37,7,55,16c636,869,655,883,673,901xm616,963c606,953,596,944,585,937v-10,-6,-20,-11,-30,-13c545,921,535,921,525,924v-10,3,-19,9,-29,19c488,951,482,960,478,970v-3,9,-4,19,-2,30c478,1010,482,1020,489,1031v6,10,15,21,26,32c525,1073,535,1081,545,1088v10,7,20,11,30,14c585,1105,595,1104,605,1101v10,-3,20,-9,29,-18c643,1074,649,1065,652,1055v3,-9,4,-19,2,-29c652,1016,648,1005,642,995v-7,-11,-15,-21,-26,-32xm1014,769v2,1,2,3,3,5c1017,776,1016,779,1015,782v-1,2,-4,6,-7,10c1004,796,1000,801,995,807v-6,5,-11,10,-15,13c976,823,972,826,969,827v-3,2,-5,2,-7,2c960,829,958,828,957,826l791,661r-41,41c771,729,789,753,804,775v14,21,26,41,34,59c847,852,852,868,855,882v3,15,4,28,2,40c855,934,851,945,845,955v-6,10,-13,20,-22,28c821,986,819,987,817,988v-2,1,-4,,-7,c808,987,805,984,801,981v-4,-3,-8,-7,-14,-12c781,963,777,958,774,954v-4,-3,-6,-6,-7,-9c765,943,765,940,766,939v,-2,1,-3,3,-5c773,930,776,925,778,919v2,-6,3,-12,2,-20c779,891,776,882,772,871v-5,-10,-11,-23,-20,-37c743,821,732,805,719,787,706,769,689,748,671,725v-6,-6,-9,-12,-10,-18c660,702,663,697,668,691l786,573v6,-6,11,-8,17,-8c809,566,815,569,821,575r193,194xm1363,398v6,6,9,12,10,18c1373,422,1371,427,1365,433l1098,701v-6,5,-11,8,-17,7c1075,708,1069,704,1063,698l869,504v-1,-1,-2,-3,-2,-5c866,497,867,494,869,491v1,-3,4,-6,7,-10c879,476,884,472,889,466v6,-6,11,-10,15,-13c908,449,911,447,914,446v3,-1,5,-2,7,-2c923,445,925,446,927,447r164,164l1156,546,992,382v-2,-1,-3,-3,-3,-5c988,375,989,373,990,370v1,-2,3,-6,6,-10c1000,356,1004,352,1009,346v6,-6,11,-10,15,-13c1028,329,1031,327,1034,326v3,-2,6,-2,8,-2c1044,324,1045,325,1047,327r164,164l1276,426,1112,262v-2,-2,-3,-3,-3,-5c1109,255,1109,252,1111,249v1,-3,3,-6,7,-10c1121,235,1125,230,1131,225v5,-6,10,-10,14,-14c1149,208,1153,205,1156,204v3,-1,6,-2,8,-2c1166,202,1168,203,1169,205r194,193xm1605,179v2,2,3,5,3,7c1608,189,1606,192,1603,196v-2,4,-7,9,-13,16c1583,218,1577,223,1574,226v-4,2,-7,4,-10,4c1562,230,1560,229,1557,227r-16,-17c1542,228,1539,244,1533,260v-5,16,-15,31,-28,44c1494,315,1483,323,1471,329v-12,7,-24,10,-36,11c1423,341,1410,340,1399,335v-12,-4,-24,-12,-35,-23c1352,300,1344,287,1340,274v-4,-14,-4,-28,-1,-43c1343,216,1350,200,1361,184v11,-17,26,-34,44,-52l1425,112,1412,99v-6,-6,-12,-11,-18,-14c1387,81,1381,79,1375,79v-6,,-12,1,-19,5c1350,87,1343,93,1335,100v-9,10,-17,19,-22,29c1307,139,1303,148,1300,156v-3,8,-6,16,-8,22c1291,184,1288,188,1286,190v-2,2,-4,3,-6,3c1278,194,1275,193,1272,192v-3,-1,-6,-3,-9,-5c1259,184,1256,181,1253,178v-5,-5,-9,-9,-11,-13c1240,162,1239,158,1239,153v,-4,2,-10,4,-18c1246,127,1250,118,1255,109v4,-10,10,-20,17,-30c1279,70,1288,60,1297,51v16,-16,31,-28,45,-36c1357,6,1371,2,1385,1v14,-1,27,2,41,9c1440,17,1454,27,1468,41r137,138xm1461,148r-22,22c1430,179,1422,188,1417,196v-5,8,-8,15,-10,22c1406,225,1406,231,1408,237v2,6,6,11,11,16c1427,262,1437,266,1447,266v10,-1,20,-6,30,-16c1485,242,1490,233,1493,222v3,-11,4,-24,3,-39l1461,148xe" fillcolor="black" strokeweight="0">
                  <v:path arrowok="t" o:connecttype="custom" o:connectlocs="41570,104571;38641,107826;36607,108395;27659,117428;27089,119381;23835,122392;813,100339;16595,81459;41570,103513;59385,82517;50681,95293;37258,91550;33516,77553;45800,68602;50111,78367;42708,75193;38722,81378;44335,88539;51576,88132;52226,80971;82732,62986;80943,65672;78258,67462;61012,57127;69554,71775;66951,79994;65161,79832;62395,76902;63290,74786;61175,67869;53772,57534;65324,45978;110879,32388;89322,57046;70693,41014;71262,39143;74353,36295;88752,49722;80455,30679;82082,28157;84766,26366;103802,34667;90379,20263;93145,17171;95098,16682;130810,15136;128044,18391;125360,17089;119665,26773;110961,25390;110717,14974;114865,8056;110310,6836;105754,12695;104127,15706;101931,14485;101117,10986;105510,4150;116004,814;118852,12044;114459,17740;117713,21647;121699,14892" o:connectangles="0,0,0,0,0,0,0,0,0,0,0,0,0,0,0,0,0,0,0,0,0,0,0,0,0,0,0,0,0,0,0,0,0,0,0,0,0,0,0,0,0,0,0,0,0,0,0,0,0,0,0,0,0,0,0,0,0,0,0,0,0,0,0"/>
                  <o:lock v:ext="edit" verticies="t"/>
                </v:shape>
                <v:shape id="Freeform 97" o:spid="_x0000_s1072" style="position:absolute;left:23444;top:17710;width:1733;height:1670;visibility:visible;mso-wrap-style:square;v-text-anchor:top" coordsize="2136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2nsIA&#10;AADcAAAADwAAAGRycy9kb3ducmV2LnhtbERPTWsCMRC9F/ofwgheimYVqbI1ihRKPRWqInibbsZs&#10;cDNZkuiu/74RCr3N433Oct27RtwoROtZwWRcgCCuvLZsFBz2H6MFiJiQNTaeScGdIqxXz09LLLXv&#10;+Jtuu2REDuFYooI6pbaUMlY1OYxj3xJn7uyDw5RhMFIH7HK4a+S0KF6lQ8u5ocaW3muqLrurU/DV&#10;Gb+5/rzY0/wQ+6Mx88+LDUoNB/3mDUSiPv2L/9xbnedPZvB4Jl8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PaewgAAANwAAAAPAAAAAAAAAAAAAAAAAJgCAABkcnMvZG93&#10;bnJldi54bWxQSwUGAAAAAAQABAD1AAAAhwMAAAAA&#10;" path="m411,1757v13,13,23,28,30,44c447,1817,450,1833,449,1851v-1,17,-6,35,-16,54c423,1924,407,1944,385,1967r-79,78c301,2051,295,2054,289,2054v-7,1,-14,-3,-21,-10l10,1786c4,1779,,1773,1,1766v,-6,3,-12,8,-17l177,1581v1,-1,3,-2,5,-2c184,1578,186,1578,189,1580v3,1,6,2,9,5c202,1588,206,1591,210,1596v4,4,8,8,10,11c223,1611,225,1614,226,1616v1,3,1,6,1,8c227,1626,226,1627,225,1629l99,1754r74,74l222,1779v19,-19,37,-33,53,-42c291,1728,307,1723,322,1722v16,-1,32,1,47,7c384,1734,398,1744,411,1757xm353,1822v-6,-6,-13,-11,-21,-14c325,1804,317,1803,310,1803v-8,1,-17,3,-25,8c277,1815,267,1823,256,1834r-39,39l303,1958r39,-39c352,1909,359,1900,364,1892v4,-8,7,-17,7,-24c372,1860,371,1852,368,1844v-3,-8,-8,-15,-15,-22xm485,1569v4,-6,10,-12,15,-18c505,1545,511,1539,518,1532v17,-17,34,-30,50,-39c584,1483,599,1478,614,1476v14,-1,28,,41,5c668,1487,680,1495,692,1507v12,12,21,25,26,39c724,1561,726,1576,724,1592v-2,17,-8,34,-18,52c696,1661,681,1680,661,1699v-5,5,-10,11,-15,16c640,1720,635,1725,630,1730v-6,5,-11,10,-16,14c609,1749,604,1753,599,1757v-8,6,-16,9,-22,9c570,1765,562,1762,555,1754l407,1606r-49,50c356,1657,355,1658,353,1659v-2,,-5,-1,-8,-2c343,1655,339,1653,335,1651v-3,-3,-8,-7,-12,-12c313,1630,307,1622,305,1617v-2,-5,-1,-9,2,-12l401,1511v4,-4,8,-6,13,-7c418,1504,423,1507,428,1511r57,58xm634,1571v-5,-6,-11,-10,-16,-12c612,1556,606,1555,599,1556v-7,,-14,3,-21,7c571,1568,563,1574,554,1582v-5,6,-10,11,-15,16c535,1603,531,1607,527,1611r66,66c598,1673,603,1669,608,1665v5,-4,11,-9,16,-15c640,1634,648,1620,649,1607v1,-14,-4,-26,-15,-36xm986,1350v2,2,2,3,3,5c989,1358,988,1360,987,1363v-1,3,-4,6,-7,10c976,1378,972,1382,966,1388v-5,6,-10,10,-14,13c948,1405,944,1407,941,1409v-3,1,-5,2,-7,1c932,1410,930,1409,928,1408l763,1242r-41,42c743,1310,761,1334,776,1356v14,22,26,42,34,59c819,1433,824,1449,827,1464v3,14,4,27,2,39c827,1515,823,1526,817,1536v-6,10,-13,20,-22,29c793,1567,791,1568,789,1569v-2,1,-4,1,-7,c780,1568,776,1566,773,1563v-4,-3,-8,-8,-14,-13c753,1544,749,1540,746,1536v-4,-4,-6,-7,-7,-10c737,1524,737,1522,737,1520v1,-2,2,-3,3,-5c745,1511,748,1506,750,1500v2,-5,3,-12,2,-20c751,1472,748,1463,744,1452v-5,-10,-11,-22,-20,-36c715,1402,704,1386,691,1368v-14,-18,-30,-38,-48,-61c637,1300,634,1294,633,1289v-1,-6,1,-11,7,-16l758,1154v6,-5,11,-8,17,-7c780,1147,786,1151,793,1157r193,193xm992,970v5,5,9,9,12,13c1007,986,1009,990,1010,992v1,3,1,6,1,7c1011,1001,1010,1003,1009,1005r-67,66l1104,1233v1,1,2,3,2,5c1106,1240,1106,1242,1104,1245v-1,3,-3,7,-7,11c1094,1260,1089,1265,1084,1271v-6,5,-11,10,-15,13c1065,1287,1062,1290,1059,1291v-3,2,-6,2,-8,2c1049,1293,1047,1292,1046,1290l852,1097v-6,-7,-9,-12,-10,-18c842,1073,844,1067,850,1062l958,954v1,-2,3,-3,5,-3c965,951,967,951,970,953v3,1,6,3,10,6c983,961,988,965,992,970xm1385,953v2,2,3,4,2,7c1387,963,1386,966,1383,970v-3,4,-7,9,-14,15c1362,992,1357,997,1353,999v-3,3,-6,4,-9,4c1342,1004,1339,1003,1337,1000r-16,-16c1321,1002,1319,1018,1313,1034v-6,16,-15,30,-28,43c1274,1088,1263,1097,1251,1103v-12,6,-24,10,-37,11c1202,1115,1190,1113,1178,1109v-12,-5,-23,-13,-34,-24c1132,1074,1124,1061,1120,1047v-4,-13,-5,-27,-1,-42c1122,990,1130,974,1141,958v11,-17,25,-34,43,-53l1204,886r-12,-13c1185,867,1179,862,1173,858v-6,-3,-12,-5,-18,-5c1148,852,1142,854,1136,857v-7,4,-14,9,-21,17c1105,883,1098,893,1092,903v-5,9,-9,18,-13,27c1076,938,1074,945,1072,951v-2,6,-4,11,-6,13c1064,966,1062,967,1060,967v-3,,-5,,-8,-1c1049,964,1046,963,1042,960v-3,-2,-6,-5,-10,-9c1027,947,1024,942,1022,939v-2,-4,-3,-8,-3,-12c1019,923,1020,917,1023,909v3,-8,6,-17,11,-27c1039,873,1045,863,1052,853v7,-10,15,-19,24,-28c1092,809,1107,797,1122,788v15,-8,29,-12,43,-13c1178,774,1192,777,1206,784v13,7,27,17,41,31l1385,953xm1241,922r-22,22c1209,953,1202,962,1197,970v-5,8,-9,15,-10,22c1185,999,1186,1005,1188,1011v2,6,5,11,10,16c1207,1036,1216,1040,1227,1039v10,,20,-5,30,-15c1265,1016,1270,1006,1273,995v2,-10,3,-23,2,-38l1241,922xm1542,583v19,18,33,37,44,55c1596,657,1603,675,1606,693v3,17,1,34,-4,51c1596,761,1586,776,1571,791v-5,6,-12,11,-18,14c1547,809,1541,812,1534,815v-7,2,-15,4,-23,5c1503,821,1494,821,1484,821r97,97c1582,919,1583,921,1583,923v1,2,,5,-1,8c1580,934,1578,938,1575,942v-3,4,-8,9,-13,14c1556,962,1551,967,1547,970v-4,3,-8,5,-11,7c1533,978,1531,979,1528,978v-2,,-4,-1,-5,-3l1237,690v-1,-2,-2,-3,-3,-5c1234,683,1234,680,1236,678v1,-3,3,-6,5,-10c1244,665,1248,661,1253,656v4,-4,8,-8,12,-11c1268,642,1271,640,1274,639v3,-1,5,-1,7,-1c1283,638,1285,639,1286,641r24,24c1310,653,1310,642,1312,631v1,-10,3,-20,5,-29c1320,593,1324,585,1329,577v5,-8,11,-16,18,-23c1362,539,1378,529,1394,525v16,-5,33,-6,50,-2c1461,527,1478,534,1494,544v17,11,33,24,48,39xm1486,647v-8,-8,-17,-16,-27,-23c1450,618,1441,613,1431,609v-9,-3,-18,-4,-27,-2c1395,608,1387,613,1379,620v-4,4,-7,9,-9,13c1367,638,1365,644,1364,650v-2,7,-2,14,-2,23c1362,681,1362,690,1364,701r67,67c1450,771,1465,771,1478,769v13,-2,24,-7,32,-15c1517,747,1522,739,1523,730v1,-10,1,-19,-2,-28c1518,692,1514,683,1507,673v-6,-9,-13,-18,-21,-26xm1901,437v1,1,2,3,2,5c1903,444,1903,446,1901,449v-1,3,-3,6,-7,10c1891,463,1887,468,1881,473v-5,6,-10,10,-14,14c1863,490,1859,493,1856,494v-3,2,-6,3,-8,3c1846,497,1845,496,1843,494r-91,-91c1745,397,1739,390,1732,383v-6,-8,-12,-15,-18,-22c1717,371,1719,381,1721,392v2,10,4,21,5,31l1751,586v,3,1,6,,8c1751,596,1751,599,1749,601v-1,3,-3,6,-5,9c1741,613,1737,617,1733,622v-6,5,-10,9,-14,13c1715,638,1712,640,1709,641v-3,2,-5,2,-7,2c1700,643,1698,642,1697,640l1492,435v-2,-1,-3,-3,-3,-5c1489,428,1489,426,1491,423v1,-3,4,-7,7,-11c1501,408,1505,403,1511,398v11,-11,19,-18,25,-21c1542,374,1546,374,1549,377r91,91c1646,474,1653,481,1659,488v6,7,12,15,18,22c1674,500,1672,490,1670,480v-3,-10,-4,-20,-6,-30l1640,287v-1,-3,-1,-6,,-8c1640,276,1641,273,1642,271v1,-3,3,-6,6,-9c1651,258,1654,254,1659,250v5,-6,10,-10,14,-13c1677,234,1680,231,1683,230v3,-1,5,-2,7,-1c1692,229,1694,230,1695,232r206,205xm2132,204v2,1,3,3,4,5c2136,211,2136,213,2134,216v-1,3,-3,6,-7,10c2124,230,2119,235,2113,242v-6,5,-10,9,-14,13c2095,258,2091,261,2088,262v-3,1,-5,2,-7,2c2079,263,2077,262,2075,261r-77,-77l1983,199v-7,7,-12,13,-15,18c1965,223,1964,229,1963,235v,7,1,14,3,22c1968,265,1972,275,1977,285r21,49c2000,337,2001,340,2001,343v,3,-1,6,-3,9c1997,355,1994,359,1990,363v-3,5,-8,10,-14,16c1970,384,1966,389,1962,392v-4,4,-7,6,-10,8c1949,402,1947,403,1945,403v-2,,-4,-1,-5,-2c1938,399,1936,396,1934,392v-2,-5,-5,-12,-9,-22l1907,324v-5,-14,-8,-27,-9,-39c1898,272,1900,260,1904,250v-17,11,-35,16,-52,15c1834,264,1818,257,1803,242v-10,-11,-18,-23,-22,-36c1776,193,1776,179,1778,165v3,-15,9,-30,19,-46c1806,103,1820,86,1837,69v4,-4,10,-10,16,-15c1858,48,1864,43,1871,37v6,-5,12,-11,18,-16c1895,15,1901,11,1906,7v5,-5,10,-7,16,-6c1928,1,1933,4,1938,9r194,195xm1902,87v-5,4,-10,8,-15,12c1882,103,1877,107,1874,111v-9,8,-15,16,-18,23c1852,141,1849,147,1849,153v-1,7,,12,2,18c1854,176,1857,181,1862,185v4,5,9,8,15,10c1882,198,1888,198,1894,197v6,-1,12,-3,18,-7c1919,186,1927,180,1936,171r24,-25l1902,87xe" fillcolor="black" strokeweight="0">
                  <v:path arrowok="t" o:connecttype="custom" o:connectlocs="24835,166192;14365,128484;18342,131329;22319,141162;25159,146526;29542,153758;42040,124502;58759,129378;48614,142787;28000,134660;33600,122227;46910,127021;50643,134092;79536,111580;61924,100934;66307,124827;60544,124827;60382,118001;61518,93783;81970,80617;89599,101178;84892,104835;78724,77448;111106,80049;104289,87525;90817,81674;93738,69321;86515,78342;82701,75335;94550,62982;97147,78830;103315,80861;130016,60463;128312,74604;124660,79398;100718,54287;106318,54043;117193,42503;113947,49329;116138,62414;120602,52580;151523,39577;139106,29338;141541,49573;121089,35351;125715,30638;133100,23324;136590,18692;173193,17554;168404,21211;160451,23161;159233,31857;154770,26331;144300,13409;154688,569;152091,9021;153715,16010" o:connectangles="0,0,0,0,0,0,0,0,0,0,0,0,0,0,0,0,0,0,0,0,0,0,0,0,0,0,0,0,0,0,0,0,0,0,0,0,0,0,0,0,0,0,0,0,0,0,0,0,0,0,0,0,0,0,0,0,0"/>
                  <o:lock v:ext="edit" verticies="t"/>
                </v:shape>
                <v:shape id="Freeform 98" o:spid="_x0000_s1073" style="position:absolute;left:25603;top:17710;width:1860;height:1790;visibility:visible;mso-wrap-style:square;v-text-anchor:top" coordsize="1144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ds8EA&#10;AADcAAAADwAAAGRycy9kb3ducmV2LnhtbERPTWsCMRC9F/wPYQRvNWtFka1RRJAqiFRtex4342Z1&#10;M1k2Udd/bwqCt3m8zxlPG1uKK9W+cKyg101AEGdOF5wr+Nkv3kcgfEDWWDomBXfyMJ203saYanfj&#10;LV13IRcxhH2KCkwIVSqlzwxZ9F1XEUfu6GqLIcI6l7rGWwy3pfxIkqG0WHBsMFjR3FB23l2sgn5f&#10;zwZLJ383h5WmlTl9rb//WKlOu5l9ggjUhJf46V7qOL83gP9n4gVy8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53bPBAAAA3AAAAA8AAAAAAAAAAAAAAAAAmAIAAGRycy9kb3du&#10;cmV2LnhtbFBLBQYAAAAABAAEAPUAAACGAwAAAAA=&#10;" path="m263,981v1,1,1,2,1,3c264,985,264,986,263,988v-1,1,-2,3,-4,5c258,995,255,998,252,1001v-2,3,-5,5,-7,7c243,1010,241,1011,239,1012v-1,,-2,1,-3,1c235,1012,234,1012,233,1011l155,933v-3,-3,-6,-6,-9,-9c143,921,141,919,139,916r,c139,918,140,920,140,922v1,3,1,5,2,7c143,932,143,935,144,937v,3,1,6,1,8l171,1074v,1,,3,,4c171,1079,170,1080,170,1082v-1,1,-2,3,-3,4c165,1088,163,1090,161,1092v-3,3,-5,6,-7,7c152,1101,150,1102,148,1103v-1,,-2,,-3,c144,1103,143,1102,142,1102l2,961v-1,,-1,-1,-2,-2c,958,1,956,2,955v,-2,2,-4,3,-6c7,947,9,945,12,942v3,-3,6,-6,8,-7c22,933,24,932,25,931v2,-1,3,-1,4,-1c30,930,31,930,32,931r79,79c113,1012,116,1015,118,1018v3,3,5,5,8,8l126,1026v-1,-4,-2,-8,-3,-13c122,1007,120,1002,120,997l94,869v,-2,,-3,,-4c94,864,94,862,95,861v1,-1,2,-3,3,-5c99,855,101,853,104,850v3,-3,5,-5,7,-7c113,842,115,841,116,840v2,-1,3,-1,4,-1c121,839,122,840,123,841l263,981xm344,795v9,9,16,19,21,28c371,832,374,841,375,850v2,9,1,17,-2,26c370,884,365,892,358,899v-3,3,-6,5,-9,7c346,908,343,910,339,911v-3,1,-7,2,-11,2c324,914,319,914,315,914r48,49c364,963,364,964,364,965v,1,,3,-1,4c363,971,361,973,360,975v-2,2,-4,4,-7,7c350,985,348,987,346,989v-2,1,-4,2,-5,3c339,993,338,993,337,993v-1,,-2,-1,-3,-2l191,849v-1,-1,-1,-2,-1,-3c189,845,190,844,190,843v1,-2,2,-3,3,-5c194,836,196,834,199,832v2,-3,4,-4,6,-6c207,825,208,824,209,823v2,,3,,4,c214,823,215,823,215,824r12,12c227,830,228,825,228,819v1,-5,2,-10,3,-14c233,800,234,796,237,792v2,-4,5,-8,9,-11c253,773,261,768,269,766v9,-2,17,-3,25,-1c303,767,311,771,320,776v8,5,16,12,24,19xm316,827v-5,-4,-9,-8,-14,-11c297,812,293,810,288,808v-5,-1,-9,-2,-14,-1c270,808,266,810,262,814v-2,2,-4,4,-5,6c256,823,255,826,254,829v,3,-1,7,-1,11c253,844,254,849,254,854r34,34c297,889,305,889,312,888v6,-1,11,-3,15,-7c331,877,333,873,334,868v1,-4,,-9,-1,-13c331,850,329,845,326,840v-3,-4,-6,-9,-10,-13xm515,729v1,1,1,2,1,3c517,733,516,734,516,735v-1,2,-2,4,-4,6c510,743,508,745,505,748v-2,3,-5,5,-7,7c496,756,494,758,493,758v-2,1,-3,1,-4,1c488,759,487,759,486,758l404,675r-21,21c394,709,403,721,410,732v7,11,13,21,17,30c431,771,434,779,436,786v1,7,1,14,1,20c436,812,434,817,431,822v-3,5,-7,10,-11,14c419,837,418,838,417,839v-1,,-3,,-4,-1c412,838,410,837,409,835v-2,-1,-5,-3,-7,-6c399,826,397,824,395,822v-2,-2,-3,-4,-3,-5c391,816,391,815,391,814v,-1,1,-2,1,-2c395,810,396,807,397,804v1,-3,2,-6,1,-10c397,790,396,785,394,780v-2,-5,-6,-11,-10,-18c380,755,374,747,368,738v-7,-9,-15,-19,-24,-31c341,704,339,701,339,698v-1,-2,,-5,3,-8l401,631v3,-3,6,-4,9,-4c412,628,415,629,419,632r96,97xm632,612v2,1,2,3,2,4c634,617,633,619,632,621v-2,2,-4,4,-7,8c621,632,619,634,617,636v-2,1,-4,2,-5,2c611,638,610,637,609,636r-8,-8c601,637,600,645,597,653v-3,8,-8,15,-14,22c577,680,571,684,565,688v-6,3,-12,5,-18,5c541,694,535,693,529,690v-6,-2,-11,-6,-17,-11c506,673,502,666,500,660v-2,-7,-2,-14,,-22c501,631,505,623,510,615v6,-9,13,-17,22,-26l542,579r-6,-6c533,569,530,567,527,565v-3,-2,-6,-3,-10,-3c514,562,511,563,508,565v-3,1,-7,4,-10,8c493,578,489,582,486,587v-2,5,-5,10,-6,14c478,605,477,609,476,612v-1,3,-2,5,-3,6c472,619,471,619,470,620v-1,,-3,-1,-4,-1c465,618,463,617,461,616v-1,-1,-3,-3,-5,-4c454,609,452,607,451,605v-1,-1,-1,-3,-1,-5c450,597,450,594,452,590v1,-4,3,-8,5,-13c460,572,463,568,466,563v4,-5,8,-10,12,-15c486,540,494,534,501,530v7,-4,14,-6,21,-7c529,523,536,524,543,528v7,3,14,9,21,16l632,612xm560,597r-11,11c545,613,541,617,538,621v-2,4,-4,8,-4,11c533,635,533,639,534,641v1,3,3,6,5,9c544,654,548,656,553,656v6,-1,11,-3,15,-8c572,644,575,639,576,634v2,-6,2,-12,2,-20l560,597xm760,484v1,1,1,2,1,3c761,488,761,489,760,491v,1,-1,3,-3,5c755,498,753,500,750,503v-3,3,-5,5,-7,7c741,511,739,513,738,513v-2,1,-3,1,-4,1c733,514,732,514,731,513l691,473r-41,41l690,554v1,1,1,2,1,3c691,558,691,559,690,561v,1,-2,3,-3,5c685,568,683,570,680,573v-3,3,-5,5,-7,7c671,582,669,583,667,584v-1,,-2,1,-3,c663,584,662,584,661,583l559,481v-1,-1,-1,-2,-2,-3c557,477,558,476,558,474v1,-1,2,-3,4,-5c564,467,566,465,569,462v2,-3,5,-5,7,-7c578,454,580,452,581,452v2,-1,3,-1,4,-1c586,451,587,451,588,452r38,38l667,449,629,411v-1,-1,-1,-2,-1,-3c628,407,628,406,629,404v,-1,1,-3,3,-5c634,397,636,394,639,392v3,-3,5,-5,7,-7c648,383,650,382,651,381v2,,3,-1,4,c656,381,657,381,658,382l760,484xm839,480v1,1,1,1,1,2c840,483,840,484,839,486v,1,-1,2,-3,4c835,492,833,494,831,496v-3,3,-5,5,-7,6c823,504,821,505,820,505v-2,1,-3,1,-4,1c816,506,815,506,814,505l763,454v-2,-3,-4,-5,-4,-6c759,446,760,444,763,442r5,-5c767,431,766,425,764,419v-2,-6,-5,-13,-9,-21c751,390,746,381,739,371v-7,-10,-16,-22,-26,-35c712,335,711,333,710,332v-1,-1,-1,-3,-1,-4c709,326,709,325,709,324v1,-2,2,-3,3,-4l775,256v3,-2,6,-4,9,-3c787,253,790,255,793,258r77,77l882,323v2,-2,4,-3,5,-3c889,320,891,321,893,323r51,51c945,375,945,376,946,377v,1,-1,2,-1,3c944,381,943,383,942,385v-2,2,-4,4,-6,6c934,394,931,395,930,397v-2,1,-4,2,-5,3c924,401,923,401,922,401v-1,,-2,-1,-3,-1l886,366r-80,80l839,480xm777,300r-24,25c761,336,768,345,774,354v5,8,9,16,13,23c790,383,792,389,794,394v1,5,2,10,3,14l841,364,777,300xm1026,219v1,,1,1,1,2c1028,222,1027,223,1027,225v-1,1,-2,3,-4,5c1021,232,1019,234,1016,237v-2,3,-5,5,-7,7c1007,245,1005,247,1004,247v-2,1,-3,2,-4,2c999,249,998,248,997,247l952,202v-3,-3,-7,-7,-10,-10c939,188,936,184,933,181v1,5,2,10,3,15c937,201,938,207,939,212r12,81c952,295,952,296,952,297v,1,-1,3,-1,4c950,302,949,304,948,305v-2,2,-3,4,-6,6c940,314,937,316,935,318v-2,1,-3,2,-5,3c929,322,928,322,927,322v-1,,-2,-1,-3,-2l822,218v-1,-1,-1,-2,-2,-3c820,214,821,213,821,211v1,-1,2,-3,4,-5c826,204,829,202,831,199v6,-5,10,-9,13,-10c847,187,849,187,851,189r45,45c899,237,902,241,905,244v3,4,6,7,9,11c913,250,912,245,911,240v-1,-5,-2,-10,-3,-15l896,144v,-2,,-3,,-4c896,138,896,137,897,136v1,-2,2,-3,3,-5c901,129,903,127,905,125v3,-3,5,-5,7,-6c914,117,916,116,917,115v2,,3,-1,4,c922,115,923,115,924,116r102,103xm1142,102v1,1,1,2,2,3c1144,106,1144,107,1143,108v-1,2,-2,3,-4,5c1138,115,1135,118,1132,121v-2,3,-5,5,-7,7c1123,129,1121,131,1120,131v-1,1,-3,1,-4,1c1115,132,1114,131,1114,131l1075,92r-8,8c1064,103,1061,106,1060,109v-1,3,-2,6,-2,9c1057,121,1058,125,1059,129v1,4,3,9,5,14l1075,167v1,2,1,3,1,5c1076,173,1076,175,1075,176v-1,2,-2,4,-4,6c1069,184,1067,187,1064,190v-3,2,-5,5,-7,6c1055,198,1053,199,1052,200v-2,1,-3,2,-4,2c1047,202,1046,201,1046,201v-1,-1,-2,-3,-3,-5c1042,194,1040,190,1039,185r-10,-23c1027,155,1025,149,1025,142v,-6,1,-12,3,-17c1019,131,1010,133,1002,133v-9,-1,-17,-4,-24,-12c972,116,968,110,966,103v-2,-6,-2,-13,-1,-20c966,75,969,68,974,60v5,-8,12,-17,20,-25c997,33,999,30,1002,27v3,-3,6,-5,9,-8c1014,16,1017,13,1020,11v3,-3,6,-5,9,-7c1031,1,1034,,1037,1v3,,5,1,8,4l1142,102xm1027,44v-3,2,-5,4,-8,6c1017,52,1015,54,1013,56v-4,4,-7,8,-9,11c1002,71,1001,74,1000,77v,3,,6,2,9c1003,88,1004,91,1007,93v2,2,5,4,7,5c1017,99,1020,99,1023,99v3,-1,6,-2,9,-4c1035,93,1039,90,1044,86r12,-13l1027,44xe" fillcolor="black" strokeweight="0">
                  <v:path arrowok="t" o:connecttype="custom" o:connectlocs="39846,163647;22606,148711;27811,174362;24070,179070;813,154068;18053,163972;15288,141081;18866,136372;60988,137996;51230,148386;56272,160562;30901,136859;34967,133775;43749,124359;46839,131177;41309,138645;53019,136372;82131,121436;62289,112994;68307,135723;63753,132638;62452,123709;66681,101792;101647,102117;94816,109585;81318,103578;84083,91240;76927,100331;73186,97409;84896,84908;87498,100818;93678,102929;123115,80525;112381,76791;110592,93025;90588,77602;95142,73219;102298,65589;107014,62017;135150,80525;123440,72732;115959,54549;127506,41074;153528,60718;150438,64939;126368,48704;136776,59095;165238,38477;153203,31171;154666,48867;150275,51951;137264,30684;147673,36528;148324,19319;186055,17047;181501,21430;172231,20943;173044,30846;168978,30034;157106,16722;165888,1786;165726,8117;164912,15910" o:connectangles="0,0,0,0,0,0,0,0,0,0,0,0,0,0,0,0,0,0,0,0,0,0,0,0,0,0,0,0,0,0,0,0,0,0,0,0,0,0,0,0,0,0,0,0,0,0,0,0,0,0,0,0,0,0,0,0,0,0,0,0,0,0,0"/>
                  <o:lock v:ext="edit" verticies="t"/>
                </v:shape>
                <v:shape id="Freeform 99" o:spid="_x0000_s1074" style="position:absolute;left:28130;top:17710;width:1619;height:1549;visibility:visible;mso-wrap-style:square;v-text-anchor:top" coordsize="996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QB8QA&#10;AADcAAAADwAAAGRycy9kb3ducmV2LnhtbERPTWvCQBC9C/6HZQRvukmRUFJXKYLQ6qFoc/A4zU6T&#10;tdnZmN0m6b/vFgre5vE+Z70dbSN66rxxrCBdJiCIS6cNVwqK9/3iEYQPyBobx6TghzxsN9PJGnPt&#10;Bj5Rfw6ViCHsc1RQh9DmUvqyJot+6VriyH26zmKIsKuk7nCI4baRD0mSSYuGY0ONLe1qKr/O31bB&#10;4bh7TT8u+nZ6u676q7yYociMUvPZ+PwEItAY7uJ/94uO89MM/p6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UAfEAAAA3AAAAA8AAAAAAAAAAAAAAAAAmAIAAGRycy9k&#10;b3ducmV2LnhtbFBLBQYAAAAABAAEAPUAAACJAwAAAAA=&#10;" path="m176,771v8,9,14,17,18,27c198,807,200,817,200,827v,10,-3,21,-7,31c188,869,181,880,172,891r17,17c190,908,190,909,190,910v,2,,3,-1,4c189,916,187,917,185,920v-1,2,-4,4,-6,7c176,930,173,932,171,934v-2,2,-4,3,-5,4c164,938,163,939,162,939v-1,,-2,-1,-3,-1l142,920v-10,10,-21,17,-31,23c101,948,91,951,81,951v-10,,-19,-1,-29,-6c43,941,33,934,24,925,16,917,10,909,6,899,2,890,,881,1,870v,-10,2,-20,7,-31c12,828,19,818,28,807l12,790v-1,,-1,-1,-1,-2c11,787,11,785,12,784v1,-1,2,-3,4,-5c18,777,20,774,23,771v3,-3,5,-5,7,-7c32,763,34,761,36,761v1,-1,2,-2,3,-2c40,759,41,760,42,761r16,16c69,767,79,760,90,755v10,-5,20,-8,29,-9c129,746,139,748,148,752v10,4,19,10,28,19xm146,803v-4,-5,-9,-9,-14,-12c127,789,122,787,116,786v-5,,-11,1,-17,3c94,791,87,795,81,800r68,68c154,862,157,855,159,849v2,-5,3,-11,3,-17c161,827,160,822,157,817v-3,-5,-6,-10,-11,-14xm52,829v-6,7,-9,13,-11,19c39,854,38,859,38,865v1,5,2,10,5,15c46,885,49,889,53,893v5,6,10,10,15,12c73,908,79,910,84,911v6,,11,-1,17,-3c107,906,113,902,120,897l52,829xm323,668v10,9,17,18,22,27c350,704,354,713,355,722v2,9,1,18,-2,26c350,756,345,764,338,771v-3,3,-6,6,-9,8c326,781,323,782,319,783v-3,1,-7,2,-11,3c304,786,299,787,294,787r49,48c343,836,344,837,344,838v,1,,2,-1,4c342,843,341,845,340,847v-2,2,-4,4,-7,7c330,857,328,859,326,861v-2,1,-4,3,-6,3c319,865,318,865,316,865v-1,,-2,,-2,-1l171,721v-1,-1,-1,-2,-2,-3c169,717,169,716,170,715v1,-1,2,-3,3,-5c174,708,176,706,179,704v2,-2,4,-4,6,-5c186,697,188,696,189,696v2,-1,3,-1,4,-1c194,695,195,696,195,696r12,13c207,702,207,697,208,692v1,-6,2,-10,3,-15c212,673,214,668,217,664v2,-4,5,-7,9,-11c233,646,241,641,249,638v8,-2,17,-2,25,c283,639,291,643,299,648v9,5,17,12,24,20xm295,700v-4,-5,-8,-9,-13,-12c277,685,273,682,268,681v-5,-2,-9,-2,-14,-2c250,680,246,682,242,686v-2,2,-4,4,-5,7c236,695,235,698,234,701v-1,4,-1,7,-1,11c233,716,234,721,234,727r34,33c277,761,285,761,291,761v7,-1,12,-4,16,-8c311,749,313,745,314,741v,-5,,-9,-1,-14c311,722,309,717,306,713v-3,-5,-7,-9,-11,-13xm488,609v1,1,1,2,1,4c489,614,488,616,487,618v-1,2,-4,4,-7,7c477,629,474,631,472,632v-2,2,-3,2,-4,2c466,635,465,634,464,633r-8,-8c456,634,455,642,452,650v-3,8,-8,15,-14,21c432,677,427,681,421,684v-6,3,-12,5,-18,6c397,690,391,689,385,687v-6,-2,-12,-6,-18,-12c361,670,357,663,355,656v-2,-6,-2,-13,,-21c357,628,360,620,366,612v5,-9,13,-17,22,-27l398,576r-7,-7c388,566,385,564,382,562v-3,-2,-6,-3,-9,-3c370,559,367,560,363,561v-3,2,-6,5,-10,9c348,574,344,579,342,584v-3,5,-5,9,-7,14c334,602,332,605,331,608v,3,-1,6,-3,7c327,616,326,616,325,616v-1,,-2,,-4,c320,615,318,614,317,613v-2,-1,-4,-3,-5,-5c309,606,308,604,307,602v-1,-2,-2,-3,-2,-6c305,594,306,591,307,587v1,-4,3,-8,6,-13c315,569,318,564,322,559v3,-5,7,-9,12,-14c342,537,349,531,357,527v7,-4,14,-6,21,-7c385,520,392,521,398,525v7,3,14,8,21,15l488,609xm416,594r-11,11c400,609,396,614,394,618v-3,4,-4,7,-5,11c388,632,388,635,389,638v1,3,3,6,6,8c399,651,404,653,409,652v5,,10,-2,15,-7c428,641,431,636,432,630v1,-5,2,-11,1,-19l416,594xm615,481v1,1,2,2,2,3c617,485,617,486,616,487v-1,2,-2,4,-4,6c611,495,608,497,606,500v-3,3,-6,5,-8,7c596,508,595,509,593,510v-1,1,-3,1,-4,1c588,511,587,510,587,510l546,469r-41,42l545,551v1,1,1,2,2,3c547,555,546,556,546,558v-1,1,-2,3,-4,5c540,565,538,567,535,570v-2,3,-5,5,-7,7c526,578,524,580,523,580v-2,1,-3,1,-4,1c518,581,517,581,516,580l414,478v-1,-1,-1,-2,-1,-3c413,474,413,473,414,471v,-1,2,-3,3,-5c419,464,421,461,424,459v3,-3,5,-5,7,-7c433,450,435,449,437,448v1,,2,-1,3,-1c441,448,442,448,443,449r38,38l523,446,484,407v,,-1,-1,-1,-2c483,404,483,402,484,401v1,-1,2,-3,3,-5c489,394,491,391,494,388v3,-2,5,-5,7,-6c504,380,505,379,507,378v1,-1,2,-1,3,-1c512,377,512,378,513,379l615,481xm796,377v1,1,1,3,-1,5c794,385,791,388,787,392v-5,5,-8,8,-11,9c774,403,772,403,771,402l737,367r-81,82c653,451,650,453,647,452v-3,,-6,-2,-9,-5l541,350v,,-1,-1,-1,-2c540,347,540,345,541,344v1,-2,2,-3,4,-5c546,337,548,334,551,331v3,-2,6,-5,8,-6c561,323,562,322,564,321v1,-1,3,-1,4,-1c569,320,570,321,570,322r82,82l691,365,609,283v-1,-1,-1,-2,-1,-3c608,279,608,278,609,276v,-1,2,-3,3,-5c614,269,616,266,619,264v3,-3,5,-5,7,-7c628,255,630,254,632,253v1,,2,-1,3,-1c636,253,637,253,638,254r82,82l732,324v2,-2,4,-3,6,-3c739,321,741,322,743,324r53,53xm879,218v,1,1,2,1,3c880,222,880,223,879,224v-1,2,-2,3,-3,5c874,231,872,234,869,236v-3,3,-5,5,-7,7c860,245,858,246,856,247v-1,1,-2,1,-3,1c852,248,851,248,850,247l804,201v-3,-3,-6,-6,-9,-10c791,188,788,184,785,180v2,5,3,10,4,16c790,201,791,206,792,211r12,82c804,294,804,296,804,297v,1,,2,-1,4c803,302,802,303,800,305v-1,1,-3,3,-5,6c792,313,790,316,788,317v-2,2,-4,3,-5,4c782,321,780,321,779,321v-1,,-1,,-2,-1l674,217v,,-1,-1,-1,-2c673,214,673,213,674,211v1,-1,2,-3,3,-5c679,204,681,202,684,199v5,-6,9,-9,12,-11c699,187,702,187,703,188r46,46c752,237,755,240,758,244v3,4,6,7,9,11c766,250,764,245,763,240v-1,-5,-2,-10,-2,-15l748,143v,-1,,-3,,-4c748,138,749,137,749,135v1,-1,2,-3,3,-4c754,129,756,127,758,125v3,-3,5,-5,7,-7c767,117,768,115,770,115v1,-1,3,-1,3,-1c774,114,775,115,776,116l879,218xm995,102v,1,1,1,1,2c996,105,996,106,996,108v-1,1,-2,3,-4,5c990,115,988,118,985,121v-3,2,-5,5,-7,6c976,129,974,130,973,131v-2,1,-3,1,-4,1c968,132,967,131,966,130l927,92r-7,7c916,103,914,106,912,108v-1,3,-2,6,-2,9c910,121,910,124,912,128v1,4,2,9,5,14l928,167v,1,1,3,1,4c929,173,929,174,928,176v-1,1,-3,3,-4,5c922,184,919,186,916,189v-2,3,-5,5,-7,7c907,198,906,199,904,200v-1,1,-2,1,-3,1c900,201,899,201,898,200v-1,-1,-2,-2,-3,-4c894,194,893,190,891,185r-9,-23c879,155,878,148,878,142v-1,-6,,-12,3,-17c872,130,863,133,854,132v-9,,-17,-4,-24,-11c825,115,821,109,819,103v-2,-7,-3,-13,-1,-21c819,75,822,67,827,59v5,-8,11,-16,20,-24c849,32,852,30,855,27v3,-3,6,-6,9,-9c867,16,870,13,873,10v3,-2,6,-5,8,-7c884,1,887,,889,v3,1,6,2,8,4l995,102xm879,43v-2,2,-5,4,-7,6c869,51,867,53,865,55v-4,5,-7,8,-9,12c854,70,853,74,853,77v,3,,5,1,8c855,88,857,90,859,92v3,3,5,4,8,6c869,99,872,99,875,98v3,,6,-1,10,-3c888,93,892,90,896,85l909,73,879,43xe" fillcolor="black" strokeweight="0">
                  <v:path arrowok="t" o:connecttype="custom" o:connectlocs="30727,147934;26988,152822;8454,153962;1951,128709;5853,123985;24061,122518;13169,130339;8454,135063;13656,148423;57714,117631;47797,128221;53000,140277;27638,116490;31702,113395;40481,103945;43570,110951;38043,118445;49748,116164;76736,102967;68444,111439;59503,99709;59015,91400;52837,100361;49911,95636;64705,85535;63242,102479;70395,99546;98521,81462;82101,83254;85840,94007;67306,76737;72021,73153;79174,64518;99984,78366;119818,59793;87953,56046;92668,52461;99496,44152;117054,54742;143066,36006;138677,40405;128760,34377;128109,51647;109576,34377;123232,39753;121769,21995;126158,18899;160137,19714;149569,16129;151032,27860;146480,32748;143229,20365;137701,5702;145830,652;138677,12545;145667,13848" o:connectangles="0,0,0,0,0,0,0,0,0,0,0,0,0,0,0,0,0,0,0,0,0,0,0,0,0,0,0,0,0,0,0,0,0,0,0,0,0,0,0,0,0,0,0,0,0,0,0,0,0,0,0,0,0,0,0,0"/>
                  <o:lock v:ext="edit" verticies="t"/>
                </v:shape>
                <v:shape id="Freeform 100" o:spid="_x0000_s1075" style="position:absolute;left:30219;top:17710;width:1816;height:1752;visibility:visible;mso-wrap-style:square;v-text-anchor:top" coordsize="1116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pz28MA&#10;AADcAAAADwAAAGRycy9kb3ducmV2LnhtbERP22rCQBB9F/yHZYS+SN2kUJXoJvSCYAsiWmlfh+yY&#10;RLOzIbvG9O+7BcG3OZzrLLPe1KKj1lWWFcSTCARxbnXFhYLD1+pxDsJ5ZI21ZVLwSw6ydDhYYqLt&#10;lXfU7X0hQgi7BBWU3jeJlC4vyaCb2IY4cEfbGvQBtoXULV5DuKnlUxRNpcGKQ0OJDb2VlJ/3F6Pg&#10;Y/x80Nx9/qze3fd2c9r2GOOrUg+j/mUBwlPv7+Kbe63D/HgG/8+EC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pz28MAAADcAAAADwAAAAAAAAAAAAAAAACYAgAAZHJzL2Rv&#10;d25yZXYueG1sUEsFBgAAAAAEAAQA9QAAAIgDAAAAAA==&#10;" path="m92,861v2,2,4,4,6,6c99,868,100,870,100,871v1,2,1,3,1,4c101,876,101,877,100,877l51,927r119,119c171,1047,171,1048,172,1049v,1,-1,2,-2,4c170,1054,168,1056,167,1058v-2,2,-4,5,-7,8c157,1069,154,1071,152,1073v-2,2,-4,3,-5,4c145,1077,144,1078,143,1078v-1,,-2,-1,-3,-2l5,942c2,938,,935,,932v,-3,2,-6,4,-9l75,853v2,-2,4,-2,6,-1c84,853,88,856,92,861xm280,828v4,3,6,7,6,10c286,841,285,844,282,847r-62,62c224,914,229,917,233,920v5,2,9,3,14,4c252,924,257,923,261,921v5,-3,10,-6,15,-11c281,905,285,900,288,895v3,-4,6,-8,8,-12c298,879,299,876,300,874v2,-3,3,-5,4,-6c305,867,305,867,306,867v1,,2,,3,c310,868,311,868,312,869v1,2,3,3,5,5c319,876,320,877,321,878v1,2,2,3,3,4c325,883,325,884,325,885v1,,1,1,1,2c326,889,325,891,324,894v-1,3,-3,7,-6,11c316,909,312,914,309,919v-4,5,-9,10,-14,15c286,943,277,950,268,955v-9,4,-18,6,-28,6c231,961,222,959,213,954v-10,-5,-19,-12,-29,-22c175,923,168,914,163,904v-5,-9,-8,-19,-8,-29c154,866,156,856,160,847v3,-9,9,-18,17,-26c186,813,195,807,203,803v9,-3,17,-5,26,-4c237,799,245,802,253,806v8,4,16,10,23,17l280,828xm244,848v-8,-9,-16,-14,-24,-15c212,832,204,835,197,842v-3,4,-6,8,-7,12c188,858,188,862,189,866v,5,1,9,4,13c195,883,198,887,201,891r43,-43xm409,702v9,9,17,18,22,28c436,739,440,748,441,757v1,9,1,17,-2,25c436,791,431,799,424,806v-3,3,-6,5,-9,7c412,815,408,817,405,818v-4,1,-7,2,-12,2c389,821,385,821,380,821r48,48c429,870,430,871,430,872v,1,,2,-1,4c428,877,427,879,425,881v-1,2,-3,5,-6,8c416,891,414,894,411,895v-2,2,-3,3,-5,4c405,899,403,900,402,900v-1,-1,-2,-1,-3,-2l257,755v-1,,-2,-1,-2,-2c255,752,255,751,256,749v,-1,1,-3,3,-4c260,743,262,741,264,738v3,-2,5,-4,6,-5c272,732,274,731,275,730v1,-1,3,-1,3,-1c279,730,280,730,281,731r12,12c293,737,293,731,294,726v,-5,1,-10,3,-15c298,707,300,703,302,699v3,-4,6,-8,9,-12c319,680,327,675,335,673v8,-3,17,-3,25,-1c368,674,377,677,385,683v8,5,16,11,24,19xm381,734v-4,-4,-9,-8,-13,-11c363,719,358,717,354,715v-5,-1,-10,-2,-14,-1c336,715,331,717,328,721v-2,2,-4,4,-5,6c321,730,320,732,320,736v-1,3,-1,7,-1,11c319,751,319,756,320,761r34,34c363,796,371,796,377,795v7,-1,12,-3,16,-7c397,784,399,780,400,775v,-4,,-9,-2,-14c397,756,395,752,392,747v-3,-5,-7,-9,-11,-13xm630,586v2,1,2,3,1,6c630,595,627,599,622,604v-3,2,-5,5,-7,7c613,612,611,613,610,614v-1,1,-2,1,-3,1c606,615,605,614,604,613l543,564v-2,-1,-5,-3,-7,-6c533,556,530,554,528,551v-3,-2,-6,-4,-8,-7c517,542,515,540,512,538r-2,-3c511,538,513,541,515,544v1,3,3,6,5,9c522,557,524,560,525,563v2,3,4,6,5,9l569,646v,2,1,3,1,4c570,651,569,653,569,654v-1,2,-2,4,-4,6c564,661,562,664,559,666v-2,3,-4,5,-6,6c551,674,549,675,548,675v-2,1,-3,1,-4,1c542,676,541,676,540,675l466,636v-3,-1,-6,-3,-9,-5c454,630,451,628,448,626v-4,-2,-7,-4,-10,-5c435,619,432,617,430,615r3,3c434,620,436,623,439,625v2,3,4,6,7,8c448,636,450,639,452,642v3,2,5,5,7,7l507,709v1,1,1,2,2,3c509,713,509,714,508,716v-1,1,-2,3,-4,5c503,723,500,725,497,728v-2,3,-5,5,-6,7c489,736,487,737,486,737v-1,1,-2,1,-3,1c482,737,481,736,480,735l394,630v-3,-4,-4,-8,-4,-11c390,616,392,612,396,608r14,-14c413,591,416,588,419,587v2,-2,5,-3,8,-3c430,583,432,583,435,584v4,1,7,3,11,5l492,612v3,2,6,4,10,6c505,619,508,621,511,623v3,2,6,4,9,5c523,630,526,632,528,633r,c527,631,525,628,523,625v-2,-3,-3,-6,-5,-10c516,612,514,609,512,606v-1,-3,-3,-6,-4,-9l484,551v-2,-4,-3,-7,-4,-10c479,538,478,535,478,533v1,-3,2,-6,3,-8c483,522,485,519,488,516r15,-15c506,498,510,496,513,496v4,,7,1,11,4l630,586xm740,477v2,1,2,2,2,3c742,482,741,483,740,485v-2,2,-4,5,-7,8c729,496,727,499,725,500v-2,1,-4,2,-5,2c719,502,718,502,717,500r-8,-8c709,501,708,509,705,517v-3,8,-8,15,-14,22c685,544,679,549,673,552v-6,3,-12,5,-18,5c649,558,643,557,637,555v-6,-3,-11,-6,-17,-12c614,537,610,531,608,524v-2,-7,-2,-14,,-21c609,495,613,487,618,479v6,-8,13,-17,22,-26l650,443r-6,-6c641,434,638,431,635,429v-3,-1,-6,-2,-10,-2c622,426,619,427,616,429v-3,2,-7,4,-10,8c601,442,597,447,594,452v-2,4,-5,9,-6,13c586,469,585,473,584,476v-1,3,-2,5,-3,6c580,483,579,484,578,484v-1,,-3,,-4,-1c573,483,571,482,569,480v-1,-1,-3,-2,-5,-4c562,474,560,472,559,470v-1,-2,-1,-4,-1,-6c558,462,558,459,560,455v1,-4,3,-9,5,-14c568,437,571,432,574,427v4,-5,8,-10,12,-14c594,405,602,399,609,394v7,-4,14,-6,21,-6c637,387,644,389,651,392v7,4,14,9,21,16l740,477xm668,461r-11,11c653,477,649,481,647,485v-3,4,-5,8,-5,11c641,500,641,503,642,506v1,3,3,5,5,8c652,518,656,520,661,520v6,,11,-3,15,-8c680,508,683,503,685,498v1,-5,1,-12,1,-19l668,461xm868,348v1,1,1,2,1,3c869,352,869,353,868,355v,1,-1,3,-3,5c863,362,861,365,858,367v-3,3,-5,5,-7,7c849,376,847,377,846,378v-2,,-3,1,-4,1c841,378,840,378,839,377l799,337r-41,41l798,419v1,,1,1,1,2c799,422,799,424,798,425v,2,-2,3,-3,5c793,432,791,435,788,438v-3,2,-5,5,-7,6c779,446,777,447,775,448v-1,1,-2,1,-3,1c771,449,770,448,769,447l667,345v-1,-1,-1,-1,-2,-2c665,341,666,340,666,339v1,-2,2,-4,4,-6c672,331,674,329,677,326v2,-3,5,-5,7,-7c686,318,688,317,689,316v2,-1,3,-1,4,-1c694,315,695,316,696,316r38,39l775,313,737,275v-1,-1,-1,-2,-1,-3c736,271,736,270,737,269v,-2,1,-4,3,-6c742,261,744,259,747,256v3,-3,5,-5,7,-7c756,248,758,246,759,246v2,-1,3,-1,4,-1c764,245,765,245,766,246l868,348xm998,219v1,,2,1,2,2c1000,222,1000,223,999,225v-1,1,-2,3,-4,5c994,232,991,234,989,237v-3,3,-5,5,-7,7c979,245,978,247,976,247v-1,1,-3,2,-4,2c971,249,970,248,970,247l924,202v-3,-3,-6,-7,-10,-10c911,188,908,184,905,181v1,5,3,10,4,15c910,201,910,207,911,212r13,81c924,295,924,296,924,297v,1,-1,3,-1,4c922,302,921,304,920,305v-1,2,-3,4,-5,6c912,314,909,316,908,318v-2,1,-4,2,-5,3c901,322,900,322,899,322v-1,,-2,-1,-2,-2l794,218v-1,-1,-1,-2,-1,-3c793,214,793,213,794,212v,-2,1,-4,3,-6c799,204,801,202,804,199v5,-5,9,-9,12,-10c819,187,821,187,823,189r45,45c871,237,874,241,878,244v3,4,6,8,8,11c885,250,884,245,883,240v-1,-5,-2,-10,-3,-15l868,144v,-2,,-3,,-4c868,138,868,137,869,136v1,-2,2,-3,3,-5c873,129,875,127,878,125v2,-3,5,-5,7,-6c886,117,888,116,890,115v1,,2,-1,3,c894,115,895,115,896,116l998,219xm1114,102v1,1,2,2,2,3c1116,106,1116,107,1115,108v,2,-2,3,-3,5c1110,115,1108,118,1105,121v-3,3,-6,5,-8,7c1095,129,1094,131,1092,131v-1,1,-2,1,-3,1c1088,132,1087,132,1086,131l1047,92r-7,8c1036,103,1034,106,1032,109v-1,3,-2,6,-2,9c1030,121,1030,125,1031,129v1,4,3,9,6,14l1047,167v1,2,1,3,2,5c1049,173,1048,175,1047,176v-1,2,-2,4,-4,6c1041,184,1039,187,1036,190v-3,2,-5,5,-7,6c1027,198,1025,199,1024,200v-1,1,-2,2,-3,2c1020,202,1019,201,1018,201v-1,-1,-2,-3,-3,-5c1014,194,1013,190,1011,185r-9,-23c999,155,997,149,997,143v,-7,1,-12,3,-18c991,131,983,133,974,133v-9,-1,-17,-4,-24,-12c944,116,941,110,938,103v-2,-6,-2,-13,-1,-20c939,75,942,68,946,60v5,-8,12,-17,20,-25c969,33,971,30,974,27v3,-3,6,-5,9,-8c987,16,990,13,993,11v3,-3,5,-5,8,-7c1004,1,1006,,1009,1v3,,6,1,8,4l1114,102xm999,44v-3,2,-5,4,-7,6c989,52,987,54,985,56v-4,4,-7,8,-9,11c974,71,973,74,973,77v-1,3,,6,1,9c975,88,977,91,979,93v2,2,5,4,7,5c989,99,992,99,995,99v3,-1,6,-2,9,-4c1008,93,1012,90,1016,86r12,-13l999,44xe" fillcolor="black" strokeweight="0">
                  <v:path arrowok="t" o:connecttype="custom" o:connectlocs="27665,170057;23271,175260;14971,139980;42473,149735;50284,140956;52725,145345;29943,151523;41171,131039;30757,140793;71440,127137;69975,141769;64930,145996;44752,118683;50610,111692;57607,116244;57607,129250;102522,95271;88364,91694;84621,89906;90968,108278;72904,101774;74694,105514;79088,119821;68185,95434;84621,102100;78763,89581;85272,81289;117168,81615;103661,90231;104800,71047;95036,77388;90805,75437;105939,63731;104475,82265;141252,56577;137021,61617;129373,69909;108217,55765;113262,51375;121562,41620;162733,35930;157851,40157;150365,48286;145971,52025;133929,30727;141252,22761;145809,18859;178518,20810;167615,19184;168591,30890;163058,26338;153945,9755;165499,813;158502,13982;162570,7153" o:connectangles="0,0,0,0,0,0,0,0,0,0,0,0,0,0,0,0,0,0,0,0,0,0,0,0,0,0,0,0,0,0,0,0,0,0,0,0,0,0,0,0,0,0,0,0,0,0,0,0,0,0,0,0,0,0,0"/>
                  <o:lock v:ext="edit" verticies="t"/>
                </v:shape>
                <v:shape id="Freeform 101" o:spid="_x0000_s1076" style="position:absolute;left:33089;top:17729;width:1207;height:1143;visibility:visible;mso-wrap-style:square;v-text-anchor:top" coordsize="741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qW3MQA&#10;AADcAAAADwAAAGRycy9kb3ducmV2LnhtbESPT2vCQBDF7wW/wzJCb3WTYsWmWaVICz2Vqu19yI75&#10;u7Mhu9H47Z1DwdsM7817v8m3k+vUmYZQezaQLhJQxIW3NZcGfo+fT2tQISJb7DyTgSsF2G5mDzlm&#10;1l94T+dDLJWEcMjQQBVjn2kdioochoXviUU7+cFhlHUotR3wIuGu089JstIOa5aGCnvaVVS0h9EZ&#10;aNqxWH4fT3/Ll1XT/oyvH7sUE2Me59P7G6hIU7yb/6+/rOCnQivPyAR6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6ltzEAAAA3AAAAA8AAAAAAAAAAAAAAAAAmAIAAGRycy9k&#10;b3ducmV2LnhtbFBLBQYAAAAABAAEAPUAAACJAwAAAAA=&#10;" path="m251,593v1,1,2,2,2,3c253,597,252,598,252,600v-1,1,-2,3,-4,5c246,608,244,610,240,613v-3,4,-6,6,-8,8c230,623,228,624,226,625v-1,1,-3,1,-4,1c221,626,219,625,218,625l173,604v-7,-3,-12,-6,-17,-7c150,595,146,595,142,595v-5,,-9,1,-12,3c126,600,122,603,119,607r-7,6l172,673v,,1,1,1,2c173,676,173,678,172,679v-1,2,-2,4,-4,6c167,687,164,689,161,692v-3,3,-5,6,-7,7c152,701,150,702,148,703v-1,1,-3,1,-4,1c143,704,142,704,141,703l1,563c,562,,561,,560v,-1,,-3,1,-4c2,554,3,552,5,550v1,-2,4,-4,7,-7c15,540,17,537,19,536v2,-2,4,-3,6,-4c26,531,27,531,29,531v1,,1,1,2,1l87,588r7,-7c97,578,100,574,101,571v2,-4,3,-7,3,-11c104,555,104,551,102,546v-1,-5,-4,-10,-7,-17l76,490v-1,-2,-1,-3,-2,-4c74,484,75,483,75,481v1,-1,2,-3,4,-5c81,474,83,471,87,468v3,-3,5,-6,7,-7c96,459,98,458,100,457v1,-1,2,-1,3,-1c104,456,105,457,106,457v1,1,2,3,3,5c110,463,112,466,113,469r17,37c133,512,135,518,137,524v1,5,2,10,3,14c140,543,140,547,139,550v-1,4,-2,8,-4,12l135,562v5,-2,9,-3,13,-4c152,557,157,557,161,557v5,,10,2,16,3c183,562,189,564,196,568r43,18c244,588,247,590,248,591v1,,3,1,3,2xm375,470v1,1,1,2,1,3c376,474,376,475,375,476v,2,-2,4,-3,6c370,483,368,486,365,489v-3,2,-5,5,-7,6c356,497,354,498,353,499v-2,1,-3,1,-4,1c348,500,347,500,346,499l301,454v-4,-4,-7,-7,-10,-11c288,440,285,436,282,432v1,5,2,10,3,16c286,453,287,458,288,463r12,82c300,546,300,548,300,549v,1,,2,-1,4c299,554,298,555,296,557v-1,2,-3,3,-5,6c288,565,286,568,284,569v-2,2,-3,3,-5,4c278,573,277,574,276,573v-1,,-2,,-3,-1l170,469v,,-1,-1,-1,-2c169,466,169,465,170,463v1,-1,2,-3,4,-5c175,456,177,454,180,451v5,-6,10,-9,13,-10c196,439,198,439,199,441r46,45c248,489,251,492,254,496v3,4,6,7,9,11c262,502,261,497,259,492v-1,-5,-2,-10,-2,-15l245,395v-1,-1,-1,-3,-1,-4c245,390,245,389,246,387v,-1,1,-3,3,-4c250,381,252,379,254,377v3,-3,5,-5,7,-7c263,369,265,368,266,367v2,-1,3,-1,4,-1c271,367,272,367,272,368l375,470xm499,345v1,1,2,2,2,3c501,349,500,350,500,352v-1,1,-2,3,-4,5c495,359,492,361,489,364v-2,3,-5,5,-7,7c480,373,478,374,477,375v-2,,-3,1,-4,1c472,375,471,375,470,374l388,292r-39,39l432,413v1,1,1,1,1,3c433,417,433,418,432,419v-1,2,-2,4,-3,6c427,427,425,429,422,432v-3,3,-5,5,-7,7c413,440,411,441,409,442v-1,1,-2,1,-3,1c405,443,404,442,403,442l306,345v-3,-3,-5,-6,-5,-9c301,333,302,330,305,328r80,-81c388,244,391,243,394,243v2,1,5,2,8,5l499,345xm501,202v3,-3,5,-6,8,-9c512,190,515,187,518,184v9,-9,17,-16,25,-20c551,159,559,157,566,156v7,-1,14,,21,2c593,161,599,165,605,171v6,6,10,13,13,20c621,198,622,206,621,214v-1,8,-4,16,-9,25c607,248,599,258,590,267v-3,3,-5,5,-8,8c579,278,577,280,574,283v-3,2,-5,4,-8,7c563,292,561,294,559,296v-5,3,-8,5,-12,5c544,300,540,298,537,295l463,221r-25,24c437,246,436,247,435,247v-1,,-2,,-3,-1c430,245,429,244,427,243v-2,-2,-4,-4,-7,-6c416,232,413,229,412,226v-1,-3,-1,-5,,-6l459,173v2,-2,5,-3,7,-3c468,170,470,171,473,173r28,29xm576,203v-2,-3,-5,-5,-8,-6c565,196,562,195,559,195v-4,1,-7,2,-11,4c544,201,540,204,536,209v-2,2,-5,5,-7,7c527,219,525,221,523,223r33,33c558,254,561,252,563,250v3,-2,5,-5,8,-7c579,235,583,228,584,221v,-7,-2,-13,-8,-18xm708,32v9,9,16,18,21,27c735,68,738,77,740,86v1,9,,18,-3,26c735,120,730,128,722,135v-3,3,-6,6,-9,8c710,145,707,146,703,147v-3,1,-7,2,-11,3c688,150,684,151,679,151r48,48c728,200,728,201,728,202v,1,,2,,3c727,207,726,209,724,211v-2,2,-4,4,-7,7c715,221,712,223,710,225v-2,1,-4,3,-5,3c703,229,702,229,701,229v-1,,-2,-1,-3,-1l555,85v-1,-1,-1,-2,-1,-3c554,81,554,80,554,79v1,-1,2,-3,3,-5c559,72,561,70,563,68v2,-2,4,-4,6,-5c571,61,572,60,574,60v1,-1,2,-1,3,-1c578,59,579,60,580,60r12,13c592,66,592,61,592,56v1,-6,2,-10,3,-15c597,36,599,32,601,28v2,-4,5,-7,9,-11c618,10,625,5,634,2,642,,650,,659,1v8,2,16,6,25,11c692,17,700,24,708,32xm680,64v-5,-5,-9,-9,-14,-12c662,49,657,46,652,45v-4,-2,-9,-2,-13,-2c634,44,630,46,626,50v-2,2,-3,4,-5,7c620,59,619,62,618,65v,3,-1,7,-1,11c617,80,618,85,619,91r33,33c661,125,669,125,676,124v6,,11,-3,15,-7c695,113,697,109,698,105v1,-5,,-9,-1,-14c696,86,693,81,690,77v-3,-5,-6,-9,-10,-13xe" fillcolor="black" strokeweight="0">
                  <v:path arrowok="t" o:connecttype="custom" o:connectlocs="40379,98227;36146,101636;23121,96603;28005,109267;26214,112352;22958,114138;814,89297;4722,86212;16445,92706;12374,79555;14165,75984;17259,74198;22306,85076;21981,91245;31913,92219;61058,76308;59429,79393;56336,81017;46404,72736;48683,89784;45427,93031;27517,75821;31424,71600;42822,82315;39728,63482;42496,60072;61058,76308;80759,57962;77014,61047;70338,67054;68710,70139;65617,71762;62686,40102;81573,32796;92156,25328;101112,34745;93459,45947;87435,47896;70338,39940;67082,35719;81573,32796;89226,32309;90528,41564;93785,32959;119999,18184;112672,24354;118533,33283;114788,37018;90203,13313;92645,10229;96390,11852;99321,2760;115277,5195;104042,6981;100460,12339;112509,18996;110718,10391" o:connectangles="0,0,0,0,0,0,0,0,0,0,0,0,0,0,0,0,0,0,0,0,0,0,0,0,0,0,0,0,0,0,0,0,0,0,0,0,0,0,0,0,0,0,0,0,0,0,0,0,0,0,0,0,0,0,0,0,0"/>
                  <o:lock v:ext="edit" verticies="t"/>
                </v:shape>
                <v:shape id="Freeform 102" o:spid="_x0000_s1077" style="position:absolute;left:35013;top:17710;width:1594;height:1524;visibility:visible;mso-wrap-style:square;v-text-anchor:top" coordsize="979,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+EvsIA&#10;AADcAAAADwAAAGRycy9kb3ducmV2LnhtbERPTWuDQBC9B/oflin0lqwpmBiTTSiFQkNPVXMf3IlK&#10;3Fl1t2r767uFQm7zeJ9zOM2mFSMNrrGsYL2KQBCXVjdcKSjyt2UCwnlkja1lUvBNDk7Hh8UBU20n&#10;/qQx85UIIexSVFB736VSurImg25lO+LAXe1g0Ac4VFIPOIVw08rnKNpIgw2Hhho7eq2pvGVfRkG/&#10;cxuZn+Ns+theTNHHMSY/Z6WeHueXPQhPs7+L/93vOsxf7+DvmXCB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4S+wgAAANwAAAAPAAAAAAAAAAAAAAAAAJgCAABkcnMvZG93&#10;bnJldi54bWxQSwUGAAAAAAQABAD1AAAAhwMAAAAA&#10;" path="m262,817v1,,1,1,1,2c264,820,263,822,262,823v,2,-2,4,-3,6c257,831,255,833,252,836v-3,3,-6,6,-8,7c242,845,240,846,239,847v-2,1,-3,1,-4,1c234,848,233,847,232,847l154,768v-3,-3,-6,-6,-9,-8c143,757,140,754,138,752r,c138,754,139,755,139,758v1,2,2,4,2,7c142,767,142,770,143,773v,2,1,5,1,8l170,909v,2,,3,,4c170,915,170,916,169,917v-1,2,-2,3,-3,5c165,923,163,925,160,928v-3,3,-5,5,-7,7c151,936,149,937,148,938v-2,1,-3,1,-4,1c143,938,142,938,141,937l1,797c,796,,795,,794v,-1,,-2,1,-4c2,788,3,787,5,785v1,-3,4,-5,6,-8c14,774,17,772,19,770v2,-2,4,-3,6,-4c26,765,27,765,28,765v1,,2,1,3,2l110,845v2,3,5,5,7,8c120,856,123,859,125,862r,-1c124,858,123,853,122,848v-1,-5,-2,-10,-3,-15l93,704v,-1,,-3,,-4c93,699,94,698,94,696v1,-1,2,-3,3,-4c99,690,100,688,103,686v3,-3,5,-5,7,-7c112,677,114,676,115,675v2,,3,,4,c120,675,121,675,122,676l262,817xm354,693v2,2,3,3,4,5c360,699,361,701,361,702v1,1,2,2,2,3c363,705,363,707,363,708v,2,,5,-1,8c361,720,359,724,358,727v-2,4,-5,8,-7,12c348,743,345,747,341,750v-7,8,-16,14,-24,17c308,771,300,773,291,772v-9,-1,-18,-3,-27,-8c255,759,246,752,237,743,227,733,219,723,214,713v-4,-10,-7,-20,-7,-29c206,674,208,665,212,657v4,-9,10,-17,17,-25c232,629,235,627,239,624v3,-2,7,-4,10,-6c253,616,256,615,259,614v3,-1,6,-1,8,-1c268,613,270,613,270,613v1,1,2,1,4,2c275,615,276,616,277,618v2,1,3,2,5,4c287,627,290,630,291,633v1,2,1,4,-1,6c289,640,287,641,285,641v-3,,-6,1,-9,2c273,643,269,645,265,646v-4,2,-7,5,-11,8c246,662,243,671,245,680v2,10,8,20,20,32c270,717,275,722,281,725v5,3,10,5,15,6c300,732,305,731,309,730v5,-2,9,-4,13,-8c326,718,329,714,330,710v2,-4,3,-8,4,-12c334,695,335,692,335,689v,-3,1,-5,2,-6c338,683,339,682,339,682v1,,2,1,4,1c344,684,345,685,347,687v2,1,4,3,7,6xm488,591v1,1,1,2,1,3c489,595,489,596,488,597v,2,-2,4,-3,6c483,605,481,607,478,610v-3,3,-5,5,-7,7c469,618,467,619,465,620v-1,1,-2,1,-3,1c461,621,460,621,459,620l377,537r-39,39l420,658v1,1,2,2,2,3c422,662,421,663,421,665v-1,1,-2,3,-4,5c415,672,413,675,410,678v-2,2,-5,5,-7,6c401,686,399,687,398,688v-2,1,-3,1,-4,1c393,689,392,688,391,687l295,590v-3,-3,-5,-6,-5,-8c289,579,291,576,293,573r81,-80c377,490,379,489,382,489v3,,6,2,9,5l488,591xm603,476v1,1,2,2,2,4c605,481,604,483,602,485v-1,2,-3,4,-6,7c592,496,590,498,588,499v-2,2,-4,2,-5,2c582,501,581,501,580,500r-9,-8c572,500,570,509,568,517v-3,8,-8,15,-15,21c548,544,542,548,536,551v-6,3,-12,5,-18,6c512,557,506,556,500,554v-6,-2,-12,-6,-17,-12c477,536,473,530,471,523v-2,-6,-2,-13,-1,-21c472,495,476,487,481,478v6,-8,13,-16,22,-26l513,442r-6,-6c504,433,501,431,498,429v-3,-2,-7,-3,-10,-3c485,426,482,427,479,428v-3,2,-7,5,-11,9c464,441,460,446,457,451v-3,5,-5,9,-6,14c449,469,448,472,447,475v-1,3,-2,6,-3,7c443,483,442,483,441,483v-1,,-3,,-4,c435,482,434,481,432,480v-1,-1,-3,-3,-5,-5c425,473,423,471,422,469v-1,-2,-1,-4,-1,-6c420,461,421,458,422,454v2,-4,4,-8,6,-13c431,436,434,431,437,426v4,-5,8,-9,12,-14c457,404,465,398,472,394v7,-4,14,-7,21,-7c500,387,507,388,514,392v7,3,14,8,21,15l603,476xm531,461r-11,11c516,476,512,481,509,485v-2,4,-4,7,-5,11c504,499,504,502,505,505v1,3,3,6,5,8c514,518,519,520,524,519v6,,11,-2,15,-7c543,508,546,503,547,497v2,-5,2,-12,2,-19l531,461xm731,348v1,1,1,1,1,3c732,352,732,353,731,354v,2,-1,3,-3,6c726,362,724,364,721,367v-3,3,-5,5,-7,6c712,375,710,376,709,377v-2,1,-3,1,-4,1c704,378,703,377,702,377l662,336r-41,42l661,418v1,1,1,2,1,3c662,422,662,423,661,424v-1,2,-2,4,-3,6c656,432,654,434,651,437v-3,3,-5,5,-7,7c642,445,640,447,638,447v-1,1,-2,1,-3,1c634,448,633,448,632,447l530,345v-1,-1,-2,-2,-2,-3c528,341,529,340,529,338v1,-1,2,-3,4,-5c534,331,537,328,540,326v2,-3,5,-5,7,-7c549,317,551,316,552,315v2,,3,-1,4,-1c557,315,558,315,559,316r38,38l638,313,600,274v-1,,-1,-1,-1,-2c598,271,599,269,599,268v1,-2,2,-3,4,-5c605,261,607,258,610,255v3,-2,5,-5,7,-6c619,247,621,246,622,245v2,-1,3,-1,4,-1c627,244,628,245,629,246l731,348xm861,218v1,1,2,2,2,3c863,222,862,223,862,224v-1,2,-2,3,-4,5c857,231,854,234,852,236v-3,3,-6,5,-8,7c842,245,841,246,839,247v-1,1,-3,1,-4,1c834,248,833,248,833,247l787,201v-3,-3,-7,-6,-10,-10c774,187,771,184,768,180v1,5,3,10,4,15c772,201,773,206,774,211r13,82c787,294,787,296,787,297v,1,-1,2,-1,3c785,302,784,303,783,305v-1,1,-3,3,-6,6c775,313,772,315,770,317v-1,2,-3,3,-4,3c764,321,763,321,762,321v-1,,-2,,-3,-1l657,217v-1,,-1,-1,-1,-2c655,214,656,212,656,211v1,-2,2,-3,4,-5c662,204,664,201,666,199v6,-6,10,-9,13,-11c682,187,684,187,686,188r45,46c734,237,737,240,740,244v4,3,7,7,9,10c748,250,747,245,746,240v-1,-5,-2,-10,-3,-15l731,143v,-1,,-3,,-4c731,138,731,136,732,135v1,-1,2,-3,3,-4c736,129,738,127,741,124v2,-2,5,-4,6,-6c749,116,751,115,752,115v2,-1,3,-1,4,-1c757,114,758,115,759,116l861,218xm977,102v1,,2,1,2,2c979,105,979,106,978,108v,1,-2,3,-3,5c973,115,971,117,967,120v-2,3,-5,5,-7,7c958,129,957,130,955,131v-1,,-3,1,-4,1c950,131,950,131,949,130l910,91r-8,8c899,103,896,106,895,108v-1,3,-2,6,-2,9c893,121,893,124,894,128v1,4,3,9,5,14l910,167v1,1,1,3,1,4c911,173,911,174,910,176v-1,1,-2,3,-4,5c904,183,902,186,899,189v-3,3,-5,5,-7,7c890,198,888,199,887,200v-1,1,-3,1,-4,1c883,201,882,201,881,200v-1,-1,-2,-2,-3,-4c877,193,876,190,874,185r-9,-23c862,155,860,148,860,142v,-6,1,-12,3,-17c854,130,845,133,837,132v-9,,-17,-4,-24,-11c807,115,804,109,801,103v-2,-7,-2,-14,-1,-21c801,75,805,67,809,59v5,-8,12,-16,20,-25c832,32,834,29,837,27v3,-3,6,-6,9,-9c849,15,853,13,856,10v3,-3,5,-5,8,-7c867,1,869,,872,v3,,5,2,8,4l977,102xm862,43v-3,2,-5,4,-8,6c852,51,850,53,848,55v-4,4,-7,8,-9,12c837,70,836,73,835,76v,4,1,6,2,9c838,88,840,90,842,92v2,3,5,4,7,5c852,98,855,99,858,98v3,,6,-1,9,-3c871,93,874,89,879,85l891,73,862,43xe" fillcolor="black" strokeweight="0">
                  <v:path arrowok="t" o:connecttype="custom" o:connectlocs="41027,135683;25072,124647;22955,124160;27514,148829;23444,152400;814,127406;5047,124484;19862,137631;15792,112312;19862,109715;59098,114422;55516,121725;34840,115720;40538,100302;45097,100302;44934,104359;45748,117668;54376,113286;56493,111500;78960,97867;74727,100626;68540,107930;64145,111825;60889,80014;98496,77904;94426,81150;84332,90401;78309,77580;79448,69140;72773,77093;69517,77093;71145,69140;87100,66056;82053,80501;89054,80663;119010,57454;114777,61350;107776,68328;103869,72548;86123,54858;90519,50962;97520,44146;101264,39764;140500,35868;136592,40088;125033,29214;127964,48690;124057,52098;107451,33434;120475,39601;119010,22560;122429,18665;159385,16879;155478,21261;145709,17528;148314,27753;144407,32460;140825,26293;130406,16717;137732,2921;159059,16555;135941,12335;141151,15419" o:connectangles="0,0,0,0,0,0,0,0,0,0,0,0,0,0,0,0,0,0,0,0,0,0,0,0,0,0,0,0,0,0,0,0,0,0,0,0,0,0,0,0,0,0,0,0,0,0,0,0,0,0,0,0,0,0,0,0,0,0,0,0,0,0,0"/>
                  <o:lock v:ext="edit" verticies="t"/>
                </v:shape>
                <v:shape id="Freeform 103" o:spid="_x0000_s1078" style="position:absolute;left:37655;top:17729;width:1238;height:1162;visibility:visible;mso-wrap-style:square;v-text-anchor:top" coordsize="763,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cDMcA&#10;AADcAAAADwAAAGRycy9kb3ducmV2LnhtbESPT2vDMAzF74N+B6PCLmN1GtifpnVLKQzGDmPtxtqj&#10;iBUnNJZD7DXZt58Og94k3tN7P602o2/VhfrYBDYwn2WgiMtgG3YGvj5f7p9BxYRssQ1MBn4pwmY9&#10;uVlhYcPAe7ocklMSwrFAA3VKXaF1LGvyGGehIxatCr3HJGvvtO1xkHDf6jzLHrXHhqWhxo52NZXn&#10;w483MH4/ve+P+dYNJ/3w5k531UezqIy5nY7bJahEY7qa/69freDngi/PyAR6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KXAzHAAAA3AAAAA8AAAAAAAAAAAAAAAAAmAIAAGRy&#10;cy9kb3ducmV2LnhtbFBLBQYAAAAABAAEAPUAAACMAwAAAAA=&#10;" path="m311,539v,1,1,2,1,3c312,543,312,544,311,545v-1,2,-2,4,-3,6c306,553,304,555,301,558v-3,3,-5,5,-7,7c292,566,290,567,289,568v-2,1,-3,1,-4,1c284,569,283,568,282,567l161,447r,l239,611v,1,1,2,1,3c240,616,239,617,238,619v,1,-2,3,-3,5c233,626,231,628,228,631v-2,3,-5,5,-7,6c219,639,217,640,216,641v-2,1,-3,1,-5,1c210,642,209,642,208,641l46,562r,1l166,683v1,1,1,2,2,3c168,687,168,688,167,690v-1,1,-2,3,-4,5c162,697,160,700,157,702v-3,3,-5,5,-7,7c147,710,146,712,144,712v-1,1,-3,1,-4,1c139,713,138,713,138,712l6,580c2,576,,572,,568v,-5,1,-8,5,-12l25,536v3,-3,6,-6,9,-8c38,526,41,525,44,525v3,-1,6,-1,10,c57,526,61,528,65,530r121,56l186,586,131,465v-2,-5,-4,-8,-5,-12c125,450,125,447,125,444v,-3,1,-6,3,-9c129,432,131,430,134,427r20,-20c157,405,159,403,161,402v2,-1,4,-1,6,-1c169,401,171,401,173,402v2,1,3,3,5,5l311,539xm430,420v1,2,2,3,2,4c431,425,431,427,429,429v-1,2,-3,5,-7,8c419,440,416,443,414,444v-1,1,-3,2,-4,2c409,446,407,445,406,444r-8,-8c398,445,397,453,394,461v-3,8,-7,15,-14,22c375,488,369,493,363,496v-6,3,-12,5,-18,5c339,502,333,501,327,499v-6,-3,-12,-7,-17,-12c304,481,300,475,298,468v-2,-7,-3,-14,-1,-22c299,439,303,431,308,423v6,-8,13,-17,22,-26l340,387r-6,-6c331,377,327,375,324,373v-3,-2,-6,-2,-9,-3c312,370,309,371,306,373v-4,2,-7,4,-11,8c290,386,287,391,284,395v-3,5,-5,10,-7,14c276,413,275,417,274,420v-1,3,-2,5,-3,6c270,427,269,427,268,428v-2,,-3,-1,-4,-1c262,426,261,425,259,424v-2,-1,-3,-2,-5,-4c251,417,250,415,249,414v-1,-2,-2,-4,-2,-6c247,405,248,402,249,398v2,-4,3,-8,6,-13c257,381,260,376,264,371v3,-5,7,-10,12,-15c284,348,292,342,299,338v7,-4,14,-6,21,-7c327,331,334,333,341,336v6,3,13,9,20,16l430,420xm358,405r-11,11c342,421,339,425,336,429v-2,4,-4,8,-5,11c331,443,331,447,332,450v1,2,2,5,5,8c341,462,346,464,351,464v5,-1,10,-3,15,-8c370,452,373,447,374,442v1,-6,2,-12,1,-20l358,405xm553,297v1,,1,1,2,2c555,300,554,302,554,303v-1,2,-2,3,-4,5c548,310,546,313,543,316v-2,2,-5,5,-7,6c534,324,532,325,531,326v-2,1,-3,1,-4,1c526,327,525,326,524,325l442,243r-21,21c432,277,441,289,448,300v7,11,13,20,17,29c470,338,472,346,474,354v1,7,2,13,1,19c474,379,472,385,469,390v-3,5,-7,10,-11,14c457,405,456,406,455,406v-1,1,-2,1,-4,c450,406,448,405,447,403v-2,-1,-5,-4,-7,-6c437,394,435,391,433,390v-2,-2,-3,-4,-3,-5c429,384,429,383,429,382v,-1,1,-2,1,-3c433,377,434,375,435,372v1,-3,2,-6,1,-10c436,358,434,353,432,348v-2,-5,-5,-11,-10,-18c418,323,412,315,406,306v-7,-9,-15,-20,-24,-31c379,272,377,269,377,266v-1,-3,,-5,3,-8l439,199v3,-3,6,-4,9,-4c450,195,453,197,457,200r96,97xm566,97v2,3,4,5,6,7c573,106,574,108,575,109v,1,1,3,,3c575,113,575,114,574,115r-26,26l629,221v,1,1,2,1,3c630,225,630,226,629,228v-1,1,-2,3,-3,5c624,235,622,237,619,240v-3,3,-5,5,-7,7c610,248,608,250,606,250v-1,1,-2,1,-3,1c602,251,601,251,600,250l520,169r-26,26c493,196,492,196,491,197v-1,,-2,-1,-3,-1c486,195,485,194,483,193v-2,-2,-5,-4,-7,-7c474,184,472,182,470,180v-1,-1,-2,-3,-2,-4c467,174,467,173,467,172v,-1,,-2,1,-3l548,89v1,,2,-1,3,-1c552,88,553,88,554,89v2,,3,1,5,3c561,93,563,95,566,97xm761,90v1,1,2,2,1,3c762,95,762,96,760,98v-1,2,-4,5,-7,8c750,109,747,112,745,113v-1,1,-3,2,-4,2c739,115,738,114,737,113r-8,-8c729,114,728,122,725,130v-3,8,-7,15,-14,22c706,157,700,162,694,165v-6,3,-12,5,-18,5c670,171,664,170,658,168v-6,-3,-12,-7,-17,-12c635,150,631,144,629,137v-2,-7,-3,-14,-1,-21c630,108,633,100,639,92v5,-8,13,-17,22,-26l671,56r-6,-6c661,47,658,44,655,42v-3,-1,-6,-2,-9,-3c643,39,640,40,637,42v-4,2,-7,4,-11,8c621,55,618,60,615,64v-3,5,-5,10,-7,14c607,82,606,86,605,89v-1,3,-2,5,-3,6c601,96,600,97,598,97v-1,,-2,,-3,-1c593,95,592,95,590,93v-2,-1,-3,-2,-5,-4c582,86,581,84,580,83v-1,-2,-2,-4,-2,-6c578,75,579,71,580,67v1,-4,3,-8,6,-13c588,50,591,45,595,40v3,-5,7,-10,12,-14c615,18,622,11,630,7v7,-4,14,-6,21,-6c658,,665,2,672,5v6,3,13,9,20,16l761,90xm689,74l678,85v-5,5,-8,9,-11,13c664,102,663,106,662,109v-1,4,,7,1,10c664,122,665,124,668,127v4,4,9,6,14,6c687,133,692,130,697,125v4,-4,7,-9,8,-14c706,105,707,99,706,91l689,74xe" fillcolor="black" strokeweight="0">
                  <v:path arrowok="t" o:connecttype="custom" o:connectlocs="49984,89802;46252,92736;38787,99581;37001,102841;33756,104470;27264,111805;24343,115553;974,94529;5518,86054;30185,95506;20286,72363;26128,65518;50471,87846;68485,71222;64590,71059;55989,81653;48199,72689;54204,62096;47875,62096;43980,69430;41221,68452;41383,62747;51932,53947;58099,66007;53879,73341;60695,72037;90069,48731;86986,52480;71731,39604;76924,57695;73841,66170;70270,63562;70595,60629;65889,49872;71244,32433;91854,15809;93153,18743;102079,37160;98346,40745;80170,31781;77249,30314;75950,27544;90718,14994;123338,15972;119606,18417;112627,26892;102079,22328;108895,9127;103377,6845;98184,14505;95749,15157;94126,10920;102241,1141;123500,14668;107434,17765;113114,20373" o:connectangles="0,0,0,0,0,0,0,0,0,0,0,0,0,0,0,0,0,0,0,0,0,0,0,0,0,0,0,0,0,0,0,0,0,0,0,0,0,0,0,0,0,0,0,0,0,0,0,0,0,0,0,0,0,0,0,0"/>
                  <o:lock v:ext="edit" verticies="t"/>
                </v:shape>
                <v:rect id="Rectangle 104" o:spid="_x0000_s1079" style="position:absolute;left:3606;top:1911;width:1169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GFb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8Cb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iRhW+AAAA3AAAAA8AAAAAAAAAAAAAAAAAmAIAAGRycy9kb3ducmV2&#10;LnhtbFBLBQYAAAAABAAEAPUAAACD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376092"/>
                            <w:sz w:val="8"/>
                            <w:szCs w:val="8"/>
                            <w:lang w:val="en-US"/>
                          </w:rPr>
                          <w:t>127.5</w:t>
                        </w:r>
                      </w:p>
                    </w:txbxContent>
                  </v:textbox>
                </v:rect>
                <v:rect id="Rectangle 105" o:spid="_x0000_s1080" style="position:absolute;left:5905;top:9537;width:914;height:21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YYr8A&#10;AADcAAAADwAAAGRycy9kb3ducmV2LnhtbERPzYrCMBC+C75DGGFvNt0eFqlGkQXBXbxYfYChmf5g&#10;MilJ1nbf3giCt/n4fmezm6wRd/Khd6zgM8tBENdO99wquF4OyxWIEJE1Gsek4J8C7Lbz2QZL7UY+&#10;072KrUghHEpU0MU4lFKGuiOLIXMDceIa5y3GBH0rtccxhVsjizz/khZ7Tg0dDvTdUX2r/qwCeakO&#10;46oyPne/RXMyP8dzQ06pj8W0X4OINMW3+OU+6jS/KOD5TLp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MNhi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376092"/>
                            <w:sz w:val="8"/>
                            <w:szCs w:val="8"/>
                            <w:lang w:val="en-US"/>
                          </w:rPr>
                          <w:t>59.0</w:t>
                        </w:r>
                      </w:p>
                    </w:txbxContent>
                  </v:textbox>
                </v:rect>
                <v:rect id="Rectangle 106" o:spid="_x0000_s1081" style="position:absolute;left:7886;top:11531;width:915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x9+b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fH35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376092"/>
                            <w:sz w:val="8"/>
                            <w:szCs w:val="8"/>
                            <w:lang w:val="en-US"/>
                          </w:rPr>
                          <w:t>42.0</w:t>
                        </w:r>
                      </w:p>
                    </w:txbxContent>
                  </v:textbox>
                </v:rect>
                <v:rect id="Rectangle 107" o:spid="_x0000_s1082" style="position:absolute;left:11010;top:16109;width:261;height:21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ljb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leWN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376092"/>
                            <w:sz w:val="8"/>
                            <w:szCs w:val="8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108" o:spid="_x0000_s1083" style="position:absolute;left:12642;top:14243;width:915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AFr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2UAW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376092"/>
                            <w:sz w:val="8"/>
                            <w:szCs w:val="8"/>
                            <w:lang w:val="en-US"/>
                          </w:rPr>
                          <w:t>18.0</w:t>
                        </w:r>
                      </w:p>
                    </w:txbxContent>
                  </v:textbox>
                </v:rect>
                <v:rect id="Rectangle 109" o:spid="_x0000_s1084" style="position:absolute;left:14992;top:14420;width:914;height:21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eYb4A&#10;AADcAAAADwAAAGRycy9kb3ducmV2LnhtbERPzYrCMBC+C75DGGFvmtqDSDWKCIIre7HuAwzN9AeT&#10;SUmi7b69EYS9zcf3O9v9aI14kg+dYwXLRQaCuHK640bB7+00X4MIEVmjcUwK/ijAfjedbLHQbuAr&#10;PcvYiBTCoUAFbYx9IWWoWrIYFq4nTlztvMWYoG+k9jikcGtknmUrabHj1NBiT8eWqnv5sArkrTwN&#10;69L4zF3y+sd8n681OaW+ZuNhAyLSGP/FH/dZp/n5Ct7PpAvk7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L3mG+AAAA3AAAAA8AAAAAAAAAAAAAAAAAmAIAAGRycy9kb3ducmV2&#10;LnhtbFBLBQYAAAAABAAEAPUAAACD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376092"/>
                            <w:sz w:val="8"/>
                            <w:szCs w:val="8"/>
                            <w:lang w:val="en-US"/>
                          </w:rPr>
                          <w:t>17.5</w:t>
                        </w:r>
                      </w:p>
                    </w:txbxContent>
                  </v:textbox>
                </v:rect>
                <v:rect id="Rectangle 110" o:spid="_x0000_s1085" style="position:absolute;left:17481;top:14624;width:521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7+r8A&#10;AADcAAAADwAAAGRycy9kb3ducmV2LnhtbERPzYrCMBC+C75DGGFvmtqDK12jiCCo7MW6DzA00x9M&#10;JiWJtr69WVjY23x8v7PZjdaIJ/nQOVawXGQgiCunO24U/NyO8zWIEJE1Gsek4EUBdtvpZIOFdgNf&#10;6VnGRqQQDgUqaGPsCylD1ZLFsHA9ceJq5y3GBH0jtcchhVsj8yxbSYsdp4YWezq0VN3Lh1Ugb+Vx&#10;WJfGZ+6S19/mfLrW5JT6mI37LxCRxvgv/nOfdJqff8LvM+k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R3v6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376092"/>
                            <w:sz w:val="8"/>
                            <w:szCs w:val="8"/>
                            <w:lang w:val="en-US"/>
                          </w:rPr>
                          <w:t>14</w:t>
                        </w:r>
                      </w:p>
                    </w:txbxContent>
                  </v:textbox>
                </v:rect>
                <v:rect id="Rectangle 111" o:spid="_x0000_s1086" style="position:absolute;left:19761;top:15843;width:654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viM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t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jviMMAAADcAAAADwAAAAAAAAAAAAAAAACYAgAAZHJzL2Rv&#10;d25yZXYueG1sUEsFBgAAAAAEAAQA9QAAAIgDAAAAAA=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376092"/>
                            <w:sz w:val="8"/>
                            <w:szCs w:val="8"/>
                            <w:lang w:val="en-US"/>
                          </w:rPr>
                          <w:t>3.0</w:t>
                        </w:r>
                      </w:p>
                    </w:txbxContent>
                  </v:textbox>
                </v:rect>
                <v:rect id="Rectangle 112" o:spid="_x0000_s1087" style="position:absolute;left:21971;top:14941;width:914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KE7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qff8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lEoT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376092"/>
                            <w:sz w:val="8"/>
                            <w:szCs w:val="8"/>
                            <w:lang w:val="en-US"/>
                          </w:rPr>
                          <w:t>10.6</w:t>
                        </w:r>
                      </w:p>
                    </w:txbxContent>
                  </v:textbox>
                </v:rect>
                <v:rect id="Rectangle 113" o:spid="_x0000_s1088" style="position:absolute;left:24599;top:16014;width:261;height:21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1U8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1U8MAAADcAAAADwAAAAAAAAAAAAAAAACYAgAAZHJzL2Rv&#10;d25yZXYueG1sUEsFBgAAAAAEAAQA9QAAAIgDAAAAAA=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376092"/>
                            <w:sz w:val="8"/>
                            <w:szCs w:val="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14" o:spid="_x0000_s1089" style="position:absolute;left:26663;top:15703;width:915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Qy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70Mi+AAAA3AAAAA8AAAAAAAAAAAAAAAAAmAIAAGRycy9kb3ducmV2&#10;LnhtbFBLBQYAAAAABAAEAPUAAACD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376092"/>
                            <w:sz w:val="8"/>
                            <w:szCs w:val="8"/>
                            <w:lang w:val="en-US"/>
                          </w:rPr>
                          <w:t>4.25</w:t>
                        </w:r>
                      </w:p>
                    </w:txbxContent>
                  </v:textbox>
                </v:rect>
                <v:rect id="Rectangle 115" o:spid="_x0000_s1090" style="position:absolute;left:29419;top:15341;width:260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Ov7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6U6/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376092"/>
                            <w:sz w:val="8"/>
                            <w:szCs w:val="8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rect id="Rectangle 116" o:spid="_x0000_s1091" style="position:absolute;left:31115;top:15894;width:914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rJL4A&#10;AADcAAAADwAAAGRycy9kb3ducmV2LnhtbERP24rCMBB9X/Afwgi+rakK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l6yS+AAAA3AAAAA8AAAAAAAAAAAAAAAAAmAIAAGRycy9kb3ducmV2&#10;LnhtbFBLBQYAAAAABAAEAPUAAACD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376092"/>
                            <w:sz w:val="8"/>
                            <w:szCs w:val="8"/>
                            <w:lang w:val="en-US"/>
                          </w:rPr>
                          <w:t>1.95</w:t>
                        </w:r>
                      </w:p>
                    </w:txbxContent>
                  </v:textbox>
                </v:rect>
                <v:rect id="Rectangle 117" o:spid="_x0000_s1092" style="position:absolute;left:33870;top:15951;width:261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zUL8A&#10;AADcAAAADwAAAGRycy9kb3ducmV2LnhtbERP24rCMBB9F/yHMIJvmqrL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THNQ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376092"/>
                            <w:sz w:val="8"/>
                            <w:szCs w:val="8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118" o:spid="_x0000_s1093" style="position:absolute;left:36093;top:16173;width:260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Wy78A&#10;AADcAAAADwAAAGRycy9kb3ducmV2LnhtbERP24rCMBB9F/yHMIJvmqrs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ANbL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376092"/>
                            <w:sz w:val="8"/>
                            <w:szCs w:val="8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119" o:spid="_x0000_s1094" style="position:absolute;left:38684;top:15932;width:260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IvL4A&#10;AADcAAAADwAAAGRycy9kb3ducmV2LnhtbERP24rCMBB9X/Afwgi+rakK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SSLy+AAAA3AAAAA8AAAAAAAAAAAAAAAAAmAIAAGRycy9kb3ducmV2&#10;LnhtbFBLBQYAAAAABAAEAPUAAACD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376092"/>
                            <w:sz w:val="8"/>
                            <w:szCs w:val="8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120" o:spid="_x0000_s1095" style="position:absolute;left:5302;top:1689;width:1168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tJ78A&#10;AADcAAAADwAAAGRycy9kb3ducmV2LnhtbERP24rCMBB9F/yHMIJvmqqw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nu0n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FF0000"/>
                            <w:sz w:val="8"/>
                            <w:szCs w:val="8"/>
                            <w:lang w:val="en-US"/>
                          </w:rPr>
                          <w:t>129.5</w:t>
                        </w:r>
                      </w:p>
                    </w:txbxContent>
                  </v:textbox>
                </v:rect>
                <v:rect id="Rectangle 121" o:spid="_x0000_s1096" style="position:absolute;left:7289;top:9315;width:915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5Vc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F5VcMAAADcAAAADwAAAAAAAAAAAAAAAACYAgAAZHJzL2Rv&#10;d25yZXYueG1sUEsFBgAAAAAEAAQA9QAAAIgDAAAAAA=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FF0000"/>
                            <w:sz w:val="8"/>
                            <w:szCs w:val="8"/>
                            <w:lang w:val="en-US"/>
                          </w:rPr>
                          <w:t>61.0</w:t>
                        </w:r>
                      </w:p>
                    </w:txbxContent>
                  </v:textbox>
                </v:rect>
                <v:rect id="Rectangle 122" o:spid="_x0000_s1097" style="position:absolute;left:9309;top:10858;width:914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czr8A&#10;AADcAAAADwAAAGRycy9kb3ducmV2LnhtbERP24rCMBB9X/Afwgi+rakK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TdzO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FF0000"/>
                            <w:sz w:val="8"/>
                            <w:szCs w:val="8"/>
                            <w:lang w:val="en-US"/>
                          </w:rPr>
                          <w:t>47.0</w:t>
                        </w:r>
                      </w:p>
                    </w:txbxContent>
                  </v:textbox>
                </v:rect>
                <v:rect id="Rectangle 123" o:spid="_x0000_s1098" style="position:absolute;left:11684;top:12255;width:914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GLsMA&#10;AADcAAAADwAAAGRycy9kb3ducmV2LnhtbESP3WoCMRCF74W+Q5hC7zRbKS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EGLsMAAADcAAAADwAAAAAAAAAAAAAAAACYAgAAZHJzL2Rv&#10;d25yZXYueG1sUEsFBgAAAAAEAAQA9QAAAIgDAAAAAA=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FF0000"/>
                            <w:sz w:val="8"/>
                            <w:szCs w:val="8"/>
                            <w:lang w:val="en-US"/>
                          </w:rPr>
                          <w:t>36.0</w:t>
                        </w:r>
                      </w:p>
                    </w:txbxContent>
                  </v:textbox>
                </v:rect>
                <v:rect id="Rectangle 124" o:spid="_x0000_s1099" style="position:absolute;left:13849;top:13290;width:914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jtb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9o7W+AAAA3AAAAA8AAAAAAAAAAAAAAAAAmAIAAGRycy9kb3ducmV2&#10;LnhtbFBLBQYAAAAABAAEAPUAAACD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FF0000"/>
                            <w:sz w:val="8"/>
                            <w:szCs w:val="8"/>
                            <w:lang w:val="en-US"/>
                          </w:rPr>
                          <w:t>25.0</w:t>
                        </w:r>
                      </w:p>
                    </w:txbxContent>
                  </v:textbox>
                </v:rect>
                <v:rect id="Rectangle 125" o:spid="_x0000_s1100" style="position:absolute;left:16141;top:13462;width:915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9wr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7z3C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FF0000"/>
                            <w:sz w:val="8"/>
                            <w:szCs w:val="8"/>
                            <w:lang w:val="en-US"/>
                          </w:rPr>
                          <w:t>24.0</w:t>
                        </w:r>
                      </w:p>
                    </w:txbxContent>
                  </v:textbox>
                </v:rect>
                <v:rect id="Rectangle 126" o:spid="_x0000_s1101" style="position:absolute;left:18370;top:14465;width:914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YWb8A&#10;AADcAAAADwAAAGRycy9kb3ducmV2LnhtbERP24rCMBB9F/yHMIJvmqrL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o5hZ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FF0000"/>
                            <w:sz w:val="8"/>
                            <w:szCs w:val="8"/>
                            <w:lang w:val="en-US"/>
                          </w:rPr>
                          <w:t>16.0</w:t>
                        </w:r>
                      </w:p>
                    </w:txbxContent>
                  </v:textbox>
                </v:rect>
                <v:rect id="Rectangle 127" o:spid="_x0000_s1102" style="position:absolute;left:20535;top:14897;width:915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ALb4A&#10;AADcAAAADwAAAGRycy9kb3ducmV2LnhtbERP24rCMBB9X/Afwgi+raki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KAC2+AAAA3AAAAA8AAAAAAAAAAAAAAAAAmAIAAGRycy9kb3ducmV2&#10;LnhtbFBLBQYAAAAABAAEAPUAAACD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FF0000"/>
                            <w:sz w:val="8"/>
                            <w:szCs w:val="8"/>
                            <w:lang w:val="en-US"/>
                          </w:rPr>
                          <w:t>11.0</w:t>
                        </w:r>
                      </w:p>
                    </w:txbxContent>
                  </v:textbox>
                </v:rect>
                <v:rect id="Rectangle 128" o:spid="_x0000_s1103" style="position:absolute;left:23253;top:14941;width:915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ltr8A&#10;AADcAAAADwAAAGRycy9kb3ducmV2LnhtbERP24rCMBB9F/yHMIJvmiru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BqW2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FF0000"/>
                            <w:sz w:val="8"/>
                            <w:szCs w:val="8"/>
                            <w:lang w:val="en-US"/>
                          </w:rPr>
                          <w:t>10.6</w:t>
                        </w:r>
                      </w:p>
                    </w:txbxContent>
                  </v:textbox>
                </v:rect>
                <v:rect id="Rectangle 129" o:spid="_x0000_s1104" style="position:absolute;left:25539;top:15119;width:654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7wb4A&#10;AADcAAAADwAAAGRycy9kb3ducmV2LnhtbERP24rCMBB9X/Afwgi+raki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7UO8G+AAAA3AAAAA8AAAAAAAAAAAAAAAAAmAIAAGRycy9kb3ducmV2&#10;LnhtbFBLBQYAAAAABAAEAPUAAACD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FF0000"/>
                            <w:sz w:val="8"/>
                            <w:szCs w:val="8"/>
                            <w:lang w:val="en-US"/>
                          </w:rPr>
                          <w:t>9.0</w:t>
                        </w:r>
                      </w:p>
                    </w:txbxContent>
                  </v:textbox>
                </v:rect>
                <v:rect id="Rectangle 130" o:spid="_x0000_s1105" style="position:absolute;left:27844;top:15227;width:654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eWr8A&#10;AADcAAAADwAAAGRycy9kb3ducmV2LnhtbERP24rCMBB9F/yHMIJvmiqy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mJ5a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FF0000"/>
                            <w:sz w:val="8"/>
                            <w:szCs w:val="8"/>
                            <w:lang w:val="en-US"/>
                          </w:rPr>
                          <w:t>8.0</w:t>
                        </w:r>
                      </w:p>
                    </w:txbxContent>
                  </v:textbox>
                </v:rect>
                <v:rect id="Rectangle 131" o:spid="_x0000_s1106" style="position:absolute;left:30010;top:14973;width:654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KKMMA&#10;AADcAAAADwAAAGRycy9kb3ducmV2LnhtbESP3WoCMRCF74W+Q5hC7zRbKS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cKKMMAAADcAAAADwAAAAAAAAAAAAAAAACYAgAAZHJzL2Rv&#10;d25yZXYueG1sUEsFBgAAAAAEAAQA9QAAAIgDAAAAAA=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FF0000"/>
                            <w:sz w:val="8"/>
                            <w:szCs w:val="8"/>
                            <w:lang w:val="en-US"/>
                          </w:rPr>
                          <w:t>7.0</w:t>
                        </w:r>
                      </w:p>
                    </w:txbxContent>
                  </v:textbox>
                </v:rect>
                <v:rect id="Rectangle 132" o:spid="_x0000_s1107" style="position:absolute;left:32378;top:15665;width:915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vs78A&#10;AADcAAAADwAAAGRycy9kb3ducmV2LnhtbERP24rCMBB9X/Afwgi+raki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S6+z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FF0000"/>
                            <w:sz w:val="8"/>
                            <w:szCs w:val="8"/>
                            <w:lang w:val="en-US"/>
                          </w:rPr>
                          <w:t>2.95</w:t>
                        </w:r>
                      </w:p>
                    </w:txbxContent>
                  </v:textbox>
                </v:rect>
                <v:rect id="Rectangle 133" o:spid="_x0000_s1108" style="position:absolute;left:34556;top:15709;width:654;height:21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Q88MA&#10;AADcAAAADwAAAGRycy9kb3ducmV2LnhtbESP3WoCMRCF74W+Q5hC7zRboS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iQ88MAAADcAAAADwAAAAAAAAAAAAAAAACYAgAAZHJzL2Rv&#10;d25yZXYueG1sUEsFBgAAAAAEAAQA9QAAAIgDAAAAAA=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FF0000"/>
                            <w:sz w:val="8"/>
                            <w:szCs w:val="8"/>
                            <w:lang w:val="en-US"/>
                          </w:rPr>
                          <w:t>2.0</w:t>
                        </w:r>
                      </w:p>
                    </w:txbxContent>
                  </v:textbox>
                </v:rect>
                <v:rect id="Rectangle 134" o:spid="_x0000_s1109" style="position:absolute;left:36785;top:15684;width:914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1aL4A&#10;AADcAAAADwAAAGRycy9kb3ducmV2LnhtbERP24rCMBB9X/Afwgi+ranCLl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TkNWi+AAAA3AAAAA8AAAAAAAAAAAAAAAAAmAIAAGRycy9kb3ducmV2&#10;LnhtbFBLBQYAAAAABAAEAPUAAACD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FF0000"/>
                            <w:sz w:val="8"/>
                            <w:szCs w:val="8"/>
                            <w:lang w:val="en-US"/>
                          </w:rPr>
                          <w:t>1.70</w:t>
                        </w:r>
                      </w:p>
                    </w:txbxContent>
                  </v:textbox>
                </v:rect>
                <v:rect id="Rectangle 135" o:spid="_x0000_s1110" style="position:absolute;left:39458;top:15817;width:261;height:21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rH7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Nqsf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FF0000"/>
                            <w:sz w:val="8"/>
                            <w:szCs w:val="8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36" o:spid="_x0000_s1111" style="position:absolute;left:1708;top:12268;width:1054;height:16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OhL8A&#10;AADcAAAADwAAAGRycy9kb3ducmV2LnhtbERP24rCMBB9F/yHMIJvmqrs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eg6E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"/>
                            <w:szCs w:val="2"/>
                            <w:lang w:val="en-US"/>
                          </w:rPr>
                          <w:t>Брой на персонала</w:t>
                        </w:r>
                      </w:p>
                    </w:txbxContent>
                  </v:textbox>
                </v:rect>
                <v:rect id="Rectangle 137" o:spid="_x0000_s1112" style="position:absolute;left:1708;top:7664;width:266;height:16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W8L8A&#10;AADcAAAADwAAAGRycy9kb3ducmV2LnhtbERP24rCMBB9F/yHMIJvmiru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k5bwvwAAANwAAAAPAAAAAAAAAAAAAAAAAJgCAABkcnMvZG93bnJl&#10;di54bWxQSwUGAAAAAAQABAD1AAAAhAMAAAAA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"/>
                            <w:szCs w:val="2"/>
                            <w:lang w:val="en-US"/>
                          </w:rPr>
                          <w:t>(FTE)</w:t>
                        </w:r>
                      </w:p>
                    </w:txbxContent>
                  </v:textbox>
                </v:rect>
                <v:rect id="Rectangle 138" o:spid="_x0000_s1113" style="position:absolute;left:41967;top:10553;width:304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l/xsMA&#10;AADcAAAADwAAAGRycy9kb3ducmV2LnhtbERPTWvCQBC9F/oflin0VjcWFImuIlLRQqXGePA4Zsck&#10;mJ0N2W0S/71bELzN433ObNGbSrTUuNKyguEgAkGcWV1yruCYrj8mIJxH1lhZJgU3crCYv77MMNa2&#10;44Tag89FCGEXo4LC+zqW0mUFGXQDWxMH7mIbgz7AJpe6wS6Em0p+RtFYGiw5NBRY06qg7Hr4MwrO&#10;UdK39c/XntJd2v2evs3mvDZKvb/1yykIT71/ih/urQ7zRyP4fy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l/xsMAAADcAAAADwAAAAAAAAAAAAAAAACYAgAAZHJzL2Rv&#10;d25yZXYueG1sUEsFBgAAAAAEAAQA9QAAAIgDAAAAAA==&#10;" fillcolor="#4f81bd" stroked="f"/>
                <v:rect id="Rectangle 139" o:spid="_x0000_s1114" style="position:absolute;left:42398;top:10344;width:5887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tHL4A&#10;AADcAAAADwAAAGRycy9kb3ducmV2LnhtbERP24rCMBB9X/Afwgi+ramC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NrRy+AAAA3AAAAA8AAAAAAAAAAAAAAAAAmAIAAGRycy9kb3ducmV2&#10;LnhtbFBLBQYAAAAABAAEAPUAAACDAwAAAAA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color w:val="000000"/>
                            <w:sz w:val="8"/>
                            <w:szCs w:val="8"/>
                            <w:lang w:val="bg-BG"/>
                          </w:rPr>
                          <w:t>Н</w:t>
                        </w:r>
                        <w:r>
                          <w:rPr>
                            <w:rFonts w:ascii="Calibri" w:hAnsi="Calibri" w:cs="Calibri"/>
                            <w:color w:val="000000"/>
                            <w:sz w:val="8"/>
                            <w:szCs w:val="8"/>
                            <w:lang w:val="en-US"/>
                          </w:rPr>
                          <w:t>аличен персонал (2014 г.)</w:t>
                        </w:r>
                      </w:p>
                    </w:txbxContent>
                  </v:textbox>
                </v:rect>
                <v:rect id="Rectangle 140" o:spid="_x0000_s1115" style="position:absolute;left:41967;top:11531;width:304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4QGMEA&#10;AADcAAAADwAAAGRycy9kb3ducmV2LnhtbERPS2sCMRC+F/ofwhR6q1kLVl2N0hZFoSef53EzJoub&#10;yZKkuv33plDobT6+50znnWvElUKsPSvo9woQxJXXNRsF+93yZQQiJmSNjWdS8EMR5rPHhymW2t94&#10;Q9dtMiKHcCxRgU2pLaWMlSWHsedb4sydfXCYMgxG6oC3HO4a+VoUb9JhzbnBYkuflqrL9tspMGMb&#10;v46Dw8dpYfq1XA3doghOqeen7n0CIlGX/sV/7rXO8wdD+H0mXy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eEBjBAAAA3AAAAA8AAAAAAAAAAAAAAAAAmAIAAGRycy9kb3du&#10;cmV2LnhtbFBLBQYAAAAABAAEAPUAAACGAwAAAAA=&#10;" fillcolor="#c0504d" stroked="f"/>
                <v:rect id="Rectangle 141" o:spid="_x0000_s1116" style="position:absolute;left:42398;top:11322;width:8262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c9cMA&#10;AADcAAAADwAAAGRycy9kb3ducmV2LnhtbESP3WoCMRCF74W+Q5hC7zRboS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6c9cMAAADcAAAADwAAAAAAAAAAAAAAAACYAgAAZHJzL2Rv&#10;d25yZXYueG1sUEsFBgAAAAAEAAQA9QAAAIgDAAAAAA==&#10;" filled="f" stroked="f">
                  <v:textbox style="mso-fit-shape-to-text:t" inset="0,0,0,0">
                    <w:txbxContent>
                      <w:p>
                        <w:r>
                          <w:rPr>
                            <w:rFonts w:ascii="Calibri" w:hAnsi="Calibri" w:cs="Calibri"/>
                            <w:color w:val="000000"/>
                            <w:sz w:val="8"/>
                            <w:szCs w:val="8"/>
                            <w:lang w:val="en-US"/>
                          </w:rPr>
                          <w:t>Прогнозен наличен персонал (2016 г.)</w:t>
                        </w:r>
                      </w:p>
                    </w:txbxContent>
                  </v:textbox>
                </v:rect>
                <v:shape id="Freeform 142" o:spid="_x0000_s1117" style="position:absolute;top:457;width:52520;height:21469;visibility:visible;mso-wrap-style:square;v-text-anchor:top" coordsize="32284,1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gDsMA&#10;AADcAAAADwAAAGRycy9kb3ducmV2LnhtbESPTYvCMBCG7wv+hzCCtzVVUNauUUQQag/KqqDHoZlt&#10;u9tMShNr/fdGELzNMM+8H/NlZyrRUuNKywpGwwgEcWZ1ybmC03Hz+QXCeWSNlWVScCcHy0XvY46x&#10;tjf+ofbgcxFE2MWooPC+jqV0WUEG3dDWxOH2axuDPqxNLnWDtyBuKjmOoqk0WHJwKLCmdUHZ/+Fq&#10;FOzagCdbk6bZ332fXmbJ7iwvSg363eobhKfOv+HXd6JD/MkMnmXCB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FgDsMAAADcAAAADwAAAAAAAAAAAAAAAACYAgAAZHJzL2Rv&#10;d25yZXYueG1sUEsFBgAAAAAEAAQA9QAAAIgDAAAAAA==&#10;" path="m,12c,6,6,,12,l32272,v7,,12,6,12,12l32284,13188v,7,-5,12,-12,12l12,13200v-6,,-12,-5,-12,-12l,12xm24,13188r-12,-12l32272,13176r-12,12l32260,12r12,12l12,24,24,12r,13176xe" fillcolor="#868686" strokecolor="#868686" strokeweight="0">
                  <v:path arrowok="t" o:connecttype="custom" o:connectlocs="0,1952;1952,0;5250133,0;5252085,1952;5252085,2144983;5250133,2146935;1952,2146935;0,2144983;0,1952;3904,2144983;1952,2143031;5250133,2143031;5248181,2144983;5248181,1952;5250133,3904;1952,3904;3904,1952;3904,2144983" o:connectangles="0,0,0,0,0,0,0,0,0,0,0,0,0,0,0,0,0,0"/>
                  <o:lock v:ext="edit" verticies="t"/>
                </v:shape>
                <w10:anchorlock/>
              </v:group>
            </w:pict>
          </mc:Fallback>
        </mc:AlternateContent>
      </w:r>
      <w:r>
        <w:rPr>
          <w:noProof/>
          <w:lang w:val="bg-BG"/>
        </w:rPr>
        <w:t xml:space="preserve"> </w:t>
      </w:r>
    </w:p>
    <w:p w:rsidR="0085568D" w:rsidRDefault="0085568D">
      <w:pPr>
        <w:spacing w:after="0"/>
        <w:ind w:left="1440" w:hanging="1440"/>
        <w:rPr>
          <w:b/>
          <w:noProof/>
          <w:szCs w:val="24"/>
          <w:lang w:val="bg-BG"/>
        </w:rPr>
      </w:pPr>
    </w:p>
    <w:p w:rsidR="0085568D" w:rsidRDefault="0085568D">
      <w:pPr>
        <w:spacing w:after="0"/>
        <w:rPr>
          <w:noProof/>
          <w:sz w:val="16"/>
          <w:szCs w:val="16"/>
          <w:lang w:val="bg-BG"/>
        </w:rPr>
      </w:pPr>
    </w:p>
    <w:p w:rsidR="0085568D" w:rsidRPr="00A0412A" w:rsidRDefault="009C7237">
      <w:pPr>
        <w:spacing w:after="0"/>
        <w:rPr>
          <w:noProof/>
          <w:szCs w:val="24"/>
          <w:lang w:val="ru-RU"/>
        </w:rPr>
      </w:pPr>
      <w:r>
        <w:rPr>
          <w:noProof/>
          <w:szCs w:val="24"/>
          <w:lang w:val="bg-BG"/>
        </w:rPr>
        <w:t xml:space="preserve">Информацията от проучването показва, че </w:t>
      </w:r>
      <w:r>
        <w:rPr>
          <w:noProof/>
          <w:szCs w:val="24"/>
          <w:u w:val="single"/>
          <w:lang w:val="bg-BG"/>
        </w:rPr>
        <w:t>държавите членки планират да увеличат броя на персонала на своите компетентни органи до 2016 г</w:t>
      </w:r>
      <w:r>
        <w:rPr>
          <w:noProof/>
          <w:szCs w:val="24"/>
          <w:lang w:val="bg-BG"/>
        </w:rPr>
        <w:t>. За да осигурят всички необходими умения за изпълнението на регулаторните функции в съответствие с ДБКВ, те предвиждат о</w:t>
      </w:r>
      <w:r>
        <w:rPr>
          <w:noProof/>
          <w:szCs w:val="24"/>
          <w:lang w:val="bg-BG"/>
        </w:rPr>
        <w:t>бучение/развитие на настоящия персонал, договорености за възлагане на външни изпълнителни/технически консултанти по въпросите на добива на нефт и газ в крайбрежни води, междуправителствени отраслови трансфери или съвместно използване на ресурси и нает външ</w:t>
      </w:r>
      <w:r>
        <w:rPr>
          <w:noProof/>
          <w:szCs w:val="24"/>
          <w:lang w:val="bg-BG"/>
        </w:rPr>
        <w:t xml:space="preserve">ен персонал. </w:t>
      </w:r>
    </w:p>
    <w:p w:rsidR="0085568D" w:rsidRPr="00A0412A" w:rsidRDefault="0085568D">
      <w:pPr>
        <w:spacing w:after="0"/>
        <w:rPr>
          <w:noProof/>
          <w:szCs w:val="24"/>
          <w:lang w:val="ru-RU"/>
        </w:rPr>
      </w:pPr>
    </w:p>
    <w:p w:rsidR="0085568D" w:rsidRDefault="009C7237">
      <w:pPr>
        <w:pStyle w:val="Heading2"/>
        <w:spacing w:after="0"/>
        <w:rPr>
          <w:noProof/>
          <w:lang w:val="bg-BG"/>
        </w:rPr>
      </w:pPr>
      <w:r>
        <w:rPr>
          <w:noProof/>
          <w:lang w:val="bg-BG"/>
        </w:rPr>
        <w:t>Настоящо и планирано състояние на регулаторните политики, процедури и процеси</w:t>
      </w:r>
    </w:p>
    <w:p w:rsidR="0085568D" w:rsidRDefault="0085568D">
      <w:pPr>
        <w:pStyle w:val="Text2"/>
        <w:spacing w:after="0"/>
        <w:rPr>
          <w:noProof/>
          <w:lang w:val="bg-BG"/>
        </w:rPr>
      </w:pPr>
    </w:p>
    <w:p w:rsidR="0085568D" w:rsidRDefault="009C7237">
      <w:pPr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 xml:space="preserve">Компетентните органи на държавите членки от група 1 понастоящем разполагат с установени регулаторни политики, процедури и процеси, които обаче не са в пълно </w:t>
      </w:r>
      <w:r>
        <w:rPr>
          <w:noProof/>
          <w:szCs w:val="24"/>
          <w:lang w:val="bg-BG"/>
        </w:rPr>
        <w:t>съответствие с всички изисквания по ДБКВ. Компетентните органи на държавите членки от група 1 планират да извършат необходимите промени до 2016 г. В някои държави членки от група 1 има нужда от повече промени, отколкото в останалите.</w:t>
      </w: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85568D" w:rsidRDefault="009C7237">
      <w:pPr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>Основните политики, п</w:t>
      </w:r>
      <w:r>
        <w:rPr>
          <w:noProof/>
          <w:szCs w:val="24"/>
          <w:lang w:val="bg-BG"/>
        </w:rPr>
        <w:t>роцедури и процеси, за които се налага допълнителна работа от страна на компетентните органи на държавите членки от група 1, включват:</w:t>
      </w: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85568D" w:rsidRDefault="009C7237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/>
          <w:noProof/>
          <w:sz w:val="24"/>
          <w:szCs w:val="24"/>
          <w:lang w:val="bg-BG"/>
        </w:rPr>
      </w:pPr>
      <w:r>
        <w:rPr>
          <w:rFonts w:ascii="Times New Roman" w:hAnsi="Times New Roman"/>
          <w:noProof/>
          <w:sz w:val="24"/>
          <w:szCs w:val="24"/>
          <w:lang w:val="bg-BG"/>
        </w:rPr>
        <w:t>оценка на докладите за големите опасности,</w:t>
      </w:r>
    </w:p>
    <w:p w:rsidR="0085568D" w:rsidRDefault="009C7237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/>
          <w:noProof/>
          <w:sz w:val="24"/>
          <w:szCs w:val="24"/>
          <w:lang w:val="bg-BG"/>
        </w:rPr>
      </w:pPr>
      <w:r>
        <w:rPr>
          <w:rFonts w:ascii="Times New Roman" w:hAnsi="Times New Roman"/>
          <w:noProof/>
          <w:sz w:val="24"/>
          <w:szCs w:val="24"/>
          <w:lang w:val="bg-BG"/>
        </w:rPr>
        <w:t>процедури за оценка на уведомления за сондажни дейности,</w:t>
      </w:r>
    </w:p>
    <w:p w:rsidR="0085568D" w:rsidRDefault="009C7237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/>
          <w:noProof/>
          <w:sz w:val="24"/>
          <w:szCs w:val="24"/>
          <w:lang w:val="bg-BG"/>
        </w:rPr>
      </w:pPr>
      <w:r>
        <w:rPr>
          <w:rFonts w:ascii="Times New Roman" w:hAnsi="Times New Roman"/>
          <w:noProof/>
          <w:sz w:val="24"/>
          <w:szCs w:val="24"/>
          <w:lang w:val="bg-BG"/>
        </w:rPr>
        <w:t xml:space="preserve">технически и </w:t>
      </w:r>
      <w:r>
        <w:rPr>
          <w:rFonts w:ascii="Times New Roman" w:hAnsi="Times New Roman"/>
          <w:noProof/>
          <w:sz w:val="24"/>
          <w:szCs w:val="24"/>
          <w:lang w:val="bg-BG"/>
        </w:rPr>
        <w:t>регулаторни вътрешни ръководства по добива на нефт и газ в крайбрежни води,</w:t>
      </w:r>
    </w:p>
    <w:p w:rsidR="0085568D" w:rsidRDefault="009C7237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/>
          <w:noProof/>
          <w:sz w:val="24"/>
          <w:szCs w:val="24"/>
          <w:lang w:val="bg-BG"/>
        </w:rPr>
      </w:pPr>
      <w:r>
        <w:rPr>
          <w:rFonts w:ascii="Times New Roman" w:hAnsi="Times New Roman"/>
          <w:noProof/>
          <w:sz w:val="24"/>
          <w:szCs w:val="24"/>
          <w:lang w:val="bg-BG"/>
        </w:rPr>
        <w:t>система за осигуряване на обучението или квалификацията на регулаторния персонал от средите на</w:t>
      </w:r>
      <w:r>
        <w:rPr>
          <w:noProof/>
          <w:lang w:val="bg-BG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bg-BG"/>
        </w:rPr>
        <w:t xml:space="preserve">отрасъла на нефт и газ в крайбрежни води. </w:t>
      </w:r>
    </w:p>
    <w:p w:rsidR="0085568D" w:rsidRDefault="0085568D">
      <w:pPr>
        <w:pStyle w:val="ListParagraph"/>
        <w:spacing w:after="0" w:line="240" w:lineRule="auto"/>
        <w:rPr>
          <w:rFonts w:ascii="Times New Roman" w:hAnsi="Times New Roman"/>
          <w:noProof/>
          <w:sz w:val="24"/>
          <w:szCs w:val="24"/>
          <w:lang w:val="bg-BG"/>
        </w:rPr>
      </w:pPr>
    </w:p>
    <w:p w:rsidR="0085568D" w:rsidRDefault="009C7237">
      <w:pPr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>Понастоящем компетентните органи на държа</w:t>
      </w:r>
      <w:r>
        <w:rPr>
          <w:noProof/>
          <w:szCs w:val="24"/>
          <w:lang w:val="bg-BG"/>
        </w:rPr>
        <w:t xml:space="preserve">вите членки от група 2 имат регулаторни политики, процедури и процеси, които са разработени в по-ограничена степен, отколкото в държавите членки от група 1, тъй като за по-голямата част от тези държави членки се е наложило за пръв път да прилагат режим за </w:t>
      </w:r>
      <w:r>
        <w:rPr>
          <w:noProof/>
          <w:szCs w:val="24"/>
          <w:lang w:val="bg-BG"/>
        </w:rPr>
        <w:t xml:space="preserve">защита от големи опасности в крайбрежни води. Те обаче разработват </w:t>
      </w:r>
      <w:r>
        <w:rPr>
          <w:noProof/>
          <w:szCs w:val="24"/>
          <w:lang w:val="bg-BG"/>
        </w:rPr>
        <w:lastRenderedPageBreak/>
        <w:t>необходимите системи за постигането на съответствие с ДБКВ, което е свързано с допълнително натоварване на експертните ресурси на компетентните органи от група 2.</w:t>
      </w:r>
    </w:p>
    <w:p w:rsidR="0085568D" w:rsidRDefault="0085568D">
      <w:pPr>
        <w:spacing w:after="0"/>
        <w:rPr>
          <w:rFonts w:eastAsia="MS Mincho"/>
          <w:noProof/>
          <w:szCs w:val="24"/>
          <w:lang w:val="bg-BG"/>
        </w:rPr>
      </w:pPr>
    </w:p>
    <w:p w:rsidR="0085568D" w:rsidRDefault="009C7237">
      <w:pPr>
        <w:rPr>
          <w:rFonts w:eastAsia="MS Mincho"/>
          <w:noProof/>
          <w:szCs w:val="24"/>
          <w:lang w:val="bg-BG"/>
        </w:rPr>
      </w:pPr>
      <w:r>
        <w:rPr>
          <w:noProof/>
          <w:szCs w:val="24"/>
          <w:lang w:val="bg-BG"/>
        </w:rPr>
        <w:t xml:space="preserve">Понастоящем най-слабо са </w:t>
      </w:r>
      <w:r>
        <w:rPr>
          <w:noProof/>
          <w:szCs w:val="24"/>
          <w:lang w:val="bg-BG"/>
        </w:rPr>
        <w:t>разработени системите за регулаторна подкрепа на отрасъла на нефт и газ в крайбрежни води на компетентните органи от група 3. Те по принцип трябва да разработят някои регулаторни политики, процедури и процеси, но не до нивото на държавите членки от група 1</w:t>
      </w:r>
      <w:r>
        <w:rPr>
          <w:noProof/>
          <w:szCs w:val="24"/>
          <w:lang w:val="bg-BG"/>
        </w:rPr>
        <w:t xml:space="preserve">, като се има предвид мащабът на техните дейности в крайбрежни води. </w:t>
      </w:r>
      <w:r>
        <w:rPr>
          <w:rFonts w:eastAsia="MS Mincho"/>
          <w:noProof/>
          <w:szCs w:val="24"/>
          <w:lang w:val="bg-BG"/>
        </w:rPr>
        <w:t>Държавите членки от група 3 като цяло изразяват увереност, че могат да подобрят своите системи за регулаторна подкрепа по такъв начин, че до 2016 г. те да станат надеждни и стабилни. Това</w:t>
      </w:r>
      <w:r>
        <w:rPr>
          <w:rFonts w:eastAsia="MS Mincho"/>
          <w:noProof/>
          <w:szCs w:val="24"/>
          <w:lang w:val="bg-BG"/>
        </w:rPr>
        <w:t xml:space="preserve"> ще бъде свързано със значително допълнително натоварване за ресурсите на техните компетентни органи.</w:t>
      </w:r>
    </w:p>
    <w:p w:rsidR="0085568D" w:rsidRDefault="009C7237">
      <w:pPr>
        <w:pStyle w:val="Heading2"/>
        <w:spacing w:after="0"/>
        <w:rPr>
          <w:noProof/>
          <w:lang w:val="bg-BG"/>
        </w:rPr>
      </w:pPr>
      <w:r>
        <w:rPr>
          <w:noProof/>
          <w:lang w:val="bg-BG"/>
        </w:rPr>
        <w:t>Настоящи и планирани организационни мерки за взаимодействие със заинтересованите страни</w:t>
      </w:r>
    </w:p>
    <w:p w:rsidR="0085568D" w:rsidRDefault="0085568D">
      <w:pPr>
        <w:pStyle w:val="Text2"/>
        <w:spacing w:after="0"/>
        <w:rPr>
          <w:noProof/>
          <w:lang w:val="bg-BG"/>
        </w:rPr>
      </w:pPr>
    </w:p>
    <w:p w:rsidR="0085568D" w:rsidRDefault="009C7237">
      <w:pPr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 xml:space="preserve">Към момента на провеждане на проучването компетентните органи на </w:t>
      </w:r>
      <w:r>
        <w:rPr>
          <w:noProof/>
          <w:szCs w:val="24"/>
          <w:lang w:val="bg-BG"/>
        </w:rPr>
        <w:t>държавите членки от група 1 разполагаха с добре установени организационни мерки за взаимодействие със заинтересованите страни. Необходимо е обаче значително подобряване на взаимодействието със съответните комитети във връзка с техническите стандарти и друг</w:t>
      </w:r>
      <w:r>
        <w:rPr>
          <w:noProof/>
          <w:szCs w:val="24"/>
          <w:lang w:val="bg-BG"/>
        </w:rPr>
        <w:t>ите компетентни органи. Три държави членки показват съответствие с повечето от разгледаните критерии, а при другите две са необходими повече усилия за развитието им.</w:t>
      </w: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85568D" w:rsidRDefault="009C7237">
      <w:pPr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 xml:space="preserve">Компетентните органи на държавите членки от група 2 имат по-общи организационни мерки за </w:t>
      </w:r>
      <w:r>
        <w:rPr>
          <w:noProof/>
          <w:szCs w:val="24"/>
          <w:lang w:val="bg-BG"/>
        </w:rPr>
        <w:t>работа със заинтересованите страни и за разработване на тези стандарти, но при тях и отрасълът, който трябва да покриват, е с по-малък размер. По тази причина въпросните мерки може да са в по-малък мащаб, но те все пак налагат използването на значителен дя</w:t>
      </w:r>
      <w:r>
        <w:rPr>
          <w:noProof/>
          <w:szCs w:val="24"/>
          <w:lang w:val="bg-BG"/>
        </w:rPr>
        <w:t>л от ресурсите на компетентния орган. В няколко от тези държави членки се наблюдава липса на взаимодействие със съюзи и представители на работниците, както и с международни и национални комитети във връзка с техническите стандарти.</w:t>
      </w: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A0412A" w:rsidRDefault="009C7237">
      <w:pPr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>Компетентните органи на</w:t>
      </w:r>
      <w:r>
        <w:rPr>
          <w:noProof/>
          <w:szCs w:val="24"/>
          <w:lang w:val="bg-BG"/>
        </w:rPr>
        <w:t xml:space="preserve"> държавите членки от група 3 разполагат с най-общите организационни мерки за работа със заинтересованите страни и разработване на стандарти, но и отраслите, които трябва да покриват, са най-малките, като действащите лицензополучатели, собственици или опера</w:t>
      </w:r>
      <w:r>
        <w:rPr>
          <w:noProof/>
          <w:szCs w:val="24"/>
          <w:lang w:val="bg-BG"/>
        </w:rPr>
        <w:t>тори са по-малко на брой. Наблюдават се съществени недостатъци, главно във взаимодействието със съюзи и представители на работниците, както и с международни и национални комитети във връзка с техническите стандарти. Държавите членки от група 3 изразяват ув</w:t>
      </w:r>
      <w:r>
        <w:rPr>
          <w:noProof/>
          <w:szCs w:val="24"/>
          <w:lang w:val="bg-BG"/>
        </w:rPr>
        <w:t>ереност, че до 2016 г. ще бъдат въведени подходящи организационни мерки. За разработването на тези мерки най-вероятно ще е необходима значителна част от техните налични ресурси, като се има предвид големината на компетентните им органи.</w:t>
      </w:r>
    </w:p>
    <w:p w:rsidR="00A0412A" w:rsidRDefault="00A0412A" w:rsidP="00A0412A">
      <w:pPr>
        <w:rPr>
          <w:noProof/>
          <w:lang w:val="bg-BG"/>
        </w:rPr>
      </w:pPr>
      <w:r>
        <w:rPr>
          <w:noProof/>
          <w:lang w:val="bg-BG"/>
        </w:rPr>
        <w:br w:type="page"/>
      </w:r>
    </w:p>
    <w:p w:rsidR="0085568D" w:rsidRDefault="009C7237">
      <w:pPr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lastRenderedPageBreak/>
        <w:t xml:space="preserve"> </w:t>
      </w: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85568D" w:rsidRDefault="0085568D">
      <w:pPr>
        <w:spacing w:after="0"/>
        <w:rPr>
          <w:noProof/>
          <w:szCs w:val="24"/>
          <w:lang w:val="bg-BG"/>
        </w:rPr>
      </w:pPr>
    </w:p>
    <w:p w:rsidR="0085568D" w:rsidRDefault="009C7237">
      <w:pPr>
        <w:pStyle w:val="Heading1"/>
        <w:spacing w:before="0" w:after="0"/>
        <w:rPr>
          <w:rFonts w:eastAsia="Calibri"/>
          <w:noProof/>
          <w:lang w:val="bg-BG"/>
        </w:rPr>
      </w:pPr>
      <w:r>
        <w:rPr>
          <w:rFonts w:eastAsia="Calibri"/>
          <w:noProof/>
          <w:lang w:val="bg-BG"/>
        </w:rPr>
        <w:t>Анализ на потенц</w:t>
      </w:r>
      <w:r>
        <w:rPr>
          <w:rFonts w:eastAsia="Calibri"/>
          <w:noProof/>
          <w:lang w:val="bg-BG"/>
        </w:rPr>
        <w:t>иалните разлики между наличните/планираните и изискваните ресурси според приблизителната оценка</w:t>
      </w:r>
    </w:p>
    <w:p w:rsidR="0085568D" w:rsidRDefault="0085568D">
      <w:pPr>
        <w:pStyle w:val="Text1"/>
        <w:spacing w:after="0"/>
        <w:rPr>
          <w:rFonts w:eastAsia="Calibri"/>
          <w:noProof/>
          <w:lang w:val="bg-BG"/>
        </w:rPr>
      </w:pPr>
    </w:p>
    <w:p w:rsidR="0085568D" w:rsidRDefault="009C7237">
      <w:pPr>
        <w:spacing w:after="0"/>
        <w:rPr>
          <w:rFonts w:eastAsia="Calibri"/>
          <w:noProof/>
          <w:szCs w:val="24"/>
          <w:lang w:val="bg-BG"/>
        </w:rPr>
      </w:pPr>
      <w:r>
        <w:rPr>
          <w:rFonts w:eastAsia="Calibri"/>
          <w:noProof/>
          <w:szCs w:val="24"/>
          <w:lang w:val="bg-BG"/>
        </w:rPr>
        <w:t>За всяка от трите групи държави членки и за ЕС като цяло беше направен анализ на разликите между изискваните ресурси, както са установени в глава 4, и обезпеча</w:t>
      </w:r>
      <w:r>
        <w:rPr>
          <w:rFonts w:eastAsia="Calibri"/>
          <w:noProof/>
          <w:szCs w:val="24"/>
          <w:lang w:val="bg-BG"/>
        </w:rPr>
        <w:t xml:space="preserve">ването с действителни ресурси (2014 г.) и плановете на държавите членки за 2016 г. (глава 5) за базовия сценарий и за сценария с интензивна дейност. </w:t>
      </w:r>
    </w:p>
    <w:p w:rsidR="0085568D" w:rsidRDefault="0085568D">
      <w:pPr>
        <w:spacing w:after="0"/>
        <w:rPr>
          <w:rFonts w:eastAsia="Calibri"/>
          <w:noProof/>
          <w:szCs w:val="24"/>
          <w:lang w:val="bg-BG"/>
        </w:rPr>
      </w:pPr>
    </w:p>
    <w:p w:rsidR="0085568D" w:rsidRDefault="009C7237">
      <w:pPr>
        <w:pStyle w:val="Closing"/>
        <w:tabs>
          <w:tab w:val="clear" w:pos="5103"/>
          <w:tab w:val="left" w:pos="5104"/>
        </w:tabs>
        <w:spacing w:before="0" w:after="0"/>
        <w:ind w:left="0"/>
        <w:jc w:val="both"/>
        <w:rPr>
          <w:rFonts w:eastAsia="Calibri"/>
          <w:noProof/>
          <w:szCs w:val="24"/>
          <w:lang w:val="bg-BG"/>
        </w:rPr>
      </w:pPr>
      <w:r>
        <w:rPr>
          <w:rFonts w:eastAsia="Calibri"/>
          <w:noProof/>
          <w:szCs w:val="24"/>
          <w:lang w:val="bg-BG"/>
        </w:rPr>
        <w:t>За всеки сценарий бяха определени изискваните регулаторни компетенции за трите главни регулаторни функции</w:t>
      </w:r>
      <w:r>
        <w:rPr>
          <w:rFonts w:eastAsia="Calibri"/>
          <w:noProof/>
          <w:szCs w:val="24"/>
          <w:lang w:val="bg-BG"/>
        </w:rPr>
        <w:t xml:space="preserve"> (както е очертано в част </w:t>
      </w:r>
      <w:r>
        <w:rPr>
          <w:noProof/>
          <w:lang w:val="bg-BG"/>
        </w:rPr>
        <w:t>1 от работния документ на службите на Комисията).</w:t>
      </w:r>
      <w:r>
        <w:rPr>
          <w:rFonts w:eastAsia="Calibri"/>
          <w:noProof/>
          <w:szCs w:val="24"/>
          <w:lang w:val="bg-BG"/>
        </w:rPr>
        <w:t xml:space="preserve"> След това беше определена адекватността на експертните човешки ресурси за компетентния орган на дадена държава членка, като приблизително оценените изисквани ресурси се извадят от </w:t>
      </w:r>
      <w:r>
        <w:rPr>
          <w:rFonts w:eastAsia="Calibri"/>
          <w:noProof/>
          <w:szCs w:val="24"/>
          <w:lang w:val="bg-BG"/>
        </w:rPr>
        <w:t>понастоящем наличните (или планираните) ресурси.</w:t>
      </w:r>
    </w:p>
    <w:p w:rsidR="0085568D" w:rsidRDefault="0085568D">
      <w:pPr>
        <w:pStyle w:val="Signature"/>
        <w:spacing w:before="0"/>
        <w:ind w:left="0"/>
        <w:jc w:val="both"/>
        <w:rPr>
          <w:noProof/>
          <w:lang w:val="bg-BG"/>
        </w:rPr>
      </w:pPr>
    </w:p>
    <w:p w:rsidR="0085568D" w:rsidRDefault="009C7237">
      <w:pPr>
        <w:spacing w:after="0"/>
        <w:rPr>
          <w:rFonts w:eastAsia="Calibri"/>
          <w:noProof/>
          <w:szCs w:val="24"/>
          <w:lang w:val="bg-BG"/>
        </w:rPr>
      </w:pPr>
      <w:r>
        <w:rPr>
          <w:rFonts w:eastAsia="Calibri"/>
          <w:noProof/>
          <w:szCs w:val="24"/>
          <w:lang w:val="bg-BG"/>
        </w:rPr>
        <w:t>Към момента на провеждане на проучването от страна на JRC, както е посочено по-горе, цената на нефта беше 115 USD на барел, но тя е намаляла до по-малко от 40 USD на барел, което значително ще понижи нивото</w:t>
      </w:r>
      <w:r>
        <w:rPr>
          <w:rFonts w:eastAsia="Calibri"/>
          <w:noProof/>
          <w:szCs w:val="24"/>
          <w:lang w:val="bg-BG"/>
        </w:rPr>
        <w:t xml:space="preserve"> на проучвателните дейности в крайбрежни води. Предвид тези настоящи икономически условия базовият вариант съответно се счита за най-подходящ за съпоставяне на изискваните ресурси и предложените налични ресурси през 2016 г.</w:t>
      </w:r>
    </w:p>
    <w:p w:rsidR="0085568D" w:rsidRDefault="0085568D">
      <w:pPr>
        <w:spacing w:after="0"/>
        <w:rPr>
          <w:rFonts w:eastAsia="Calibri"/>
          <w:noProof/>
          <w:szCs w:val="24"/>
          <w:lang w:val="bg-BG"/>
        </w:rPr>
      </w:pPr>
    </w:p>
    <w:p w:rsidR="0085568D" w:rsidRDefault="009C7237">
      <w:pPr>
        <w:spacing w:after="0"/>
        <w:ind w:left="1440" w:hanging="1440"/>
        <w:jc w:val="left"/>
        <w:rPr>
          <w:b/>
          <w:bCs/>
          <w:noProof/>
          <w:szCs w:val="24"/>
          <w:lang w:val="bg-BG"/>
        </w:rPr>
      </w:pPr>
      <w:r>
        <w:rPr>
          <w:b/>
          <w:bCs/>
          <w:noProof/>
          <w:szCs w:val="24"/>
          <w:lang w:val="bg-BG"/>
        </w:rPr>
        <w:t>Фигура 3:</w:t>
      </w:r>
      <w:r>
        <w:rPr>
          <w:b/>
          <w:bCs/>
          <w:noProof/>
          <w:szCs w:val="24"/>
          <w:lang w:val="bg-BG"/>
        </w:rPr>
        <w:tab/>
        <w:t xml:space="preserve">Приблизителна оценка </w:t>
      </w:r>
      <w:r>
        <w:rPr>
          <w:b/>
          <w:bCs/>
          <w:noProof/>
          <w:szCs w:val="24"/>
          <w:lang w:val="bg-BG"/>
        </w:rPr>
        <w:t xml:space="preserve">на изискваните компетенции и реалните и планираните нива на компетенции по въпросите на дейностите в крайбрежни води (FTE) през 2016 г. </w:t>
      </w:r>
      <w:r>
        <w:rPr>
          <w:rFonts w:ascii="Calibri" w:hAnsi="Calibri"/>
          <w:b/>
          <w:bCs/>
          <w:noProof/>
          <w:szCs w:val="24"/>
          <w:lang w:val="bg-BG"/>
        </w:rPr>
        <w:t>—</w:t>
      </w:r>
      <w:r>
        <w:rPr>
          <w:b/>
          <w:bCs/>
          <w:noProof/>
          <w:szCs w:val="24"/>
          <w:lang w:val="bg-BG"/>
        </w:rPr>
        <w:t xml:space="preserve"> базов сценарий </w:t>
      </w:r>
    </w:p>
    <w:p w:rsidR="0085568D" w:rsidRDefault="009C7237">
      <w:pPr>
        <w:spacing w:after="0"/>
        <w:rPr>
          <w:bCs/>
          <w:noProof/>
          <w:szCs w:val="24"/>
          <w:lang w:val="bg-BG"/>
        </w:rPr>
      </w:pPr>
      <w:bookmarkStart w:id="1" w:name="_Ref406008274"/>
      <w:bookmarkStart w:id="2" w:name="_Toc406191995"/>
      <w:bookmarkEnd w:id="1"/>
      <w:bookmarkEnd w:id="2"/>
      <w:r>
        <w:rPr>
          <w:noProof/>
          <w:lang w:eastAsia="en-GB"/>
        </w:rPr>
        <w:drawing>
          <wp:inline distT="0" distB="0" distL="0" distR="0">
            <wp:extent cx="5472430" cy="3181337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318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68D" w:rsidRDefault="009C7237">
      <w:pPr>
        <w:autoSpaceDE w:val="0"/>
        <w:autoSpaceDN w:val="0"/>
        <w:spacing w:after="0"/>
        <w:rPr>
          <w:b/>
          <w:bCs/>
          <w:noProof/>
          <w:sz w:val="20"/>
          <w:lang w:val="bg-BG"/>
        </w:rPr>
      </w:pPr>
      <w:r>
        <w:rPr>
          <w:b/>
          <w:bCs/>
          <w:noProof/>
          <w:sz w:val="20"/>
          <w:lang w:val="bg-BG"/>
        </w:rPr>
        <w:t>Източник: Bio от Deloitte</w:t>
      </w:r>
    </w:p>
    <w:p w:rsidR="0085568D" w:rsidRDefault="0085568D">
      <w:pPr>
        <w:spacing w:after="0"/>
        <w:jc w:val="left"/>
        <w:rPr>
          <w:b/>
          <w:bCs/>
          <w:i/>
          <w:noProof/>
          <w:szCs w:val="24"/>
          <w:lang w:val="bg-BG"/>
        </w:rPr>
      </w:pPr>
    </w:p>
    <w:p w:rsidR="0085568D" w:rsidRDefault="0085568D">
      <w:pPr>
        <w:spacing w:after="0"/>
        <w:jc w:val="left"/>
        <w:rPr>
          <w:b/>
          <w:bCs/>
          <w:i/>
          <w:noProof/>
          <w:szCs w:val="24"/>
          <w:lang w:val="bg-BG"/>
        </w:rPr>
      </w:pPr>
    </w:p>
    <w:p w:rsidR="00A0412A" w:rsidRDefault="00A0412A">
      <w:pPr>
        <w:spacing w:after="0"/>
        <w:jc w:val="left"/>
        <w:rPr>
          <w:b/>
          <w:bCs/>
          <w:i/>
          <w:noProof/>
          <w:szCs w:val="24"/>
          <w:lang w:val="bg-BG"/>
        </w:rPr>
      </w:pPr>
      <w:r>
        <w:rPr>
          <w:b/>
          <w:bCs/>
          <w:i/>
          <w:noProof/>
          <w:szCs w:val="24"/>
          <w:lang w:val="bg-BG"/>
        </w:rPr>
        <w:br w:type="page"/>
      </w:r>
    </w:p>
    <w:p w:rsidR="0085568D" w:rsidRDefault="009C7237">
      <w:pPr>
        <w:spacing w:after="0"/>
        <w:jc w:val="left"/>
        <w:rPr>
          <w:b/>
          <w:bCs/>
          <w:i/>
          <w:noProof/>
          <w:szCs w:val="24"/>
          <w:lang w:val="bg-BG"/>
        </w:rPr>
      </w:pPr>
      <w:bookmarkStart w:id="3" w:name="_GoBack"/>
      <w:bookmarkEnd w:id="3"/>
      <w:r>
        <w:rPr>
          <w:b/>
          <w:bCs/>
          <w:i/>
          <w:noProof/>
          <w:szCs w:val="24"/>
          <w:lang w:val="bg-BG"/>
        </w:rPr>
        <w:lastRenderedPageBreak/>
        <w:t>Група 1:</w:t>
      </w:r>
    </w:p>
    <w:p w:rsidR="0085568D" w:rsidRDefault="0085568D">
      <w:pPr>
        <w:spacing w:after="0"/>
        <w:jc w:val="left"/>
        <w:rPr>
          <w:bCs/>
          <w:noProof/>
          <w:szCs w:val="24"/>
          <w:lang w:val="bg-BG"/>
        </w:rPr>
      </w:pPr>
    </w:p>
    <w:p w:rsidR="0085568D" w:rsidRDefault="009C7237">
      <w:pPr>
        <w:autoSpaceDE w:val="0"/>
        <w:autoSpaceDN w:val="0"/>
        <w:spacing w:after="0"/>
        <w:rPr>
          <w:rFonts w:eastAsia="Calibri"/>
          <w:bCs/>
          <w:noProof/>
          <w:szCs w:val="24"/>
          <w:lang w:val="bg-BG"/>
        </w:rPr>
      </w:pPr>
      <w:r>
        <w:rPr>
          <w:noProof/>
          <w:szCs w:val="24"/>
          <w:lang w:val="bg-BG"/>
        </w:rPr>
        <w:t>Приблизителната обща оценка за изискваните технически и регулаторни ресурси за дейности в крайбрежни води за компетентните органи на държавите членки от група 1 за 2016 г. е около 288 FTE (еквиваленти на пълно работно време), а експертният опит като общ бр</w:t>
      </w:r>
      <w:r>
        <w:rPr>
          <w:noProof/>
          <w:szCs w:val="24"/>
          <w:lang w:val="bg-BG"/>
        </w:rPr>
        <w:t xml:space="preserve">ой предложен технически и регулаторен ресурс за дейностите в крайбрежни води, който е на разположение през 2016 г., показва, че е почти същият. Средно за 2016 г. е необходимо увеличение от 10 </w:t>
      </w:r>
      <w:r>
        <w:rPr>
          <w:rFonts w:ascii="Calibri" w:hAnsi="Calibri"/>
          <w:noProof/>
          <w:szCs w:val="24"/>
          <w:lang w:val="bg-BG"/>
        </w:rPr>
        <w:t xml:space="preserve">— </w:t>
      </w:r>
      <w:r>
        <w:rPr>
          <w:noProof/>
          <w:szCs w:val="24"/>
          <w:lang w:val="bg-BG"/>
        </w:rPr>
        <w:t xml:space="preserve">20 % на броя на изисквания персонал спрямо 2014 г. </w:t>
      </w:r>
      <w:r>
        <w:rPr>
          <w:rFonts w:eastAsia="Calibri"/>
          <w:bCs/>
          <w:noProof/>
          <w:szCs w:val="24"/>
          <w:lang w:val="bg-BG"/>
        </w:rPr>
        <w:t>Наблюдава с</w:t>
      </w:r>
      <w:r>
        <w:rPr>
          <w:rFonts w:eastAsia="Calibri"/>
          <w:bCs/>
          <w:noProof/>
          <w:szCs w:val="24"/>
          <w:lang w:val="bg-BG"/>
        </w:rPr>
        <w:t xml:space="preserve">е обаче осезаем недостиг в техническите категории като работа под вода (-17,5 %), тръбопроводи (-12,8 %), механични (-10 %), електрически (-9 %), проектиране на съоръжения (-25 %) и корабостроене (-60 %). </w:t>
      </w:r>
    </w:p>
    <w:p w:rsidR="0085568D" w:rsidRDefault="0085568D">
      <w:pPr>
        <w:autoSpaceDE w:val="0"/>
        <w:autoSpaceDN w:val="0"/>
        <w:spacing w:after="0"/>
        <w:rPr>
          <w:noProof/>
          <w:szCs w:val="24"/>
          <w:lang w:val="bg-BG"/>
        </w:rPr>
      </w:pPr>
    </w:p>
    <w:p w:rsidR="0085568D" w:rsidRDefault="009C7237">
      <w:pPr>
        <w:autoSpaceDE w:val="0"/>
        <w:autoSpaceDN w:val="0"/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 xml:space="preserve">В рамките на EUOAG всички държави членки от тази </w:t>
      </w:r>
      <w:r>
        <w:rPr>
          <w:noProof/>
          <w:szCs w:val="24"/>
          <w:lang w:val="bg-BG"/>
        </w:rPr>
        <w:t>група са посочили трудностите, свързани с набирането на такъв квалифициран технически персонал за дейностите в крайбрежни води, породени от различни причини, включително конкурентна заплата и наличие на желаните умения.</w:t>
      </w:r>
    </w:p>
    <w:p w:rsidR="0085568D" w:rsidRDefault="0085568D">
      <w:pPr>
        <w:autoSpaceDE w:val="0"/>
        <w:autoSpaceDN w:val="0"/>
        <w:spacing w:after="0"/>
        <w:rPr>
          <w:noProof/>
          <w:szCs w:val="24"/>
          <w:lang w:val="bg-BG"/>
        </w:rPr>
      </w:pPr>
    </w:p>
    <w:p w:rsidR="0085568D" w:rsidRDefault="009C7237">
      <w:pPr>
        <w:autoSpaceDE w:val="0"/>
        <w:autoSpaceDN w:val="0"/>
        <w:spacing w:after="0"/>
        <w:rPr>
          <w:b/>
          <w:i/>
          <w:noProof/>
          <w:szCs w:val="24"/>
          <w:lang w:val="bg-BG"/>
        </w:rPr>
      </w:pPr>
      <w:r>
        <w:rPr>
          <w:b/>
          <w:i/>
          <w:noProof/>
          <w:szCs w:val="24"/>
          <w:lang w:val="bg-BG"/>
        </w:rPr>
        <w:t>Група 2:</w:t>
      </w:r>
    </w:p>
    <w:p w:rsidR="0085568D" w:rsidRDefault="0085568D">
      <w:pPr>
        <w:autoSpaceDE w:val="0"/>
        <w:autoSpaceDN w:val="0"/>
        <w:spacing w:after="0"/>
        <w:rPr>
          <w:b/>
          <w:i/>
          <w:noProof/>
          <w:szCs w:val="24"/>
          <w:lang w:val="bg-BG"/>
        </w:rPr>
      </w:pPr>
    </w:p>
    <w:p w:rsidR="0085568D" w:rsidRDefault="009C7237">
      <w:pPr>
        <w:autoSpaceDE w:val="0"/>
        <w:autoSpaceDN w:val="0"/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>Приблизителната обща оцен</w:t>
      </w:r>
      <w:r>
        <w:rPr>
          <w:noProof/>
          <w:szCs w:val="24"/>
          <w:lang w:val="bg-BG"/>
        </w:rPr>
        <w:t>ка за изискваните технически и регулаторни ресурси за дейности в крайбрежни води за компетентните органи на държавите членки от група 2 е около 50 FTE. Експертният опит като общ брой предложен технически и регулаторен ресурс за дейностите в крайбрежни води</w:t>
      </w:r>
      <w:r>
        <w:rPr>
          <w:noProof/>
          <w:szCs w:val="24"/>
          <w:lang w:val="bg-BG"/>
        </w:rPr>
        <w:t xml:space="preserve"> показва, че е силно положителен, т.е. &gt; 50 FTE, което се дължи на значителните ресурси на една държава членка от тази група в техническите дисциплини.</w:t>
      </w:r>
    </w:p>
    <w:p w:rsidR="0085568D" w:rsidRDefault="0085568D">
      <w:pPr>
        <w:autoSpaceDE w:val="0"/>
        <w:autoSpaceDN w:val="0"/>
        <w:spacing w:after="0"/>
        <w:rPr>
          <w:noProof/>
          <w:szCs w:val="24"/>
          <w:lang w:val="bg-BG"/>
        </w:rPr>
      </w:pPr>
    </w:p>
    <w:p w:rsidR="0085568D" w:rsidRDefault="009C7237">
      <w:pPr>
        <w:autoSpaceDE w:val="0"/>
        <w:autoSpaceDN w:val="0"/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>Има редица държави с относително високи нива на дадена компетентност. С едно изключение обаче няма нито</w:t>
      </w:r>
      <w:r>
        <w:rPr>
          <w:noProof/>
          <w:szCs w:val="24"/>
          <w:lang w:val="bg-BG"/>
        </w:rPr>
        <w:t xml:space="preserve"> една държава членка, която да разполага с пълния диапазон технически компетенции. Това е разбираемо, тъй като техническите компетенции в сферата на дейностите в крайбрежни води са от широк диапазон и повечето от случаите на недостиг се отнасят до по-малко</w:t>
      </w:r>
      <w:r>
        <w:rPr>
          <w:noProof/>
          <w:szCs w:val="24"/>
          <w:lang w:val="bg-BG"/>
        </w:rPr>
        <w:t xml:space="preserve"> от един еквивалент на пълно работно време. В някои случаи държавите членки са разрешили този проблем с краткосрочно наемане на външни консултанти. Повечето държави членки отбелязват, че биха разгледали възможностите за евентуални споразумения с други комп</w:t>
      </w:r>
      <w:r>
        <w:rPr>
          <w:noProof/>
          <w:szCs w:val="24"/>
          <w:lang w:val="bg-BG"/>
        </w:rPr>
        <w:t>етентни органи за споделяне на компетенции. Най-големият установен недостиг е за „регулаторни специалисти“ и „системи за управление на безопасността“. Този проблем може да бъде разрешен с допълнително обучение или усъвършенстване. Четири от държавите членк</w:t>
      </w:r>
      <w:r>
        <w:rPr>
          <w:noProof/>
          <w:szCs w:val="24"/>
          <w:lang w:val="bg-BG"/>
        </w:rPr>
        <w:t>и от група 2 докладват за проблеми с финансирането.</w:t>
      </w:r>
    </w:p>
    <w:p w:rsidR="0085568D" w:rsidRDefault="0085568D">
      <w:pPr>
        <w:autoSpaceDE w:val="0"/>
        <w:autoSpaceDN w:val="0"/>
        <w:spacing w:after="0"/>
        <w:rPr>
          <w:noProof/>
          <w:szCs w:val="24"/>
          <w:lang w:val="bg-BG"/>
        </w:rPr>
      </w:pPr>
    </w:p>
    <w:p w:rsidR="0085568D" w:rsidRDefault="009C7237">
      <w:pPr>
        <w:autoSpaceDE w:val="0"/>
        <w:autoSpaceDN w:val="0"/>
        <w:spacing w:after="0"/>
        <w:rPr>
          <w:b/>
          <w:i/>
          <w:noProof/>
          <w:szCs w:val="24"/>
          <w:lang w:val="bg-BG"/>
        </w:rPr>
      </w:pPr>
      <w:r>
        <w:rPr>
          <w:b/>
          <w:i/>
          <w:noProof/>
          <w:szCs w:val="24"/>
          <w:lang w:val="bg-BG"/>
        </w:rPr>
        <w:t>Група 3</w:t>
      </w:r>
    </w:p>
    <w:p w:rsidR="0085568D" w:rsidRDefault="0085568D">
      <w:pPr>
        <w:autoSpaceDE w:val="0"/>
        <w:autoSpaceDN w:val="0"/>
        <w:spacing w:after="0"/>
        <w:rPr>
          <w:b/>
          <w:i/>
          <w:noProof/>
          <w:szCs w:val="24"/>
          <w:lang w:val="bg-BG"/>
        </w:rPr>
      </w:pPr>
    </w:p>
    <w:p w:rsidR="0085568D" w:rsidRDefault="009C7237">
      <w:pPr>
        <w:autoSpaceDE w:val="0"/>
        <w:autoSpaceDN w:val="0"/>
        <w:spacing w:after="0"/>
        <w:rPr>
          <w:noProof/>
          <w:szCs w:val="24"/>
          <w:lang w:val="bg-BG"/>
        </w:rPr>
      </w:pPr>
      <w:r>
        <w:rPr>
          <w:noProof/>
          <w:szCs w:val="24"/>
          <w:lang w:val="bg-BG"/>
        </w:rPr>
        <w:t xml:space="preserve">Тези държави членки не разполагат с производствени инсталации и затова техните дейности в крайбрежни води включват главно програми за сондиране в крайбрежни води. Приблизителната обща оценка за </w:t>
      </w:r>
      <w:r>
        <w:rPr>
          <w:noProof/>
          <w:szCs w:val="24"/>
          <w:lang w:val="bg-BG"/>
        </w:rPr>
        <w:t>изискваните технически и регулаторни ресурси за дейности в крайбрежни води за компетентните органи на държавите членки от група </w:t>
      </w:r>
      <w:r>
        <w:rPr>
          <w:noProof/>
          <w:color w:val="1F497D"/>
          <w:szCs w:val="24"/>
          <w:lang w:val="bg-BG"/>
        </w:rPr>
        <w:t>3</w:t>
      </w:r>
      <w:r>
        <w:rPr>
          <w:noProof/>
          <w:szCs w:val="24"/>
          <w:lang w:val="bg-BG"/>
        </w:rPr>
        <w:t xml:space="preserve"> е около 16 FTE. Като цяло по-малките компетентни органи имат пропуски в своята организация в диапазона от компетенции за дейно</w:t>
      </w:r>
      <w:r>
        <w:rPr>
          <w:noProof/>
          <w:szCs w:val="24"/>
          <w:lang w:val="bg-BG"/>
        </w:rPr>
        <w:t xml:space="preserve">стите в крайбрежни води, по-специално например в областта „технология на производството“, специалисти по опазване на околната среда, работа под вода и </w:t>
      </w:r>
      <w:r>
        <w:rPr>
          <w:noProof/>
          <w:szCs w:val="24"/>
          <w:lang w:val="bg-BG"/>
        </w:rPr>
        <w:lastRenderedPageBreak/>
        <w:t>някои други инженерни дисциплини, за които е посочено че има недостиг. Повечето компетентни органи на дър</w:t>
      </w:r>
      <w:r>
        <w:rPr>
          <w:noProof/>
          <w:szCs w:val="24"/>
          <w:lang w:val="bg-BG"/>
        </w:rPr>
        <w:t>жави членки от група 3 посочиха, че за тях биха били приемливи евентуални споразумения с други компетентни органи за споделяне на компетенции с оглед преодоляването на някои незначителни случаи на недостиг. В приблизителната оценка на изискванията по отнош</w:t>
      </w:r>
      <w:r>
        <w:rPr>
          <w:noProof/>
          <w:szCs w:val="24"/>
          <w:lang w:val="bg-BG"/>
        </w:rPr>
        <w:t>ение на регулаторните ресурси не беше включена оценката на доклади на големите опасности от аварии за подвижните крайбрежни сондажни съоръжения (MODU)/инсталации, които не са базирани постоянно на територия, попадаща под юрисдикцията на държавата членка. Т</w:t>
      </w:r>
      <w:r>
        <w:rPr>
          <w:noProof/>
          <w:szCs w:val="24"/>
          <w:lang w:val="bg-BG"/>
        </w:rPr>
        <w:t>ози аспект би представлявал значително допълнително изискване по отношение на ресурсите в случай на програми за сондиране в крайбрежни води.</w:t>
      </w:r>
    </w:p>
    <w:p w:rsidR="0085568D" w:rsidRDefault="0085568D">
      <w:pPr>
        <w:autoSpaceDE w:val="0"/>
        <w:autoSpaceDN w:val="0"/>
        <w:spacing w:after="0"/>
        <w:rPr>
          <w:noProof/>
          <w:szCs w:val="24"/>
          <w:lang w:val="bg-BG"/>
        </w:rPr>
      </w:pPr>
    </w:p>
    <w:p w:rsidR="0085568D" w:rsidRDefault="009C7237">
      <w:pPr>
        <w:autoSpaceDE w:val="0"/>
        <w:autoSpaceDN w:val="0"/>
        <w:spacing w:after="0"/>
        <w:rPr>
          <w:noProof/>
          <w:szCs w:val="24"/>
          <w:lang w:val="bg-BG"/>
        </w:rPr>
      </w:pPr>
      <w:r>
        <w:rPr>
          <w:bCs/>
          <w:noProof/>
          <w:szCs w:val="24"/>
          <w:lang w:val="bg-BG"/>
        </w:rPr>
        <w:t>Горепосочените изисквания по отношение на ресурсите бяха определени с отчитане само на регулаторните функции и рег</w:t>
      </w:r>
      <w:r>
        <w:rPr>
          <w:bCs/>
          <w:noProof/>
          <w:szCs w:val="24"/>
          <w:lang w:val="bg-BG"/>
        </w:rPr>
        <w:t xml:space="preserve">улаторните процедурни изисквания. Приема се, че ще са необходими допълнителни ресурси за установяването и поддържането на организация, способна да функционира като компетентен орган. Всички компетентни органи на държавите </w:t>
      </w:r>
      <w:r>
        <w:rPr>
          <w:rFonts w:ascii="Calibri" w:hAnsi="Calibri"/>
          <w:bCs/>
          <w:noProof/>
          <w:szCs w:val="24"/>
          <w:lang w:val="bg-BG"/>
        </w:rPr>
        <w:t>—</w:t>
      </w:r>
      <w:r>
        <w:rPr>
          <w:bCs/>
          <w:noProof/>
          <w:szCs w:val="24"/>
          <w:lang w:val="bg-BG"/>
        </w:rPr>
        <w:t xml:space="preserve"> членки на ЕС, се намират на разл</w:t>
      </w:r>
      <w:r>
        <w:rPr>
          <w:bCs/>
          <w:noProof/>
          <w:szCs w:val="24"/>
          <w:lang w:val="bg-BG"/>
        </w:rPr>
        <w:t xml:space="preserve">ичен етап от своето развитие и в настоящото проучване не са включени никакви приблизителни оценки за нивото на ресурсите, необходими за създаване на организационната структура на всеки компетентен орган. По тази причина има вероятност </w:t>
      </w:r>
      <w:r>
        <w:rPr>
          <w:rFonts w:ascii="Calibri" w:hAnsi="Calibri"/>
          <w:bCs/>
          <w:noProof/>
          <w:szCs w:val="24"/>
          <w:lang w:val="bg-BG"/>
        </w:rPr>
        <w:t>—</w:t>
      </w:r>
      <w:r>
        <w:rPr>
          <w:bCs/>
          <w:noProof/>
          <w:szCs w:val="24"/>
          <w:lang w:val="bg-BG"/>
        </w:rPr>
        <w:t xml:space="preserve"> особено при нови ил</w:t>
      </w:r>
      <w:r>
        <w:rPr>
          <w:bCs/>
          <w:noProof/>
          <w:szCs w:val="24"/>
          <w:lang w:val="bg-BG"/>
        </w:rPr>
        <w:t xml:space="preserve">и променящи се организации </w:t>
      </w:r>
      <w:r>
        <w:rPr>
          <w:rFonts w:ascii="Calibri" w:hAnsi="Calibri"/>
          <w:bCs/>
          <w:noProof/>
          <w:szCs w:val="24"/>
          <w:lang w:val="bg-BG"/>
        </w:rPr>
        <w:t>—</w:t>
      </w:r>
      <w:r>
        <w:rPr>
          <w:bCs/>
          <w:noProof/>
          <w:szCs w:val="24"/>
          <w:lang w:val="bg-BG"/>
        </w:rPr>
        <w:t xml:space="preserve"> да са необходими допълнителни ресурси за развитието на организацията до степен, че да функционира като компетентен орган. Налице са ограничения на финансирането</w:t>
      </w:r>
      <w:r>
        <w:rPr>
          <w:noProof/>
          <w:szCs w:val="24"/>
          <w:lang w:val="bg-BG"/>
        </w:rPr>
        <w:t>, които са особено сериозни в две от държавите членки от група 3.</w:t>
      </w:r>
    </w:p>
    <w:p w:rsidR="0085568D" w:rsidRDefault="0085568D">
      <w:pPr>
        <w:autoSpaceDE w:val="0"/>
        <w:autoSpaceDN w:val="0"/>
        <w:spacing w:after="0"/>
        <w:rPr>
          <w:noProof/>
          <w:szCs w:val="24"/>
          <w:lang w:val="bg-BG"/>
        </w:rPr>
      </w:pPr>
    </w:p>
    <w:p w:rsidR="0085568D" w:rsidRDefault="0085568D">
      <w:pPr>
        <w:autoSpaceDE w:val="0"/>
        <w:autoSpaceDN w:val="0"/>
        <w:spacing w:after="0"/>
        <w:rPr>
          <w:noProof/>
          <w:szCs w:val="24"/>
          <w:lang w:val="bg-BG"/>
        </w:rPr>
      </w:pPr>
    </w:p>
    <w:p w:rsidR="0085568D" w:rsidRDefault="009C7237">
      <w:pPr>
        <w:pStyle w:val="Heading1"/>
        <w:spacing w:before="0" w:after="0"/>
        <w:rPr>
          <w:rFonts w:eastAsia="Times"/>
          <w:noProof/>
          <w:lang w:val="bg-BG"/>
        </w:rPr>
      </w:pPr>
      <w:bookmarkStart w:id="4" w:name="_Ref404269602"/>
      <w:bookmarkStart w:id="5" w:name="_Toc406196357"/>
      <w:r>
        <w:rPr>
          <w:rFonts w:eastAsia="Times"/>
          <w:noProof/>
          <w:lang w:val="bg-BG"/>
        </w:rPr>
        <w:t>Заключения и препоръки</w:t>
      </w:r>
    </w:p>
    <w:p w:rsidR="0085568D" w:rsidRDefault="0085568D">
      <w:pPr>
        <w:pStyle w:val="Text1"/>
        <w:spacing w:after="0"/>
        <w:rPr>
          <w:rFonts w:eastAsia="Times"/>
          <w:noProof/>
          <w:lang w:val="bg-BG"/>
        </w:rPr>
      </w:pPr>
    </w:p>
    <w:p w:rsidR="0085568D" w:rsidRPr="00A0412A" w:rsidRDefault="009C7237">
      <w:pPr>
        <w:spacing w:after="0"/>
        <w:rPr>
          <w:noProof/>
          <w:lang w:val="ru-RU"/>
        </w:rPr>
      </w:pPr>
      <w:r>
        <w:rPr>
          <w:noProof/>
          <w:lang w:val="bg-BG"/>
        </w:rPr>
        <w:t xml:space="preserve">В информацията, получена от държавите членки и сектора, основно в рамките на EUOAG, се твърди, че </w:t>
      </w:r>
      <w:r>
        <w:rPr>
          <w:noProof/>
          <w:szCs w:val="24"/>
          <w:lang w:val="bg-BG"/>
        </w:rPr>
        <w:t>свързаните с нефт и газ дейности в крайбрежни води в някои области на ЕС, като например Северно море, най-вероятно ще намалеят поради</w:t>
      </w:r>
      <w:r>
        <w:rPr>
          <w:noProof/>
          <w:szCs w:val="24"/>
          <w:lang w:val="bg-BG"/>
        </w:rPr>
        <w:t xml:space="preserve"> значителния спад на цените на нефта</w:t>
      </w:r>
      <w:r>
        <w:rPr>
          <w:noProof/>
          <w:lang w:val="bg-BG"/>
        </w:rPr>
        <w:t>. Възможно е по-малкото дейности в крайбрежните води да доведе до по-малко работа, отколкото е планирано, за компетентните органи и нуждата им от ресурси, въпреки че извеждането от експлоатация на инсталации също изисква</w:t>
      </w:r>
      <w:r>
        <w:rPr>
          <w:noProof/>
          <w:lang w:val="bg-BG"/>
        </w:rPr>
        <w:t xml:space="preserve"> научни знания. Това означава, че недостигът, установен при по-ранно проучване, може да се окаже по-малък, отколкото се е очаквало. </w:t>
      </w:r>
    </w:p>
    <w:p w:rsidR="0085568D" w:rsidRPr="00A0412A" w:rsidRDefault="0085568D">
      <w:pPr>
        <w:spacing w:after="0"/>
        <w:rPr>
          <w:noProof/>
          <w:lang w:val="ru-RU"/>
        </w:rPr>
      </w:pPr>
    </w:p>
    <w:p w:rsidR="0085568D" w:rsidRDefault="009C7237">
      <w:pPr>
        <w:spacing w:after="0"/>
        <w:rPr>
          <w:rFonts w:eastAsia="Times"/>
          <w:noProof/>
          <w:szCs w:val="24"/>
          <w:lang w:val="bg-BG"/>
        </w:rPr>
      </w:pPr>
      <w:r>
        <w:rPr>
          <w:noProof/>
          <w:lang w:val="bg-BG"/>
        </w:rPr>
        <w:t>Съпоставката между приблизителната оценка на нуждите и определената въз основа на данните реална ситуация показва недостиг</w:t>
      </w:r>
      <w:r>
        <w:rPr>
          <w:noProof/>
          <w:lang w:val="bg-BG"/>
        </w:rPr>
        <w:t xml:space="preserve"> от около 10 % в целия ЕС през 2014 г. </w:t>
      </w:r>
      <w:r>
        <w:rPr>
          <w:rFonts w:eastAsia="Times"/>
          <w:noProof/>
          <w:szCs w:val="24"/>
          <w:lang w:val="bg-BG"/>
        </w:rPr>
        <w:t xml:space="preserve">Съпоставката между реалния административен капацитет през 2014 г. и изискванията по отношение на ресурсите на компетентните органи през 2016 г. </w:t>
      </w:r>
      <w:r>
        <w:rPr>
          <w:rFonts w:ascii="Calibri" w:eastAsia="Times" w:hAnsi="Calibri"/>
          <w:noProof/>
          <w:szCs w:val="24"/>
          <w:lang w:val="bg-BG"/>
        </w:rPr>
        <w:t>—</w:t>
      </w:r>
      <w:r>
        <w:rPr>
          <w:rFonts w:eastAsia="Times"/>
          <w:noProof/>
          <w:szCs w:val="24"/>
          <w:lang w:val="bg-BG"/>
        </w:rPr>
        <w:t xml:space="preserve"> една година след изтичането на срока за прилагане през месец юли 2015 г</w:t>
      </w:r>
      <w:r>
        <w:rPr>
          <w:rFonts w:eastAsia="Times"/>
          <w:noProof/>
          <w:szCs w:val="24"/>
          <w:lang w:val="bg-BG"/>
        </w:rPr>
        <w:t xml:space="preserve">. </w:t>
      </w:r>
      <w:r>
        <w:rPr>
          <w:rFonts w:ascii="Calibri" w:eastAsia="Times" w:hAnsi="Calibri"/>
          <w:noProof/>
          <w:szCs w:val="24"/>
          <w:lang w:val="bg-BG"/>
        </w:rPr>
        <w:t xml:space="preserve">— </w:t>
      </w:r>
      <w:r>
        <w:rPr>
          <w:rFonts w:eastAsia="Times"/>
          <w:noProof/>
          <w:szCs w:val="24"/>
          <w:lang w:val="bg-BG"/>
        </w:rPr>
        <w:t>показва, че без адекватни действия от страна на държавите членки недостигът в някои дисциплини би могъл да се увеличи. Тези прогнозни разлики са различни в отделните държави членки. Държавите членки са наясно, че е необходимо укрепване на ресурсите и п</w:t>
      </w:r>
      <w:r>
        <w:rPr>
          <w:rFonts w:eastAsia="Times"/>
          <w:noProof/>
          <w:szCs w:val="24"/>
          <w:lang w:val="bg-BG"/>
        </w:rPr>
        <w:t xml:space="preserve">ланират да наемат и обучават персонал. </w:t>
      </w:r>
    </w:p>
    <w:p w:rsidR="0085568D" w:rsidRDefault="0085568D">
      <w:pPr>
        <w:spacing w:after="0"/>
        <w:rPr>
          <w:bCs/>
          <w:noProof/>
          <w:szCs w:val="24"/>
          <w:lang w:val="bg-BG"/>
        </w:rPr>
      </w:pPr>
    </w:p>
    <w:p w:rsidR="0085568D" w:rsidRDefault="009C7237">
      <w:pPr>
        <w:spacing w:after="0"/>
        <w:rPr>
          <w:rFonts w:eastAsia="Calibri"/>
          <w:noProof/>
          <w:szCs w:val="24"/>
          <w:lang w:val="bg-BG"/>
        </w:rPr>
      </w:pPr>
      <w:r>
        <w:rPr>
          <w:bCs/>
          <w:noProof/>
          <w:szCs w:val="24"/>
          <w:lang w:val="bg-BG"/>
        </w:rPr>
        <w:t xml:space="preserve">Ако държавите членки извършат наемането на персонал в съответствие с плановете си, повечето дисциплини изглеждат добре обезпечени и осезаема разлика може да се появи само в категориите работа под вода (-21 %), </w:t>
      </w:r>
      <w:r>
        <w:rPr>
          <w:bCs/>
          <w:noProof/>
          <w:szCs w:val="24"/>
          <w:lang w:val="bg-BG"/>
        </w:rPr>
        <w:lastRenderedPageBreak/>
        <w:t>машиностроене (-8 %), аварийно реагиране (-14 %) и корабостроене (-14 %).</w:t>
      </w:r>
      <w:r>
        <w:rPr>
          <w:rFonts w:eastAsia="Times"/>
          <w:noProof/>
          <w:szCs w:val="24"/>
          <w:lang w:val="bg-BG"/>
        </w:rPr>
        <w:t xml:space="preserve"> Въпреки това наличието на достатъчно на брой човешки ресурси и привличането от компетентните органи на експертен опит в областта на дейностите в крайбрежни води</w:t>
      </w:r>
      <w:r>
        <w:rPr>
          <w:rFonts w:eastAsia="Calibri"/>
          <w:noProof/>
          <w:szCs w:val="24"/>
          <w:lang w:val="bg-BG"/>
        </w:rPr>
        <w:t xml:space="preserve"> за осъществяването на</w:t>
      </w:r>
      <w:r>
        <w:rPr>
          <w:rFonts w:eastAsia="Calibri"/>
          <w:noProof/>
          <w:szCs w:val="24"/>
          <w:lang w:val="bg-BG"/>
        </w:rPr>
        <w:t xml:space="preserve"> регулаторни функции все още представляват риск за успешното прилагане на ДБКВ. </w:t>
      </w:r>
    </w:p>
    <w:p w:rsidR="0085568D" w:rsidRDefault="0085568D">
      <w:pPr>
        <w:spacing w:after="0"/>
        <w:rPr>
          <w:rFonts w:eastAsia="Calibri"/>
          <w:noProof/>
          <w:szCs w:val="24"/>
          <w:lang w:val="bg-BG"/>
        </w:rPr>
      </w:pPr>
    </w:p>
    <w:p w:rsidR="0085568D" w:rsidRDefault="009C7237">
      <w:pPr>
        <w:spacing w:after="0"/>
        <w:rPr>
          <w:rFonts w:eastAsia="Times"/>
          <w:noProof/>
          <w:szCs w:val="24"/>
          <w:lang w:val="bg-BG"/>
        </w:rPr>
      </w:pPr>
      <w:r>
        <w:rPr>
          <w:rFonts w:eastAsia="Calibri"/>
          <w:noProof/>
          <w:szCs w:val="24"/>
          <w:lang w:val="bg-BG"/>
        </w:rPr>
        <w:t>За наемането на квалифициран персонал</w:t>
      </w:r>
      <w:r>
        <w:rPr>
          <w:rFonts w:eastAsia="Times"/>
          <w:noProof/>
          <w:szCs w:val="24"/>
          <w:lang w:val="bg-BG"/>
        </w:rPr>
        <w:t xml:space="preserve">, особено в някои технически дисциплини, </w:t>
      </w:r>
      <w:r>
        <w:rPr>
          <w:rFonts w:eastAsia="Calibri"/>
          <w:noProof/>
          <w:szCs w:val="24"/>
          <w:lang w:val="bg-BG"/>
        </w:rPr>
        <w:t>са необходими адекватни финансови ресурси.</w:t>
      </w:r>
      <w:r>
        <w:rPr>
          <w:rFonts w:eastAsia="Times"/>
          <w:noProof/>
          <w:szCs w:val="24"/>
          <w:lang w:val="bg-BG"/>
        </w:rPr>
        <w:t xml:space="preserve"> Това важи също така за обучението на новоназначения п</w:t>
      </w:r>
      <w:r>
        <w:rPr>
          <w:rFonts w:eastAsia="Times"/>
          <w:noProof/>
          <w:szCs w:val="24"/>
          <w:lang w:val="bg-BG"/>
        </w:rPr>
        <w:t xml:space="preserve">ерсонал в области, в които няма квалифициран персонал на разположение. За привличането на специалисти в дисциплини с очевиден недостиг е необходимо адекватно заплащане. </w:t>
      </w:r>
    </w:p>
    <w:p w:rsidR="0085568D" w:rsidRDefault="0085568D">
      <w:pPr>
        <w:spacing w:after="0"/>
        <w:rPr>
          <w:rFonts w:eastAsia="Times"/>
          <w:noProof/>
          <w:szCs w:val="24"/>
          <w:lang w:val="bg-BG"/>
        </w:rPr>
      </w:pPr>
    </w:p>
    <w:p w:rsidR="0085568D" w:rsidRDefault="009C7237">
      <w:pPr>
        <w:spacing w:after="0"/>
        <w:rPr>
          <w:bCs/>
          <w:noProof/>
          <w:szCs w:val="24"/>
          <w:lang w:val="bg-BG"/>
        </w:rPr>
      </w:pPr>
      <w:r>
        <w:rPr>
          <w:bCs/>
          <w:noProof/>
          <w:szCs w:val="24"/>
          <w:lang w:val="bg-BG"/>
        </w:rPr>
        <w:t>Ако се направи разбивка на количествените данни по групи на държавите членки, недости</w:t>
      </w:r>
      <w:r>
        <w:rPr>
          <w:bCs/>
          <w:noProof/>
          <w:szCs w:val="24"/>
          <w:lang w:val="bg-BG"/>
        </w:rPr>
        <w:t>гът явно е най-силно изразен в няколко категории, като например работа под вода, машиностроене, електротехника и проектиране на съоръжения, аварийно реагиране и корабостроене, както е посочено в раздел 6. Налице са обаче значителни отклонения между отделни</w:t>
      </w:r>
      <w:r>
        <w:rPr>
          <w:bCs/>
          <w:noProof/>
          <w:szCs w:val="24"/>
          <w:lang w:val="bg-BG"/>
        </w:rPr>
        <w:t>те групи (за подробности вж. също така част 3 от работния документ на службите на Комисията</w:t>
      </w:r>
      <w:r>
        <w:rPr>
          <w:noProof/>
          <w:szCs w:val="24"/>
          <w:lang w:val="bg-BG" w:eastAsia="de-DE"/>
        </w:rPr>
        <w:t>)</w:t>
      </w:r>
      <w:r>
        <w:rPr>
          <w:bCs/>
          <w:noProof/>
          <w:szCs w:val="24"/>
          <w:lang w:val="bg-BG"/>
        </w:rPr>
        <w:t>.</w:t>
      </w:r>
    </w:p>
    <w:p w:rsidR="0085568D" w:rsidRDefault="0085568D">
      <w:pPr>
        <w:spacing w:after="0"/>
        <w:rPr>
          <w:bCs/>
          <w:noProof/>
          <w:szCs w:val="24"/>
          <w:lang w:val="bg-BG"/>
        </w:rPr>
      </w:pPr>
    </w:p>
    <w:p w:rsidR="0085568D" w:rsidRDefault="009C7237">
      <w:pPr>
        <w:spacing w:after="0"/>
        <w:rPr>
          <w:rFonts w:eastAsia="Times"/>
          <w:noProof/>
          <w:szCs w:val="24"/>
          <w:lang w:val="bg-BG"/>
        </w:rPr>
      </w:pPr>
      <w:r>
        <w:rPr>
          <w:rFonts w:eastAsia="Times"/>
          <w:noProof/>
          <w:szCs w:val="24"/>
          <w:lang w:val="bg-BG"/>
        </w:rPr>
        <w:t>Освен определянето на целеви стойности за ресурсите, оперативната стратегия за тяхното постигане, съдържаща разбивка по основни етапи и действия, трябва да допри</w:t>
      </w:r>
      <w:r>
        <w:rPr>
          <w:rFonts w:eastAsia="Times"/>
          <w:noProof/>
          <w:szCs w:val="24"/>
          <w:lang w:val="bg-BG"/>
        </w:rPr>
        <w:t>несе за справянето с всички случаи на недостиг през 2016 г. Налице са различни варианти, на които тези стратегии може да се базират. Те включват източници за наемане на специалисти, колективно и споделено обучение, двустранно/многостранно прехвърляне на ек</w:t>
      </w:r>
      <w:r>
        <w:rPr>
          <w:rFonts w:eastAsia="Times"/>
          <w:noProof/>
          <w:szCs w:val="24"/>
          <w:lang w:val="bg-BG"/>
        </w:rPr>
        <w:t>сперти, споделяне на знания и мрежи от експерти на трети страни (за повече подробности вж. също така част 4 от работния документ на службите на Комисията).</w:t>
      </w:r>
    </w:p>
    <w:p w:rsidR="0085568D" w:rsidRDefault="0085568D">
      <w:pPr>
        <w:spacing w:after="0"/>
        <w:rPr>
          <w:rFonts w:eastAsia="Times"/>
          <w:noProof/>
          <w:szCs w:val="24"/>
          <w:lang w:val="bg-BG"/>
        </w:rPr>
      </w:pPr>
    </w:p>
    <w:p w:rsidR="0085568D" w:rsidRDefault="009C7237">
      <w:pPr>
        <w:spacing w:after="0"/>
        <w:rPr>
          <w:rFonts w:eastAsia="Calibri"/>
          <w:noProof/>
          <w:szCs w:val="24"/>
          <w:lang w:val="bg-BG"/>
        </w:rPr>
      </w:pPr>
      <w:r>
        <w:rPr>
          <w:rFonts w:eastAsia="Calibri"/>
          <w:noProof/>
          <w:szCs w:val="24"/>
          <w:lang w:val="bg-BG"/>
        </w:rPr>
        <w:t xml:space="preserve">Държавите членки трябва да осигурят структурирането на компетентния си орган по такъв начин, че да </w:t>
      </w:r>
      <w:r>
        <w:rPr>
          <w:rFonts w:eastAsia="Calibri"/>
          <w:noProof/>
          <w:szCs w:val="24"/>
          <w:lang w:val="bg-BG"/>
        </w:rPr>
        <w:t>може да се събират направените от тях разходи от лицензополучателите, собствениците и операторите на свързани с нефт и газ дейности в крайбрежни води.</w:t>
      </w:r>
    </w:p>
    <w:p w:rsidR="0085568D" w:rsidRDefault="0085568D">
      <w:pPr>
        <w:spacing w:after="0"/>
        <w:rPr>
          <w:rFonts w:eastAsia="Calibri"/>
          <w:noProof/>
          <w:szCs w:val="24"/>
          <w:lang w:val="bg-BG"/>
        </w:rPr>
      </w:pPr>
    </w:p>
    <w:p w:rsidR="0085568D" w:rsidRDefault="009C7237">
      <w:pPr>
        <w:spacing w:after="0"/>
        <w:rPr>
          <w:rFonts w:eastAsia="Calibri"/>
          <w:noProof/>
          <w:szCs w:val="24"/>
          <w:lang w:val="bg-BG"/>
        </w:rPr>
      </w:pPr>
      <w:r>
        <w:rPr>
          <w:rFonts w:eastAsia="Times"/>
          <w:noProof/>
          <w:szCs w:val="24"/>
          <w:lang w:val="bg-BG"/>
        </w:rPr>
        <w:t>Компетентните органи на държавите членки от група 1 трябва да избягват всеки евентуален недостиг на комп</w:t>
      </w:r>
      <w:r>
        <w:rPr>
          <w:rFonts w:eastAsia="Times"/>
          <w:noProof/>
          <w:szCs w:val="24"/>
          <w:lang w:val="bg-BG"/>
        </w:rPr>
        <w:t>етенции чрез наемането на експертен опит като адекватен брой регулаторен и технически ресурс за дейности в крайбрежни води и обучението на персонала по съответните регулаторни функции.</w:t>
      </w:r>
      <w:r>
        <w:rPr>
          <w:rFonts w:eastAsia="Calibri"/>
          <w:noProof/>
          <w:szCs w:val="24"/>
          <w:lang w:val="bg-BG"/>
        </w:rPr>
        <w:t xml:space="preserve"> Освен компонента, свързан с човешките ресурси, те трябва да оптимизират</w:t>
      </w:r>
      <w:r>
        <w:rPr>
          <w:rFonts w:eastAsia="Calibri"/>
          <w:noProof/>
          <w:szCs w:val="24"/>
          <w:lang w:val="bg-BG"/>
        </w:rPr>
        <w:t xml:space="preserve"> регулаторните процеси и свързаните системи. </w:t>
      </w:r>
    </w:p>
    <w:p w:rsidR="0085568D" w:rsidRDefault="0085568D">
      <w:pPr>
        <w:spacing w:before="120" w:after="0"/>
        <w:rPr>
          <w:rFonts w:eastAsia="Calibri"/>
          <w:noProof/>
          <w:szCs w:val="24"/>
          <w:lang w:val="bg-BG"/>
        </w:rPr>
      </w:pPr>
    </w:p>
    <w:p w:rsidR="0085568D" w:rsidRDefault="009C7237">
      <w:pPr>
        <w:spacing w:after="0"/>
        <w:rPr>
          <w:rFonts w:eastAsia="Calibri"/>
          <w:noProof/>
          <w:szCs w:val="24"/>
          <w:lang w:val="bg-BG"/>
        </w:rPr>
      </w:pPr>
      <w:r>
        <w:rPr>
          <w:rFonts w:eastAsia="Calibri"/>
          <w:noProof/>
          <w:szCs w:val="24"/>
          <w:lang w:val="bg-BG"/>
        </w:rPr>
        <w:t>Компетентните органи на държавите членки от група 2 (малък брой инсталации) и група 3 (без производствени инсталации, планове за развитие) има вероятност да се изправят пред недостиг в редица дисциплини във вр</w:t>
      </w:r>
      <w:r>
        <w:rPr>
          <w:rFonts w:eastAsia="Calibri"/>
          <w:noProof/>
          <w:szCs w:val="24"/>
          <w:lang w:val="bg-BG"/>
        </w:rPr>
        <w:t>ъзка с дейностите в крайбрежни води през 2016 г., но като цяло се очаква да е по-малко от един еквивалент на пълно работно време. Тази ситуация затруднява обезпечаването на пълната гама експертен опит за дейностите в крайбрежни води в рамките на един компе</w:t>
      </w:r>
      <w:r>
        <w:rPr>
          <w:rFonts w:eastAsia="Calibri"/>
          <w:noProof/>
          <w:szCs w:val="24"/>
          <w:lang w:val="bg-BG"/>
        </w:rPr>
        <w:t>тентен орган на държава членка с малък или развиващ се отрасъл на нефт и газ в крайбрежни води. В този контекст държавите членки може да разгледат възможностите за споделяне и съвместно ползване на ресурси в рамките на споразумение за работа в мрежа. С огл</w:t>
      </w:r>
      <w:r>
        <w:rPr>
          <w:rFonts w:eastAsia="Calibri"/>
          <w:noProof/>
          <w:szCs w:val="24"/>
          <w:lang w:val="bg-BG"/>
        </w:rPr>
        <w:t xml:space="preserve">ед на осъществяването на практика на такова едно предложение, държавите членки трябва да уредят някои практически </w:t>
      </w:r>
      <w:r>
        <w:rPr>
          <w:rFonts w:eastAsia="Calibri"/>
          <w:noProof/>
          <w:szCs w:val="24"/>
          <w:lang w:val="bg-BG"/>
        </w:rPr>
        <w:lastRenderedPageBreak/>
        <w:t xml:space="preserve">аспекти по отношение на отговорността и логистиката в системите за предоставяне на обществени услуги на държавите членки. </w:t>
      </w:r>
    </w:p>
    <w:p w:rsidR="0085568D" w:rsidRDefault="0085568D">
      <w:pPr>
        <w:spacing w:after="0"/>
        <w:rPr>
          <w:rFonts w:eastAsia="Calibri"/>
          <w:noProof/>
          <w:szCs w:val="24"/>
          <w:lang w:val="bg-BG"/>
        </w:rPr>
      </w:pPr>
    </w:p>
    <w:p w:rsidR="0085568D" w:rsidRDefault="009C7237">
      <w:pPr>
        <w:spacing w:after="0"/>
        <w:rPr>
          <w:rFonts w:eastAsia="Calibri"/>
          <w:noProof/>
          <w:szCs w:val="24"/>
          <w:lang w:val="bg-BG"/>
        </w:rPr>
      </w:pPr>
      <w:r>
        <w:rPr>
          <w:rFonts w:eastAsia="Calibri"/>
          <w:noProof/>
          <w:szCs w:val="24"/>
          <w:lang w:val="bg-BG"/>
        </w:rPr>
        <w:t xml:space="preserve">Компетентните </w:t>
      </w:r>
      <w:r>
        <w:rPr>
          <w:rFonts w:eastAsia="Calibri"/>
          <w:noProof/>
          <w:szCs w:val="24"/>
          <w:lang w:val="bg-BG"/>
        </w:rPr>
        <w:t>органи с малък мащаб и новосформираните такива трябва да приспособят наличните варианти към конкретните си нужди. Например към мрежата от експерти на трети страни в схема за съвместна подкрепа може да бъдат включени субекти, които са общи за няколко държав</w:t>
      </w:r>
      <w:r>
        <w:rPr>
          <w:rFonts w:eastAsia="Calibri"/>
          <w:noProof/>
          <w:szCs w:val="24"/>
          <w:lang w:val="bg-BG"/>
        </w:rPr>
        <w:t>и членки. Също така за някои функции, които не са с твърде чувствителен характер, може да се използват експерти от промишлеността. За допълнителни подробности относно различните варианти направете справка с част 4</w:t>
      </w:r>
      <w:r>
        <w:rPr>
          <w:noProof/>
          <w:szCs w:val="24"/>
          <w:lang w:val="bg-BG" w:eastAsia="de-DE"/>
        </w:rPr>
        <w:t xml:space="preserve"> от работния документ на службите на Комиси</w:t>
      </w:r>
      <w:r>
        <w:rPr>
          <w:noProof/>
          <w:szCs w:val="24"/>
          <w:lang w:val="bg-BG" w:eastAsia="de-DE"/>
        </w:rPr>
        <w:t>ята</w:t>
      </w:r>
      <w:r>
        <w:rPr>
          <w:rFonts w:eastAsia="Calibri"/>
          <w:noProof/>
          <w:szCs w:val="24"/>
          <w:lang w:val="bg-BG"/>
        </w:rPr>
        <w:t>. Например виртуален център за експертни знания по безопасността на дейностите в крайбрежни води може да подпомага компетентните органи на държавите членки в изпълнението на техните квалификационни изисквания.</w:t>
      </w:r>
    </w:p>
    <w:p w:rsidR="0085568D" w:rsidRDefault="0085568D">
      <w:pPr>
        <w:spacing w:after="0"/>
        <w:rPr>
          <w:rFonts w:eastAsia="Calibri"/>
          <w:noProof/>
          <w:szCs w:val="24"/>
          <w:lang w:val="bg-BG"/>
        </w:rPr>
      </w:pPr>
    </w:p>
    <w:p w:rsidR="0085568D" w:rsidRDefault="009C7237">
      <w:pPr>
        <w:spacing w:after="0"/>
        <w:rPr>
          <w:rFonts w:eastAsia="Calibri"/>
          <w:noProof/>
          <w:szCs w:val="24"/>
          <w:lang w:val="bg-BG"/>
        </w:rPr>
      </w:pPr>
      <w:r>
        <w:rPr>
          <w:rFonts w:eastAsia="Calibri"/>
          <w:noProof/>
          <w:szCs w:val="24"/>
          <w:lang w:val="bg-BG"/>
        </w:rPr>
        <w:t>Накрая, групата на компетентните органи на</w:t>
      </w:r>
      <w:r>
        <w:rPr>
          <w:rFonts w:eastAsia="Calibri"/>
          <w:noProof/>
          <w:szCs w:val="24"/>
          <w:lang w:val="bg-BG"/>
        </w:rPr>
        <w:t xml:space="preserve"> ЕС по въпросите на добива на нефт и газ в морски райони би могла да даде своя принос към необходимото сътрудничество между държавите членки и Комисията за разработването на инструменти, способстващи споделянето и съвместното ползване на персонал, по-специ</w:t>
      </w:r>
      <w:r>
        <w:rPr>
          <w:rFonts w:eastAsia="Calibri"/>
          <w:noProof/>
          <w:szCs w:val="24"/>
          <w:lang w:val="bg-BG"/>
        </w:rPr>
        <w:t>ално в полза на по-малките новосформирани компетентни органи.</w:t>
      </w:r>
      <w:r>
        <w:rPr>
          <w:rFonts w:eastAsia="Calibri"/>
          <w:i/>
          <w:noProof/>
          <w:szCs w:val="24"/>
          <w:lang w:val="bg-BG"/>
        </w:rPr>
        <w:t xml:space="preserve"> </w:t>
      </w:r>
    </w:p>
    <w:p w:rsidR="0085568D" w:rsidRDefault="0085568D">
      <w:pPr>
        <w:spacing w:after="0"/>
        <w:rPr>
          <w:rFonts w:eastAsia="Calibri"/>
          <w:noProof/>
          <w:szCs w:val="24"/>
          <w:lang w:val="bg-BG"/>
        </w:rPr>
      </w:pPr>
    </w:p>
    <w:bookmarkEnd w:id="4"/>
    <w:bookmarkEnd w:id="5"/>
    <w:p w:rsidR="0085568D" w:rsidRDefault="0085568D">
      <w:pPr>
        <w:spacing w:after="0"/>
        <w:rPr>
          <w:rFonts w:eastAsia="Calibri"/>
          <w:noProof/>
          <w:szCs w:val="24"/>
          <w:lang w:val="bg-BG"/>
        </w:rPr>
      </w:pPr>
    </w:p>
    <w:p w:rsidR="0085568D" w:rsidRDefault="0085568D">
      <w:pPr>
        <w:spacing w:after="0"/>
        <w:rPr>
          <w:noProof/>
          <w:lang w:val="bg-BG"/>
        </w:rPr>
      </w:pPr>
    </w:p>
    <w:sectPr w:rsidR="0085568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020" w:right="1701" w:bottom="1020" w:left="1587" w:header="601" w:footer="1077" w:gutter="0"/>
      <w:pgNumType w:start="2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237" w:rsidRDefault="009C7237">
      <w:pPr>
        <w:spacing w:after="0"/>
      </w:pPr>
      <w:r>
        <w:separator/>
      </w:r>
    </w:p>
  </w:endnote>
  <w:endnote w:type="continuationSeparator" w:id="0">
    <w:p w:rsidR="009C7237" w:rsidRDefault="009C723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FSquareSansPro-Medium">
    <w:altName w:val="Candara"/>
    <w:charset w:val="00"/>
    <w:family w:val="auto"/>
    <w:pitch w:val="variable"/>
    <w:sig w:usb0="00000001" w:usb1="5000E0FB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68D" w:rsidRDefault="0085568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68D" w:rsidRDefault="009C7237"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BG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fldChar w:fldCharType="begin"/>
    </w:r>
    <w:r>
      <w:instrText xml:space="preserve"> DOCVARIABLE "LW_Confidence" \* MERGEFORMAT </w:instrText>
    </w:r>
    <w:r>
      <w:fldChar w:fldCharType="separate"/>
    </w:r>
    <w:r>
      <w:t xml:space="preserve"> </w:t>
    </w:r>
    <w:r>
      <w:fldChar w:fldCharType="end"/>
    </w:r>
    <w:r>
      <w:tab/>
    </w:r>
    <w:r>
      <w:rPr>
        <w:rFonts w:ascii="Arial" w:hAnsi="Arial" w:cs="Arial"/>
        <w:b/>
        <w:sz w:val="48"/>
      </w:rPr>
      <w:t>BG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68D" w:rsidRDefault="0085568D"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68D" w:rsidRDefault="0085568D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79055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5568D" w:rsidRDefault="009C723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412A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85568D" w:rsidRDefault="0085568D">
    <w:pPr>
      <w:pStyle w:val="Footer"/>
      <w:tabs>
        <w:tab w:val="left" w:pos="4355"/>
        <w:tab w:val="center" w:pos="4592"/>
      </w:tabs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0581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5568D" w:rsidRDefault="009C723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412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5568D" w:rsidRDefault="008556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237" w:rsidRDefault="009C7237">
      <w:pPr>
        <w:spacing w:after="0"/>
      </w:pPr>
      <w:r>
        <w:separator/>
      </w:r>
    </w:p>
  </w:footnote>
  <w:footnote w:type="continuationSeparator" w:id="0">
    <w:p w:rsidR="009C7237" w:rsidRDefault="009C7237">
      <w:pPr>
        <w:spacing w:after="0"/>
      </w:pPr>
      <w:r>
        <w:continuationSeparator/>
      </w:r>
    </w:p>
  </w:footnote>
  <w:footnote w:id="1">
    <w:p w:rsidR="0085568D" w:rsidRDefault="009C7237">
      <w:pPr>
        <w:pStyle w:val="FootnoteText"/>
        <w:spacing w:after="0"/>
        <w:rPr>
          <w:lang w:val="bg-BG"/>
        </w:rPr>
      </w:pPr>
      <w:r>
        <w:rPr>
          <w:rStyle w:val="FootnoteReference"/>
          <w:lang w:val="bg-BG"/>
        </w:rPr>
        <w:footnoteRef/>
      </w:r>
      <w:r>
        <w:rPr>
          <w:lang w:val="bg-BG"/>
        </w:rPr>
        <w:t xml:space="preserve"> ОВ L 178 от 26 юни 2013 г., стр. 66 </w:t>
      </w:r>
      <w:r>
        <w:rPr>
          <w:rFonts w:ascii="Calibri" w:hAnsi="Calibri"/>
          <w:lang w:val="bg-BG"/>
        </w:rPr>
        <w:t xml:space="preserve">— </w:t>
      </w:r>
      <w:r>
        <w:rPr>
          <w:lang w:val="bg-BG"/>
        </w:rPr>
        <w:t>106.</w:t>
      </w:r>
    </w:p>
  </w:footnote>
  <w:footnote w:id="2">
    <w:p w:rsidR="0085568D" w:rsidRDefault="009C7237">
      <w:pPr>
        <w:spacing w:after="0"/>
        <w:rPr>
          <w:szCs w:val="24"/>
          <w:lang w:val="bg-BG" w:eastAsia="en-GB"/>
        </w:rPr>
      </w:pPr>
      <w:r>
        <w:rPr>
          <w:rStyle w:val="FootnoteReference"/>
          <w:lang w:val="bg-BG"/>
        </w:rPr>
        <w:footnoteRef/>
      </w:r>
      <w:r>
        <w:rPr>
          <w:lang w:val="bg-BG"/>
        </w:rPr>
        <w:t xml:space="preserve"> </w:t>
      </w:r>
      <w:r>
        <w:rPr>
          <w:sz w:val="20"/>
          <w:lang w:val="bg-BG"/>
        </w:rPr>
        <w:t xml:space="preserve">„Създадена с Решение на Комисията от 19 януари 2012 г. (ОВ C 18 от 21 януари 2012 г., стр. 8 </w:t>
      </w:r>
      <w:r>
        <w:rPr>
          <w:rFonts w:ascii="Calibri" w:hAnsi="Calibri"/>
          <w:sz w:val="20"/>
          <w:lang w:val="bg-BG"/>
        </w:rPr>
        <w:t xml:space="preserve">— </w:t>
      </w:r>
      <w:r>
        <w:rPr>
          <w:sz w:val="20"/>
          <w:lang w:val="bg-BG"/>
        </w:rPr>
        <w:t>1), EUOAG е форум за обмен на регулаторен и технически опит и експертни познания както между самите национални органи, така и между тях и Комисията по всички въп</w:t>
      </w:r>
      <w:r>
        <w:rPr>
          <w:sz w:val="20"/>
          <w:lang w:val="bg-BG"/>
        </w:rPr>
        <w:t>роси, свързани с предотвратяването на големи аварии в морски райони. За повече информация вж. официалния уебсайт на EUOAG, който се поддържа от Съвместния изследователски център (JRC) [http://euoag.jrc.ec.europa.eu/].“</w:t>
      </w:r>
      <w:r>
        <w:rPr>
          <w:sz w:val="20"/>
          <w:lang w:val="bg-BG" w:eastAsia="en-GB"/>
        </w:rPr>
        <w:t xml:space="preserve"> </w:t>
      </w:r>
    </w:p>
    <w:p w:rsidR="0085568D" w:rsidRDefault="0085568D">
      <w:pPr>
        <w:pStyle w:val="FootnoteText"/>
        <w:spacing w:after="0"/>
        <w:rPr>
          <w:lang w:val="bg-BG"/>
        </w:rPr>
      </w:pPr>
    </w:p>
  </w:footnote>
  <w:footnote w:id="3">
    <w:p w:rsidR="0085568D" w:rsidRDefault="009C7237">
      <w:pPr>
        <w:pStyle w:val="FootnoteText"/>
        <w:rPr>
          <w:lang w:val="bg-BG"/>
        </w:rPr>
      </w:pPr>
      <w:r>
        <w:rPr>
          <w:rStyle w:val="FootnoteReference"/>
          <w:lang w:val="bg-BG"/>
        </w:rPr>
        <w:footnoteRef/>
      </w:r>
      <w:r>
        <w:rPr>
          <w:lang w:val="bg-BG"/>
        </w:rPr>
        <w:t xml:space="preserve"> Терминът „инсталация“ се използва</w:t>
      </w:r>
      <w:r>
        <w:rPr>
          <w:lang w:val="bg-BG"/>
        </w:rPr>
        <w:t xml:space="preserve"> със значението, посочено в определението по член 2, параграф 19 от ДБКВ. </w:t>
      </w:r>
    </w:p>
  </w:footnote>
  <w:footnote w:id="4">
    <w:p w:rsidR="0085568D" w:rsidRDefault="009C7237">
      <w:pPr>
        <w:pStyle w:val="FootnoteText"/>
        <w:rPr>
          <w:lang w:val="bg-BG"/>
        </w:rPr>
      </w:pPr>
      <w:r>
        <w:rPr>
          <w:rStyle w:val="FootnoteReference"/>
          <w:lang w:val="bg-BG"/>
        </w:rPr>
        <w:footnoteRef/>
      </w:r>
      <w:r>
        <w:rPr>
          <w:lang w:val="bg-BG"/>
        </w:rPr>
        <w:t xml:space="preserve"> Доклад на JRC (Съвместния изследователски център) „Националните експертни ресурси за контрол на крайбрежната безопасност в ЕС“ (National expert resources for overseeing offshore s</w:t>
      </w:r>
      <w:r>
        <w:rPr>
          <w:lang w:val="bg-BG"/>
        </w:rPr>
        <w:t>afety in the EU).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68D" w:rsidRDefault="0085568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68D" w:rsidRDefault="0085568D"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68D" w:rsidRDefault="0085568D"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68D" w:rsidRDefault="0085568D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68D" w:rsidRDefault="0085568D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68D" w:rsidRDefault="0085568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68029D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1FA4565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055652B5"/>
    <w:multiLevelType w:val="multilevel"/>
    <w:tmpl w:val="B10A6748"/>
    <w:lvl w:ilvl="0">
      <w:start w:val="1"/>
      <w:numFmt w:val="decimal"/>
      <w:pStyle w:val="ListNumber3"/>
      <w:lvlText w:val="(%1)"/>
      <w:lvlJc w:val="left"/>
      <w:pPr>
        <w:tabs>
          <w:tab w:val="num" w:pos="2625"/>
        </w:tabs>
        <w:ind w:left="2625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3333"/>
        </w:tabs>
        <w:ind w:left="3333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4042"/>
        </w:tabs>
        <w:ind w:left="4042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751"/>
        </w:tabs>
        <w:ind w:left="4751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1262685D"/>
    <w:multiLevelType w:val="singleLevel"/>
    <w:tmpl w:val="D96C95A2"/>
    <w:lvl w:ilvl="0">
      <w:start w:val="1"/>
      <w:numFmt w:val="bullet"/>
      <w:pStyle w:val="ListBullet4"/>
      <w:lvlText w:val=""/>
      <w:lvlJc w:val="left"/>
      <w:pPr>
        <w:tabs>
          <w:tab w:val="num" w:pos="3163"/>
        </w:tabs>
        <w:ind w:left="3163" w:hanging="283"/>
      </w:pPr>
      <w:rPr>
        <w:rFonts w:ascii="Symbol" w:hAnsi="Symbol"/>
      </w:rPr>
    </w:lvl>
  </w:abstractNum>
  <w:abstractNum w:abstractNumId="4">
    <w:nsid w:val="143D0A16"/>
    <w:multiLevelType w:val="singleLevel"/>
    <w:tmpl w:val="01FA5668"/>
    <w:lvl w:ilvl="0">
      <w:start w:val="1"/>
      <w:numFmt w:val="bullet"/>
      <w:pStyle w:val="ListBullet3"/>
      <w:lvlText w:val=""/>
      <w:lvlJc w:val="left"/>
      <w:pPr>
        <w:tabs>
          <w:tab w:val="num" w:pos="2199"/>
        </w:tabs>
        <w:ind w:left="2199" w:hanging="283"/>
      </w:pPr>
      <w:rPr>
        <w:rFonts w:ascii="Symbol" w:hAnsi="Symbol"/>
      </w:rPr>
    </w:lvl>
  </w:abstractNum>
  <w:abstractNum w:abstractNumId="5">
    <w:nsid w:val="16D1069D"/>
    <w:multiLevelType w:val="hybridMultilevel"/>
    <w:tmpl w:val="CC4CF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9D7AC3"/>
    <w:multiLevelType w:val="hybridMultilevel"/>
    <w:tmpl w:val="B80C5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225E59"/>
    <w:multiLevelType w:val="singleLevel"/>
    <w:tmpl w:val="47806A40"/>
    <w:lvl w:ilvl="0">
      <w:start w:val="1"/>
      <w:numFmt w:val="bullet"/>
      <w:pStyle w:val="ListDash4"/>
      <w:lvlText w:val="–"/>
      <w:lvlJc w:val="left"/>
      <w:pPr>
        <w:tabs>
          <w:tab w:val="num" w:pos="3163"/>
        </w:tabs>
        <w:ind w:left="3163" w:hanging="283"/>
      </w:pPr>
      <w:rPr>
        <w:rFonts w:ascii="Times New Roman" w:hAnsi="Times New Roman"/>
      </w:rPr>
    </w:lvl>
  </w:abstractNum>
  <w:abstractNum w:abstractNumId="8">
    <w:nsid w:val="2C8D5AD3"/>
    <w:multiLevelType w:val="singleLevel"/>
    <w:tmpl w:val="82EE6B70"/>
    <w:lvl w:ilvl="0">
      <w:start w:val="1"/>
      <w:numFmt w:val="bullet"/>
      <w:pStyle w:val="ListBullet2"/>
      <w:lvlText w:val=""/>
      <w:lvlJc w:val="left"/>
      <w:pPr>
        <w:tabs>
          <w:tab w:val="num" w:pos="1360"/>
        </w:tabs>
        <w:ind w:left="1360" w:hanging="283"/>
      </w:pPr>
      <w:rPr>
        <w:rFonts w:ascii="Symbol" w:hAnsi="Symbol"/>
      </w:rPr>
    </w:lvl>
  </w:abstractNum>
  <w:abstractNum w:abstractNumId="9">
    <w:nsid w:val="3A7730C4"/>
    <w:multiLevelType w:val="singleLevel"/>
    <w:tmpl w:val="456C96DE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10">
    <w:nsid w:val="428415E7"/>
    <w:multiLevelType w:val="multilevel"/>
    <w:tmpl w:val="92100ADA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45481EA4"/>
    <w:multiLevelType w:val="multilevel"/>
    <w:tmpl w:val="28525E6E"/>
    <w:lvl w:ilvl="0">
      <w:start w:val="1"/>
      <w:numFmt w:val="decimal"/>
      <w:pStyle w:val="ListNumber2"/>
      <w:lvlText w:val="(%1)"/>
      <w:lvlJc w:val="left"/>
      <w:pPr>
        <w:tabs>
          <w:tab w:val="num" w:pos="1786"/>
        </w:tabs>
        <w:ind w:left="1786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494"/>
        </w:tabs>
        <w:ind w:left="2494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203"/>
        </w:tabs>
        <w:ind w:left="3203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3912"/>
        </w:tabs>
        <w:ind w:left="3912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465D172F"/>
    <w:multiLevelType w:val="multilevel"/>
    <w:tmpl w:val="6AEE9BA4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48860AAB"/>
    <w:multiLevelType w:val="multilevel"/>
    <w:tmpl w:val="E8744BD2"/>
    <w:lvl w:ilvl="0">
      <w:start w:val="1"/>
      <w:numFmt w:val="decimal"/>
      <w:pStyle w:val="ListNumber4"/>
      <w:lvlText w:val="(%1)"/>
      <w:lvlJc w:val="left"/>
      <w:pPr>
        <w:tabs>
          <w:tab w:val="num" w:pos="3589"/>
        </w:tabs>
        <w:ind w:left="3589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4297"/>
        </w:tabs>
        <w:ind w:left="4297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5006"/>
        </w:tabs>
        <w:ind w:left="5006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5715"/>
        </w:tabs>
        <w:ind w:left="571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4A432656"/>
    <w:multiLevelType w:val="multilevel"/>
    <w:tmpl w:val="AC885D7A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080"/>
        </w:tabs>
        <w:ind w:left="1080" w:hanging="60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84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2880"/>
        </w:tabs>
        <w:ind w:left="2880" w:hanging="9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54BD0BEC"/>
    <w:multiLevelType w:val="singleLevel"/>
    <w:tmpl w:val="72D6F376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6">
    <w:nsid w:val="656B7D58"/>
    <w:multiLevelType w:val="hybridMultilevel"/>
    <w:tmpl w:val="D5387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DE4A4A"/>
    <w:multiLevelType w:val="hybridMultilevel"/>
    <w:tmpl w:val="7526C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2B5C67"/>
    <w:multiLevelType w:val="singleLevel"/>
    <w:tmpl w:val="40D2097A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19">
    <w:nsid w:val="668A10F7"/>
    <w:multiLevelType w:val="singleLevel"/>
    <w:tmpl w:val="BD783356"/>
    <w:lvl w:ilvl="0">
      <w:start w:val="1"/>
      <w:numFmt w:val="bullet"/>
      <w:pStyle w:val="ListDash2"/>
      <w:lvlText w:val="–"/>
      <w:lvlJc w:val="left"/>
      <w:pPr>
        <w:tabs>
          <w:tab w:val="num" w:pos="1360"/>
        </w:tabs>
        <w:ind w:left="1360" w:hanging="283"/>
      </w:pPr>
      <w:rPr>
        <w:rFonts w:ascii="Times New Roman" w:hAnsi="Times New Roman"/>
      </w:rPr>
    </w:lvl>
  </w:abstractNum>
  <w:abstractNum w:abstractNumId="2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21">
    <w:nsid w:val="6E377818"/>
    <w:multiLevelType w:val="hybridMultilevel"/>
    <w:tmpl w:val="11E60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5C21E3"/>
    <w:multiLevelType w:val="singleLevel"/>
    <w:tmpl w:val="91AE4CCA"/>
    <w:lvl w:ilvl="0">
      <w:start w:val="1"/>
      <w:numFmt w:val="bullet"/>
      <w:pStyle w:val="ListDash3"/>
      <w:lvlText w:val="–"/>
      <w:lvlJc w:val="left"/>
      <w:pPr>
        <w:tabs>
          <w:tab w:val="num" w:pos="2199"/>
        </w:tabs>
        <w:ind w:left="2199" w:hanging="283"/>
      </w:pPr>
      <w:rPr>
        <w:rFonts w:ascii="Times New Roman" w:hAnsi="Times New Roman"/>
      </w:rPr>
    </w:lvl>
  </w:abstractNum>
  <w:abstractNum w:abstractNumId="23">
    <w:nsid w:val="7A880E71"/>
    <w:multiLevelType w:val="hybridMultilevel"/>
    <w:tmpl w:val="7F7A02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872C12"/>
    <w:multiLevelType w:val="hybridMultilevel"/>
    <w:tmpl w:val="B448B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5"/>
  </w:num>
  <w:num w:numId="5">
    <w:abstractNumId w:val="9"/>
  </w:num>
  <w:num w:numId="6">
    <w:abstractNumId w:val="8"/>
  </w:num>
  <w:num w:numId="7">
    <w:abstractNumId w:val="4"/>
  </w:num>
  <w:num w:numId="8">
    <w:abstractNumId w:val="3"/>
  </w:num>
  <w:num w:numId="9">
    <w:abstractNumId w:val="18"/>
  </w:num>
  <w:num w:numId="10">
    <w:abstractNumId w:val="20"/>
  </w:num>
  <w:num w:numId="11">
    <w:abstractNumId w:val="19"/>
  </w:num>
  <w:num w:numId="12">
    <w:abstractNumId w:val="22"/>
  </w:num>
  <w:num w:numId="13">
    <w:abstractNumId w:val="7"/>
  </w:num>
  <w:num w:numId="14">
    <w:abstractNumId w:val="10"/>
  </w:num>
  <w:num w:numId="15">
    <w:abstractNumId w:val="12"/>
  </w:num>
  <w:num w:numId="16">
    <w:abstractNumId w:val="11"/>
  </w:num>
  <w:num w:numId="17">
    <w:abstractNumId w:val="2"/>
  </w:num>
  <w:num w:numId="18">
    <w:abstractNumId w:val="13"/>
  </w:num>
  <w:num w:numId="19">
    <w:abstractNumId w:val="24"/>
  </w:num>
  <w:num w:numId="20">
    <w:abstractNumId w:val="21"/>
  </w:num>
  <w:num w:numId="21">
    <w:abstractNumId w:val="17"/>
  </w:num>
  <w:num w:numId="22">
    <w:abstractNumId w:val="23"/>
  </w:num>
  <w:num w:numId="23">
    <w:abstractNumId w:val="6"/>
  </w:num>
  <w:num w:numId="24">
    <w:abstractNumId w:val="5"/>
  </w:num>
  <w:num w:numId="25">
    <w:abstractNumId w:val="16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VERPAGE_EXISTS" w:val="True"/>
    <w:docVar w:name="DocStatus" w:val="Green"/>
    <w:docVar w:name="LW_CONFIDENCE" w:val=" "/>
    <w:docVar w:name="LW_CONST_RESTREINT_UE" w:val="RESTREINT UE"/>
    <w:docVar w:name="LW_CORRIGENDUM" w:val="&lt;UNUSED&gt;"/>
    <w:docVar w:name="LW_COVERPAGE_GUID" w:val="1C75CCF2B4E64143B6A23839E6EC2854"/>
    <w:docVar w:name="LW_CROSSREFERENCE" w:val="{SWD(2016) 182 final}"/>
    <w:docVar w:name="LW_DocType" w:val="NOT"/>
    <w:docVar w:name="LW_EMISSION" w:val="31.5.2016"/>
    <w:docVar w:name="LW_EMISSION_ISODATE" w:val="2016-05-31"/>
    <w:docVar w:name="LW_EMISSION_LOCATION" w:val="BRX"/>
    <w:docVar w:name="LW_EMISSION_PREFIX" w:val="Брюксел, "/>
    <w:docVar w:name="LW_EMISSION_SUFFIX" w:val=" \u1075?."/>
    <w:docVar w:name="LW_ID_DOCTYPE_NONLW" w:val="CP-003"/>
    <w:docVar w:name="LW_LANGUE" w:val="BG"/>
    <w:docVar w:name="LW_MARKING" w:val="&lt;UNUSED&gt;"/>
    <w:docVar w:name="LW_NOM.INST" w:val="\u1045?\u1042?\u1056?\u1054?\u1055?\u1045?\u1049?\u1057?\u1050?\u1040? \u1050?\u1054?\u1052?\u1048?\u1057?\u1048?\u1071?"/>
    <w:docVar w:name="LW_NOM.INST_JOINTDOC" w:val="&lt;EMPTY&gt;"/>
    <w:docVar w:name="LW_PART_NBR" w:val="1"/>
    <w:docVar w:name="LW_PART_NBR_TOTAL" w:val="1"/>
    <w:docVar w:name="LW_REF.INST.NEW" w:val="COM"/>
    <w:docVar w:name="LW_REF.INST.NEW_ADOPTED" w:val="final"/>
    <w:docVar w:name="LW_REF.INST.NEW_TEXT" w:val="(2016) 318"/>
    <w:docVar w:name="LW_REF.INTERNE" w:val="&lt;UNUSED&gt;"/>
    <w:docVar w:name="LW_SOUS.TITRE.OBJ.CP" w:val="&lt;UNUSED&gt;"/>
    <w:docVar w:name="LW_SUPERTITRE" w:val="&lt;UNUSED&gt;"/>
    <w:docVar w:name="LW_TITRE.OBJ.CP" w:val="\u1079?\u1072? \u1072?\u1076?\u1077?\u1082?\u1074?\u1072?\u1090?\u1085?\u1086?\u1089?\u1090?\u1090?\u1072? \u1085?\u1072? \u1085?\u1072?\u1094?\u1080?\u1086?\u1085?\u1072?\u1083?\u1085?\u1080?\u1090?\u1077? \u1077?\u1082?\u1089?\u1087?\u1077?\u1088?\u1090?\u1085?\u1080? \u1088?\u1077?\u1089?\u1091?\u1088?\u1089?\u1080? \u1079?\u1072? \u1094?\u1077?\u1083?\u1080?\u1090?\u1077? \u1085?\u1072? \u1080?\u1079?\u1087?\u1098?\u1083?\u1085?\u1077?\u1085?\u1080?\u1077?\u1090?\u1086? \u1085?\u1072? \u1087?\u1088?\u1077?\u1076?\u1074?\u1080?\u1076?\u1077?\u1085?\u1080?\u1090?\u1077? \u1074? \u1095?\u1083?\u1077?\u1085? 27, \u1087?\u1072?\u1088?\u1072?\u1075?\u1088?\u1072?\u1092? 4 \u1086?\u1090? \u1044?\u1080?\u1088?\u1077?\u1082?\u1090?\u1080?\u1074?\u1072? 2013/30/\u1045?\u1057? \u1092?\u1091?\u1085?\u1082?\u1094?\u1080?\u1080?"/>
    <w:docVar w:name="LW_TYPE.DOC.CP" w:val="\u1044?\u1054?\u1050?\u1051?\u1040?\u1044? \u1053?\u1040? \u1050?\u1054?\u1052?\u1048?\u1057?\u1048?\u1071?\u1058?\u1040?"/>
  </w:docVars>
  <w:rsids>
    <w:rsidRoot w:val="0085568D"/>
    <w:rsid w:val="0085568D"/>
    <w:rsid w:val="009C7237"/>
    <w:rsid w:val="00A0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pPr>
      <w:spacing w:after="240"/>
      <w:jc w:val="both"/>
    </w:pPr>
    <w:rPr>
      <w:sz w:val="24"/>
      <w:lang w:eastAsia="en-US"/>
    </w:rPr>
  </w:style>
  <w:style w:type="paragraph" w:styleId="Heading1">
    <w:name w:val="heading 1"/>
    <w:basedOn w:val="Normal"/>
    <w:next w:val="Text1"/>
    <w:qFormat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link w:val="Heading2Char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Heading3">
    <w:name w:val="heading 3"/>
    <w:basedOn w:val="Normal"/>
    <w:next w:val="Text3"/>
    <w:link w:val="Heading3Char"/>
    <w:uiPriority w:val="9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qFormat/>
    <w:pPr>
      <w:spacing w:before="240" w:after="60"/>
      <w:ind w:left="3332" w:hanging="708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spacing w:before="240" w:after="60"/>
      <w:ind w:left="4040" w:hanging="708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spacing w:before="240" w:after="60"/>
      <w:ind w:left="4748" w:hanging="708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spacing w:before="240" w:after="60"/>
      <w:ind w:left="5456" w:hanging="708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spacing w:before="240" w:after="60"/>
      <w:ind w:left="6164" w:hanging="708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160"/>
      </w:tabs>
      <w:ind w:left="1077"/>
    </w:pPr>
  </w:style>
  <w:style w:type="paragraph" w:customStyle="1" w:styleId="Text3">
    <w:name w:val="Text 3"/>
    <w:basedOn w:val="Normal"/>
    <w:pPr>
      <w:tabs>
        <w:tab w:val="left" w:pos="2302"/>
      </w:tabs>
      <w:ind w:left="1916"/>
    </w:pPr>
  </w:style>
  <w:style w:type="paragraph" w:customStyle="1" w:styleId="Text4">
    <w:name w:val="Text 4"/>
    <w:basedOn w:val="Normal"/>
    <w:pPr>
      <w:ind w:left="2880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</w:rPr>
  </w:style>
  <w:style w:type="paragraph" w:styleId="Caption">
    <w:name w:val="caption"/>
    <w:aliases w:val="Legend,Figure reference,Tab_Überschrift,Caption Char1,Caption Char Char,Caption Char1 Char Char Char,Caption Char Char Char Char Char,Caption Char1 Char Char Char Char Char,Caption Char Char Char Char Char Char Char,DNV-cap,Caption Char,Leg"/>
    <w:basedOn w:val="Normal"/>
    <w:next w:val="Normal"/>
    <w:link w:val="CaptionChar2"/>
    <w:qFormat/>
    <w:pPr>
      <w:spacing w:before="120" w:after="120"/>
    </w:pPr>
    <w:rPr>
      <w:b/>
    </w:rPr>
  </w:style>
  <w:style w:type="paragraph" w:styleId="Closing">
    <w:name w:val="Closing"/>
    <w:basedOn w:val="Normal"/>
    <w:next w:val="Signature"/>
    <w:link w:val="ClosingChar"/>
    <w:uiPriority w:val="99"/>
    <w:pPr>
      <w:tabs>
        <w:tab w:val="left" w:pos="5103"/>
      </w:tabs>
      <w:spacing w:before="240"/>
      <w:ind w:left="5103"/>
      <w:jc w:val="left"/>
    </w:pPr>
  </w:style>
  <w:style w:type="paragraph" w:styleId="Signature">
    <w:name w:val="Signature"/>
    <w:basedOn w:val="Normal"/>
    <w:next w:val="Contact"/>
    <w:link w:val="SignatureChar"/>
    <w:uiPriority w:val="99"/>
    <w:pPr>
      <w:tabs>
        <w:tab w:val="left" w:pos="5103"/>
      </w:tabs>
      <w:spacing w:before="1200" w:after="0"/>
      <w:ind w:left="5103"/>
      <w:jc w:val="center"/>
    </w:pPr>
  </w:style>
  <w:style w:type="paragraph" w:customStyle="1" w:styleId="Enclosures">
    <w:name w:val="Enclosures"/>
    <w:basedOn w:val="Normal"/>
    <w:next w:val="Participants"/>
    <w:pPr>
      <w:keepNext/>
      <w:keepLines/>
      <w:tabs>
        <w:tab w:val="left" w:pos="5670"/>
      </w:tabs>
      <w:spacing w:before="480" w:after="0"/>
      <w:ind w:left="1985" w:hanging="1985"/>
      <w:jc w:val="left"/>
    </w:pPr>
  </w:style>
  <w:style w:type="paragraph" w:customStyle="1" w:styleId="Participants">
    <w:name w:val="Participants"/>
    <w:basedOn w:val="Normal"/>
    <w:next w:val="Copies"/>
    <w:pPr>
      <w:tabs>
        <w:tab w:val="left" w:pos="2552"/>
        <w:tab w:val="left" w:pos="2835"/>
        <w:tab w:val="left" w:pos="5670"/>
        <w:tab w:val="left" w:pos="6379"/>
        <w:tab w:val="left" w:pos="6804"/>
      </w:tabs>
      <w:spacing w:before="480" w:after="0"/>
      <w:ind w:left="1985" w:hanging="1985"/>
      <w:jc w:val="left"/>
    </w:pPr>
  </w:style>
  <w:style w:type="paragraph" w:customStyle="1" w:styleId="Copies">
    <w:name w:val="Copies"/>
    <w:basedOn w:val="Normal"/>
    <w:next w:val="Normal"/>
    <w:pPr>
      <w:tabs>
        <w:tab w:val="left" w:pos="2552"/>
        <w:tab w:val="left" w:pos="2835"/>
        <w:tab w:val="left" w:pos="5670"/>
        <w:tab w:val="left" w:pos="6379"/>
        <w:tab w:val="left" w:pos="6804"/>
      </w:tabs>
      <w:spacing w:before="480" w:after="0"/>
      <w:ind w:left="1985" w:hanging="1985"/>
      <w:jc w:val="left"/>
    </w:pPr>
  </w:style>
  <w:style w:type="paragraph" w:styleId="CommentText">
    <w:name w:val="annotation text"/>
    <w:basedOn w:val="Normal"/>
    <w:link w:val="CommentTextChar"/>
    <w:uiPriority w:val="99"/>
    <w:rPr>
      <w:sz w:val="20"/>
    </w:rPr>
  </w:style>
  <w:style w:type="paragraph" w:styleId="Date">
    <w:name w:val="Date"/>
    <w:basedOn w:val="Normal"/>
    <w:next w:val="References"/>
    <w:link w:val="DateChar"/>
    <w:uiPriority w:val="99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uiPriority w:val="99"/>
    <w:pPr>
      <w:ind w:left="5103"/>
      <w:jc w:val="left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Contact"/>
    <w:pPr>
      <w:tabs>
        <w:tab w:val="left" w:pos="5103"/>
      </w:tabs>
      <w:spacing w:before="1200" w:after="0"/>
      <w:jc w:val="left"/>
    </w:p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pPr>
      <w:spacing w:after="0"/>
    </w:pPr>
    <w:rPr>
      <w:sz w:val="20"/>
    </w:rPr>
  </w:style>
  <w:style w:type="paragraph" w:styleId="Footer">
    <w:name w:val="footer"/>
    <w:basedOn w:val="Normal"/>
    <w:link w:val="FooterChar"/>
    <w:uiPriority w:val="99"/>
    <w:pPr>
      <w:spacing w:after="0"/>
      <w:ind w:right="-567"/>
      <w:jc w:val="left"/>
    </w:pPr>
    <w:rPr>
      <w:rFonts w:ascii="Arial" w:hAnsi="Arial"/>
      <w:sz w:val="16"/>
    </w:rPr>
  </w:style>
  <w:style w:type="paragraph" w:styleId="FootnoteText">
    <w:name w:val="footnote text"/>
    <w:basedOn w:val="Normal"/>
    <w:link w:val="FootnoteTextChar"/>
    <w:uiPriority w:val="99"/>
    <w:semiHidden/>
    <w:pPr>
      <w:ind w:left="357" w:hanging="357"/>
    </w:pPr>
    <w:rPr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pPr>
      <w:numPr>
        <w:numId w:val="4"/>
      </w:numPr>
    </w:pPr>
  </w:style>
  <w:style w:type="paragraph" w:styleId="ListBullet2">
    <w:name w:val="List Bullet 2"/>
    <w:basedOn w:val="Text2"/>
    <w:pPr>
      <w:numPr>
        <w:numId w:val="6"/>
      </w:numPr>
      <w:tabs>
        <w:tab w:val="clear" w:pos="2160"/>
      </w:tabs>
    </w:pPr>
  </w:style>
  <w:style w:type="paragraph" w:styleId="ListBullet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Bullet4">
    <w:name w:val="List Bullet 4"/>
    <w:basedOn w:val="Text4"/>
    <w:pPr>
      <w:numPr>
        <w:numId w:val="8"/>
      </w:numPr>
    </w:pPr>
  </w:style>
  <w:style w:type="paragraph" w:styleId="ListBullet5">
    <w:name w:val="List Bullet 5"/>
    <w:basedOn w:val="Normal"/>
    <w:autoRedefine/>
    <w:pPr>
      <w:numPr>
        <w:numId w:val="1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14"/>
      </w:numPr>
    </w:pPr>
  </w:style>
  <w:style w:type="paragraph" w:styleId="ListNumber2">
    <w:name w:val="List Number 2"/>
    <w:basedOn w:val="Text2"/>
    <w:pPr>
      <w:numPr>
        <w:numId w:val="16"/>
      </w:numPr>
      <w:tabs>
        <w:tab w:val="clear" w:pos="2160"/>
      </w:tabs>
    </w:pPr>
  </w:style>
  <w:style w:type="paragraph" w:styleId="ListNumber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Number4">
    <w:name w:val="List Number 4"/>
    <w:basedOn w:val="Text4"/>
    <w:pPr>
      <w:numPr>
        <w:numId w:val="18"/>
      </w:numPr>
    </w:pPr>
  </w:style>
  <w:style w:type="paragraph" w:styleId="ListNumber5">
    <w:name w:val="List Number 5"/>
    <w:basedOn w:val="Normal"/>
    <w:pPr>
      <w:numPr>
        <w:numId w:val="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Heading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OC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OC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160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160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160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160"/>
      </w:tabs>
      <w:ind w:left="3901" w:hanging="703"/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</w:pPr>
  </w:style>
  <w:style w:type="paragraph" w:styleId="TOCHeading">
    <w:name w:val="TOC Heading"/>
    <w:basedOn w:val="Normal"/>
    <w:next w:val="Normal"/>
    <w:qFormat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before="480" w:after="0"/>
      <w:ind w:left="567" w:hanging="567"/>
      <w:jc w:val="left"/>
    </w:pPr>
  </w:style>
  <w:style w:type="paragraph" w:customStyle="1" w:styleId="DisclaimerNotice">
    <w:name w:val="Disclaimer Notice"/>
    <w:basedOn w:val="Normal"/>
    <w:next w:val="AddressTR"/>
    <w:pPr>
      <w:ind w:left="5103"/>
      <w:jc w:val="left"/>
    </w:pPr>
    <w:rPr>
      <w:i/>
      <w:sz w:val="20"/>
    </w:rPr>
  </w:style>
  <w:style w:type="paragraph" w:customStyle="1" w:styleId="Disclaimer">
    <w:name w:val="Disclaimer"/>
    <w:basedOn w:val="Normal"/>
    <w:pPr>
      <w:keepLines/>
      <w:pBdr>
        <w:top w:val="single" w:sz="4" w:space="1" w:color="auto"/>
      </w:pBdr>
      <w:spacing w:before="480" w:after="0"/>
    </w:pPr>
    <w:rPr>
      <w:i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DisclaimerSJ">
    <w:name w:val="Disclaimer_SJ"/>
    <w:basedOn w:val="Normal"/>
    <w:next w:val="Normal"/>
    <w:pPr>
      <w:spacing w:after="0"/>
    </w:pPr>
    <w:rPr>
      <w:rFonts w:ascii="Arial" w:hAnsi="Arial"/>
      <w:b/>
      <w:sz w:val="16"/>
    </w:rPr>
  </w:style>
  <w:style w:type="paragraph" w:customStyle="1" w:styleId="Designator">
    <w:name w:val="Designator"/>
    <w:basedOn w:val="Normal"/>
    <w:pPr>
      <w:spacing w:after="0"/>
      <w:jc w:val="center"/>
    </w:pPr>
    <w:rPr>
      <w:b/>
      <w:caps/>
      <w:sz w:val="32"/>
    </w:rPr>
  </w:style>
  <w:style w:type="paragraph" w:customStyle="1" w:styleId="Releasable">
    <w:name w:val="Releasable"/>
    <w:basedOn w:val="Normal"/>
    <w:qFormat/>
    <w:pPr>
      <w:spacing w:after="0"/>
      <w:jc w:val="center"/>
    </w:pPr>
    <w:rPr>
      <w:b/>
      <w:caps/>
      <w:sz w:val="32"/>
      <w:lang w:val="de-DE"/>
    </w:rPr>
  </w:style>
  <w:style w:type="paragraph" w:customStyle="1" w:styleId="RUE">
    <w:name w:val="RUE"/>
    <w:basedOn w:val="Normal"/>
    <w:pPr>
      <w:spacing w:after="0"/>
      <w:jc w:val="center"/>
    </w:pPr>
    <w:rPr>
      <w:b/>
      <w:caps/>
      <w:sz w:val="32"/>
      <w:bdr w:val="single" w:sz="18" w:space="0" w:color="auto"/>
      <w:lang w:val="de-DE"/>
    </w:rPr>
  </w:style>
  <w:style w:type="paragraph" w:customStyle="1" w:styleId="ConfidentialUE">
    <w:name w:val="Confidential UE"/>
    <w:basedOn w:val="Normal"/>
    <w:pPr>
      <w:spacing w:after="0"/>
      <w:jc w:val="center"/>
    </w:pPr>
    <w:rPr>
      <w:b/>
      <w:caps/>
      <w:sz w:val="32"/>
      <w:bdr w:val="single" w:sz="18" w:space="0" w:color="auto"/>
    </w:rPr>
  </w:style>
  <w:style w:type="paragraph" w:customStyle="1" w:styleId="TrsSecretUE">
    <w:name w:val="Très Secret UE"/>
    <w:basedOn w:val="Normal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paragraph" w:customStyle="1" w:styleId="SecretUE">
    <w:name w:val="Secret UE"/>
    <w:basedOn w:val="Normal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character" w:customStyle="1" w:styleId="FooterChar">
    <w:name w:val="Footer Char"/>
    <w:basedOn w:val="DefaultParagraphFont"/>
    <w:link w:val="Footer"/>
    <w:uiPriority w:val="99"/>
    <w:rPr>
      <w:rFonts w:ascii="Arial" w:hAnsi="Arial"/>
      <w:sz w:val="16"/>
      <w:lang w:eastAsia="en-US"/>
    </w:rPr>
  </w:style>
  <w:style w:type="character" w:customStyle="1" w:styleId="DateChar">
    <w:name w:val="Date Char"/>
    <w:basedOn w:val="DefaultParagraphFont"/>
    <w:link w:val="Date"/>
    <w:uiPriority w:val="99"/>
    <w:rPr>
      <w:sz w:val="24"/>
      <w:lang w:eastAsia="en-US"/>
    </w:rPr>
  </w:style>
  <w:style w:type="character" w:customStyle="1" w:styleId="ClosingChar">
    <w:name w:val="Closing Char"/>
    <w:basedOn w:val="DefaultParagraphFont"/>
    <w:link w:val="Closing"/>
    <w:uiPriority w:val="99"/>
    <w:rPr>
      <w:sz w:val="24"/>
      <w:lang w:eastAsia="en-US"/>
    </w:rPr>
  </w:style>
  <w:style w:type="character" w:customStyle="1" w:styleId="SignatureChar">
    <w:name w:val="Signature Char"/>
    <w:basedOn w:val="DefaultParagraphFont"/>
    <w:link w:val="Signature"/>
    <w:uiPriority w:val="99"/>
    <w:rPr>
      <w:sz w:val="24"/>
      <w:lang w:eastAsia="en-US"/>
    </w:rPr>
  </w:style>
  <w:style w:type="paragraph" w:customStyle="1" w:styleId="ZCom">
    <w:name w:val="Z_Com"/>
    <w:basedOn w:val="Normal"/>
    <w:next w:val="ZDGName"/>
    <w:uiPriority w:val="99"/>
    <w:pPr>
      <w:widowControl w:val="0"/>
      <w:autoSpaceDE w:val="0"/>
      <w:autoSpaceDN w:val="0"/>
      <w:spacing w:after="0"/>
      <w:ind w:right="85"/>
    </w:pPr>
    <w:rPr>
      <w:rFonts w:ascii="Arial" w:eastAsiaTheme="minorEastAsia" w:hAnsi="Arial" w:cs="Arial"/>
      <w:szCs w:val="24"/>
      <w:lang w:eastAsia="en-GB"/>
    </w:rPr>
  </w:style>
  <w:style w:type="paragraph" w:customStyle="1" w:styleId="ZDGName">
    <w:name w:val="Z_DGName"/>
    <w:basedOn w:val="Normal"/>
    <w:uiPriority w:val="99"/>
    <w:pPr>
      <w:widowControl w:val="0"/>
      <w:autoSpaceDE w:val="0"/>
      <w:autoSpaceDN w:val="0"/>
      <w:spacing w:after="0"/>
      <w:ind w:right="85"/>
      <w:jc w:val="left"/>
    </w:pPr>
    <w:rPr>
      <w:rFonts w:ascii="Arial" w:eastAsiaTheme="minorEastAsia" w:hAnsi="Arial" w:cs="Arial"/>
      <w:sz w:val="16"/>
      <w:szCs w:val="16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Pr>
      <w:sz w:val="24"/>
      <w:lang w:eastAsia="en-US"/>
    </w:rPr>
  </w:style>
  <w:style w:type="paragraph" w:styleId="ListParagraph">
    <w:name w:val="List Paragraph"/>
    <w:aliases w:val="Listes"/>
    <w:basedOn w:val="Normal"/>
    <w:link w:val="ListParagraphChar"/>
    <w:uiPriority w:val="34"/>
    <w:qFormat/>
    <w:pPr>
      <w:spacing w:after="160" w:line="259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ndara" w:eastAsia="Calibri" w:hAnsi="Candara" w:cs="Candara"/>
      <w:color w:val="000000"/>
      <w:sz w:val="24"/>
      <w:szCs w:val="24"/>
      <w:lang w:eastAsia="en-US"/>
    </w:rPr>
  </w:style>
  <w:style w:type="character" w:customStyle="1" w:styleId="CaptionChar2">
    <w:name w:val="Caption Char2"/>
    <w:aliases w:val="Legend Char,Figure reference Char,Tab_Überschrift Char,Caption Char1 Char,Caption Char Char Char,Caption Char1 Char Char Char Char,Caption Char Char Char Char Char Char,Caption Char1 Char Char Char Char Char Char,DNV-cap Char,Leg Char"/>
    <w:link w:val="Caption"/>
    <w:locked/>
    <w:rPr>
      <w:b/>
      <w:sz w:val="24"/>
      <w:lang w:eastAsia="en-US"/>
    </w:rPr>
  </w:style>
  <w:style w:type="character" w:customStyle="1" w:styleId="ListParagraphChar">
    <w:name w:val="List Paragraph Char"/>
    <w:aliases w:val="Listes Char"/>
    <w:link w:val="ListParagraph"/>
    <w:uiPriority w:val="34"/>
    <w:locked/>
    <w:rPr>
      <w:rFonts w:ascii="Calibri" w:eastAsia="Calibri" w:hAnsi="Calibri"/>
      <w:sz w:val="22"/>
      <w:szCs w:val="22"/>
      <w:lang w:eastAsia="en-US"/>
    </w:rPr>
  </w:style>
  <w:style w:type="table" w:customStyle="1" w:styleId="Table">
    <w:name w:val="Table"/>
    <w:basedOn w:val="TableNormal"/>
    <w:uiPriority w:val="99"/>
    <w:pPr>
      <w:keepLines/>
    </w:pPr>
    <w:rPr>
      <w:rFonts w:ascii="Corbel" w:eastAsia="Calibri" w:hAnsi="Corbel" w:cs="Mangal"/>
      <w:sz w:val="18"/>
      <w:lang w:val="fr-FR" w:eastAsia="fr-FR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top w:w="57" w:type="dxa"/>
        <w:bottom w:w="57" w:type="dxa"/>
      </w:tblCellMar>
    </w:tblPr>
    <w:tcPr>
      <w:shd w:val="clear" w:color="auto" w:fill="D9D9D9"/>
    </w:tcPr>
    <w:tblStylePr w:type="firstRow">
      <w:pPr>
        <w:jc w:val="left"/>
      </w:pPr>
      <w:rPr>
        <w:rFonts w:ascii="PFSquareSansPro-Medium" w:hAnsi="PFSquareSansPro-Medium" w:hint="default"/>
        <w:b/>
        <w:color w:val="FFFFFF"/>
        <w:sz w:val="20"/>
        <w:szCs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cBorders>
        <w:shd w:val="clear" w:color="auto" w:fill="57BB31"/>
      </w:tcPr>
    </w:tblStylePr>
    <w:tblStylePr w:type="lastRow">
      <w:pPr>
        <w:jc w:val="left"/>
      </w:pPr>
    </w:tblStylePr>
    <w:tblStylePr w:type="firstCol">
      <w:pPr>
        <w:jc w:val="left"/>
      </w:pPr>
    </w:tblStylePr>
    <w:tblStylePr w:type="lastCol">
      <w:pPr>
        <w:jc w:val="left"/>
      </w:pPr>
    </w:tblStylePr>
    <w:tblStylePr w:type="band1Vert">
      <w:pPr>
        <w:jc w:val="left"/>
      </w:pPr>
    </w:tblStylePr>
    <w:tblStylePr w:type="band2Vert">
      <w:pPr>
        <w:jc w:val="left"/>
      </w:pPr>
    </w:tblStylePr>
    <w:tblStylePr w:type="band1Horz">
      <w:pPr>
        <w:jc w:val="left"/>
      </w:pPr>
    </w:tblStylePr>
    <w:tblStylePr w:type="band2Horz">
      <w:pPr>
        <w:jc w:val="left"/>
      </w:pPr>
    </w:tblStylePr>
  </w:style>
  <w:style w:type="character" w:styleId="FootnoteReference">
    <w:name w:val="footnote reference"/>
    <w:aliases w:val="number,SUPERS,Footnote Reference Superscript,stylish,Footnote symbol,BVI fnr,-E Fußnotenzeichen,Source Reference,Footnote reference number,note TESI,Times 10 Point,Exposant 3 Point,Ref,de nota al pie,EN Footnote Reference"/>
    <w:unhideWhenUsed/>
    <w:rPr>
      <w:vertAlign w:val="superscript"/>
    </w:rPr>
  </w:style>
  <w:style w:type="character" w:customStyle="1" w:styleId="FootnoteTextChar">
    <w:name w:val="Footnote Text Char"/>
    <w:link w:val="FootnoteText"/>
    <w:uiPriority w:val="99"/>
    <w:semiHidden/>
    <w:rPr>
      <w:lang w:eastAsia="en-US"/>
    </w:rPr>
  </w:style>
  <w:style w:type="character" w:styleId="CommentReference">
    <w:name w:val="annotation reference"/>
    <w:uiPriority w:val="99"/>
    <w:unhideWhenUsed/>
    <w:rPr>
      <w:sz w:val="16"/>
      <w:szCs w:val="16"/>
    </w:rPr>
  </w:style>
  <w:style w:type="character" w:customStyle="1" w:styleId="CommentTextChar">
    <w:name w:val="Comment Text Char"/>
    <w:link w:val="CommentText"/>
    <w:uiPriority w:val="99"/>
    <w:rPr>
      <w:lang w:eastAsia="en-US"/>
    </w:rPr>
  </w:style>
  <w:style w:type="paragraph" w:customStyle="1" w:styleId="CSubheading">
    <w:name w:val="C Subheading"/>
    <w:basedOn w:val="Heading3"/>
    <w:link w:val="CSubheadingChar"/>
    <w:pPr>
      <w:numPr>
        <w:ilvl w:val="0"/>
        <w:numId w:val="0"/>
      </w:numPr>
      <w:spacing w:before="320" w:after="120" w:line="288" w:lineRule="auto"/>
    </w:pPr>
    <w:rPr>
      <w:rFonts w:ascii="Arial" w:eastAsia="Times" w:hAnsi="Arial"/>
      <w:b/>
      <w:i w:val="0"/>
      <w:noProof/>
      <w:color w:val="000000"/>
      <w:sz w:val="20"/>
      <w:szCs w:val="24"/>
    </w:rPr>
  </w:style>
  <w:style w:type="character" w:customStyle="1" w:styleId="CSubheadingChar">
    <w:name w:val="C Subheading Char"/>
    <w:link w:val="CSubheading"/>
    <w:rPr>
      <w:rFonts w:ascii="Arial" w:eastAsia="Times" w:hAnsi="Arial"/>
      <w:b/>
      <w:noProof/>
      <w:color w:val="000000"/>
      <w:szCs w:val="24"/>
      <w:lang w:eastAsia="en-US"/>
    </w:rPr>
  </w:style>
  <w:style w:type="character" w:customStyle="1" w:styleId="Heading3Char">
    <w:name w:val="Heading 3 Char"/>
    <w:link w:val="Heading3"/>
    <w:uiPriority w:val="9"/>
    <w:rPr>
      <w:i/>
      <w:sz w:val="24"/>
      <w:lang w:eastAsia="en-US"/>
    </w:rPr>
  </w:style>
  <w:style w:type="paragraph" w:styleId="Bibliography">
    <w:name w:val="Bibliography"/>
    <w:basedOn w:val="Normal"/>
    <w:next w:val="Normal"/>
    <w:uiPriority w:val="37"/>
    <w:unhideWhenUsed/>
    <w:pPr>
      <w:spacing w:after="160" w:line="259" w:lineRule="auto"/>
      <w:jc w:val="left"/>
    </w:pPr>
    <w:rPr>
      <w:rFonts w:ascii="Calibri" w:eastAsia="Calibri" w:hAnsi="Calibri"/>
      <w:sz w:val="22"/>
      <w:szCs w:val="22"/>
    </w:rPr>
  </w:style>
  <w:style w:type="table" w:styleId="LightList-Accent2">
    <w:name w:val="Light List Accent 2"/>
    <w:basedOn w:val="TableNormal"/>
    <w:uiPriority w:val="61"/>
    <w:rPr>
      <w:rFonts w:ascii="Calibri" w:hAnsi="Calibri"/>
      <w:sz w:val="22"/>
      <w:szCs w:val="22"/>
      <w:lang w:val="fr-FR" w:eastAsia="en-US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paragraph" w:customStyle="1" w:styleId="lettre">
    <w:name w:val="lettre"/>
    <w:basedOn w:val="Normal"/>
    <w:pPr>
      <w:spacing w:before="120" w:after="120" w:line="288" w:lineRule="auto"/>
    </w:pPr>
    <w:rPr>
      <w:rFonts w:ascii="Arial" w:eastAsia="Times" w:hAnsi="Arial"/>
      <w:color w:val="000000"/>
      <w:sz w:val="2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  <w:jc w:val="left"/>
    </w:pPr>
    <w:rPr>
      <w:szCs w:val="24"/>
      <w:lang w:eastAsia="en-GB"/>
    </w:rPr>
  </w:style>
  <w:style w:type="table" w:customStyle="1" w:styleId="TableGrid1">
    <w:name w:val="Table Grid1"/>
    <w:basedOn w:val="TableNormal"/>
    <w:next w:val="TableGrid"/>
    <w:rPr>
      <w:lang w:val="en-IE" w:eastAsia="en-I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rPr>
      <w:lang w:val="en-IE" w:eastAsia="en-I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Pr>
      <w:b/>
      <w:sz w:val="24"/>
      <w:lang w:eastAsia="en-US"/>
    </w:rPr>
  </w:style>
  <w:style w:type="paragraph" w:styleId="Revision">
    <w:name w:val="Revision"/>
    <w:hidden/>
    <w:uiPriority w:val="99"/>
    <w:semiHidden/>
    <w:rPr>
      <w:sz w:val="24"/>
      <w:lang w:eastAsia="en-US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/>
    </w:pPr>
    <w:rPr>
      <w:rFonts w:eastAsiaTheme="minorHAnsi"/>
      <w:szCs w:val="22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  <w:rPr>
      <w:szCs w:val="24"/>
      <w:lang w:eastAsia="en-GB"/>
    </w:rPr>
  </w:style>
  <w:style w:type="character" w:customStyle="1" w:styleId="FooterCoverPageChar">
    <w:name w:val="Footer Cover Page Char"/>
    <w:basedOn w:val="DefaultParagraphFont"/>
    <w:link w:val="FooterCoverPage"/>
    <w:rPr>
      <w:sz w:val="24"/>
      <w:szCs w:val="24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</w:pPr>
    <w:rPr>
      <w:szCs w:val="24"/>
      <w:lang w:eastAsia="en-GB"/>
    </w:rPr>
  </w:style>
  <w:style w:type="character" w:customStyle="1" w:styleId="HeaderCoverPageChar">
    <w:name w:val="Header Cover Page Char"/>
    <w:basedOn w:val="DefaultParagraphFont"/>
    <w:link w:val="HeaderCoverPag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pPr>
      <w:spacing w:after="240"/>
      <w:jc w:val="both"/>
    </w:pPr>
    <w:rPr>
      <w:sz w:val="24"/>
      <w:lang w:eastAsia="en-US"/>
    </w:rPr>
  </w:style>
  <w:style w:type="paragraph" w:styleId="Heading1">
    <w:name w:val="heading 1"/>
    <w:basedOn w:val="Normal"/>
    <w:next w:val="Text1"/>
    <w:qFormat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link w:val="Heading2Char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Heading3">
    <w:name w:val="heading 3"/>
    <w:basedOn w:val="Normal"/>
    <w:next w:val="Text3"/>
    <w:link w:val="Heading3Char"/>
    <w:uiPriority w:val="9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qFormat/>
    <w:pPr>
      <w:spacing w:before="240" w:after="60"/>
      <w:ind w:left="3332" w:hanging="708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spacing w:before="240" w:after="60"/>
      <w:ind w:left="4040" w:hanging="708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spacing w:before="240" w:after="60"/>
      <w:ind w:left="4748" w:hanging="708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spacing w:before="240" w:after="60"/>
      <w:ind w:left="5456" w:hanging="708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spacing w:before="240" w:after="60"/>
      <w:ind w:left="6164" w:hanging="708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160"/>
      </w:tabs>
      <w:ind w:left="1077"/>
    </w:pPr>
  </w:style>
  <w:style w:type="paragraph" w:customStyle="1" w:styleId="Text3">
    <w:name w:val="Text 3"/>
    <w:basedOn w:val="Normal"/>
    <w:pPr>
      <w:tabs>
        <w:tab w:val="left" w:pos="2302"/>
      </w:tabs>
      <w:ind w:left="1916"/>
    </w:pPr>
  </w:style>
  <w:style w:type="paragraph" w:customStyle="1" w:styleId="Text4">
    <w:name w:val="Text 4"/>
    <w:basedOn w:val="Normal"/>
    <w:pPr>
      <w:ind w:left="2880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</w:rPr>
  </w:style>
  <w:style w:type="paragraph" w:styleId="Caption">
    <w:name w:val="caption"/>
    <w:aliases w:val="Legend,Figure reference,Tab_Überschrift,Caption Char1,Caption Char Char,Caption Char1 Char Char Char,Caption Char Char Char Char Char,Caption Char1 Char Char Char Char Char,Caption Char Char Char Char Char Char Char,DNV-cap,Caption Char,Leg"/>
    <w:basedOn w:val="Normal"/>
    <w:next w:val="Normal"/>
    <w:link w:val="CaptionChar2"/>
    <w:qFormat/>
    <w:pPr>
      <w:spacing w:before="120" w:after="120"/>
    </w:pPr>
    <w:rPr>
      <w:b/>
    </w:rPr>
  </w:style>
  <w:style w:type="paragraph" w:styleId="Closing">
    <w:name w:val="Closing"/>
    <w:basedOn w:val="Normal"/>
    <w:next w:val="Signature"/>
    <w:link w:val="ClosingChar"/>
    <w:uiPriority w:val="99"/>
    <w:pPr>
      <w:tabs>
        <w:tab w:val="left" w:pos="5103"/>
      </w:tabs>
      <w:spacing w:before="240"/>
      <w:ind w:left="5103"/>
      <w:jc w:val="left"/>
    </w:pPr>
  </w:style>
  <w:style w:type="paragraph" w:styleId="Signature">
    <w:name w:val="Signature"/>
    <w:basedOn w:val="Normal"/>
    <w:next w:val="Contact"/>
    <w:link w:val="SignatureChar"/>
    <w:uiPriority w:val="99"/>
    <w:pPr>
      <w:tabs>
        <w:tab w:val="left" w:pos="5103"/>
      </w:tabs>
      <w:spacing w:before="1200" w:after="0"/>
      <w:ind w:left="5103"/>
      <w:jc w:val="center"/>
    </w:pPr>
  </w:style>
  <w:style w:type="paragraph" w:customStyle="1" w:styleId="Enclosures">
    <w:name w:val="Enclosures"/>
    <w:basedOn w:val="Normal"/>
    <w:next w:val="Participants"/>
    <w:pPr>
      <w:keepNext/>
      <w:keepLines/>
      <w:tabs>
        <w:tab w:val="left" w:pos="5670"/>
      </w:tabs>
      <w:spacing w:before="480" w:after="0"/>
      <w:ind w:left="1985" w:hanging="1985"/>
      <w:jc w:val="left"/>
    </w:pPr>
  </w:style>
  <w:style w:type="paragraph" w:customStyle="1" w:styleId="Participants">
    <w:name w:val="Participants"/>
    <w:basedOn w:val="Normal"/>
    <w:next w:val="Copies"/>
    <w:pPr>
      <w:tabs>
        <w:tab w:val="left" w:pos="2552"/>
        <w:tab w:val="left" w:pos="2835"/>
        <w:tab w:val="left" w:pos="5670"/>
        <w:tab w:val="left" w:pos="6379"/>
        <w:tab w:val="left" w:pos="6804"/>
      </w:tabs>
      <w:spacing w:before="480" w:after="0"/>
      <w:ind w:left="1985" w:hanging="1985"/>
      <w:jc w:val="left"/>
    </w:pPr>
  </w:style>
  <w:style w:type="paragraph" w:customStyle="1" w:styleId="Copies">
    <w:name w:val="Copies"/>
    <w:basedOn w:val="Normal"/>
    <w:next w:val="Normal"/>
    <w:pPr>
      <w:tabs>
        <w:tab w:val="left" w:pos="2552"/>
        <w:tab w:val="left" w:pos="2835"/>
        <w:tab w:val="left" w:pos="5670"/>
        <w:tab w:val="left" w:pos="6379"/>
        <w:tab w:val="left" w:pos="6804"/>
      </w:tabs>
      <w:spacing w:before="480" w:after="0"/>
      <w:ind w:left="1985" w:hanging="1985"/>
      <w:jc w:val="left"/>
    </w:pPr>
  </w:style>
  <w:style w:type="paragraph" w:styleId="CommentText">
    <w:name w:val="annotation text"/>
    <w:basedOn w:val="Normal"/>
    <w:link w:val="CommentTextChar"/>
    <w:uiPriority w:val="99"/>
    <w:rPr>
      <w:sz w:val="20"/>
    </w:rPr>
  </w:style>
  <w:style w:type="paragraph" w:styleId="Date">
    <w:name w:val="Date"/>
    <w:basedOn w:val="Normal"/>
    <w:next w:val="References"/>
    <w:link w:val="DateChar"/>
    <w:uiPriority w:val="99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uiPriority w:val="99"/>
    <w:pPr>
      <w:ind w:left="5103"/>
      <w:jc w:val="left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Contact"/>
    <w:pPr>
      <w:tabs>
        <w:tab w:val="left" w:pos="5103"/>
      </w:tabs>
      <w:spacing w:before="1200" w:after="0"/>
      <w:jc w:val="left"/>
    </w:pPr>
  </w:style>
  <w:style w:type="paragraph" w:styleId="EndnoteText">
    <w:name w:val="endnote text"/>
    <w:basedOn w:val="Normal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pPr>
      <w:spacing w:after="0"/>
    </w:pPr>
    <w:rPr>
      <w:sz w:val="20"/>
    </w:rPr>
  </w:style>
  <w:style w:type="paragraph" w:styleId="Footer">
    <w:name w:val="footer"/>
    <w:basedOn w:val="Normal"/>
    <w:link w:val="FooterChar"/>
    <w:uiPriority w:val="99"/>
    <w:pPr>
      <w:spacing w:after="0"/>
      <w:ind w:right="-567"/>
      <w:jc w:val="left"/>
    </w:pPr>
    <w:rPr>
      <w:rFonts w:ascii="Arial" w:hAnsi="Arial"/>
      <w:sz w:val="16"/>
    </w:rPr>
  </w:style>
  <w:style w:type="paragraph" w:styleId="FootnoteText">
    <w:name w:val="footnote text"/>
    <w:basedOn w:val="Normal"/>
    <w:link w:val="FootnoteTextChar"/>
    <w:uiPriority w:val="99"/>
    <w:semiHidden/>
    <w:pPr>
      <w:ind w:left="357" w:hanging="357"/>
    </w:pPr>
    <w:rPr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pPr>
      <w:numPr>
        <w:numId w:val="4"/>
      </w:numPr>
    </w:pPr>
  </w:style>
  <w:style w:type="paragraph" w:styleId="ListBullet2">
    <w:name w:val="List Bullet 2"/>
    <w:basedOn w:val="Text2"/>
    <w:pPr>
      <w:numPr>
        <w:numId w:val="6"/>
      </w:numPr>
      <w:tabs>
        <w:tab w:val="clear" w:pos="2160"/>
      </w:tabs>
    </w:pPr>
  </w:style>
  <w:style w:type="paragraph" w:styleId="ListBullet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Bullet4">
    <w:name w:val="List Bullet 4"/>
    <w:basedOn w:val="Text4"/>
    <w:pPr>
      <w:numPr>
        <w:numId w:val="8"/>
      </w:numPr>
    </w:pPr>
  </w:style>
  <w:style w:type="paragraph" w:styleId="ListBullet5">
    <w:name w:val="List Bullet 5"/>
    <w:basedOn w:val="Normal"/>
    <w:autoRedefine/>
    <w:pPr>
      <w:numPr>
        <w:numId w:val="1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14"/>
      </w:numPr>
    </w:pPr>
  </w:style>
  <w:style w:type="paragraph" w:styleId="ListNumber2">
    <w:name w:val="List Number 2"/>
    <w:basedOn w:val="Text2"/>
    <w:pPr>
      <w:numPr>
        <w:numId w:val="16"/>
      </w:numPr>
      <w:tabs>
        <w:tab w:val="clear" w:pos="2160"/>
      </w:tabs>
    </w:pPr>
  </w:style>
  <w:style w:type="paragraph" w:styleId="ListNumber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Number4">
    <w:name w:val="List Number 4"/>
    <w:basedOn w:val="Text4"/>
    <w:pPr>
      <w:numPr>
        <w:numId w:val="18"/>
      </w:numPr>
    </w:pPr>
  </w:style>
  <w:style w:type="paragraph" w:styleId="ListNumber5">
    <w:name w:val="List Number 5"/>
    <w:basedOn w:val="Normal"/>
    <w:pPr>
      <w:numPr>
        <w:numId w:val="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Heading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OC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OC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160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160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160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160"/>
      </w:tabs>
      <w:ind w:left="3901" w:hanging="703"/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</w:pPr>
  </w:style>
  <w:style w:type="paragraph" w:styleId="TOCHeading">
    <w:name w:val="TOC Heading"/>
    <w:basedOn w:val="Normal"/>
    <w:next w:val="Normal"/>
    <w:qFormat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before="480" w:after="0"/>
      <w:ind w:left="567" w:hanging="567"/>
      <w:jc w:val="left"/>
    </w:pPr>
  </w:style>
  <w:style w:type="paragraph" w:customStyle="1" w:styleId="DisclaimerNotice">
    <w:name w:val="Disclaimer Notice"/>
    <w:basedOn w:val="Normal"/>
    <w:next w:val="AddressTR"/>
    <w:pPr>
      <w:ind w:left="5103"/>
      <w:jc w:val="left"/>
    </w:pPr>
    <w:rPr>
      <w:i/>
      <w:sz w:val="20"/>
    </w:rPr>
  </w:style>
  <w:style w:type="paragraph" w:customStyle="1" w:styleId="Disclaimer">
    <w:name w:val="Disclaimer"/>
    <w:basedOn w:val="Normal"/>
    <w:pPr>
      <w:keepLines/>
      <w:pBdr>
        <w:top w:val="single" w:sz="4" w:space="1" w:color="auto"/>
      </w:pBdr>
      <w:spacing w:before="480" w:after="0"/>
    </w:pPr>
    <w:rPr>
      <w:i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DisclaimerSJ">
    <w:name w:val="Disclaimer_SJ"/>
    <w:basedOn w:val="Normal"/>
    <w:next w:val="Normal"/>
    <w:pPr>
      <w:spacing w:after="0"/>
    </w:pPr>
    <w:rPr>
      <w:rFonts w:ascii="Arial" w:hAnsi="Arial"/>
      <w:b/>
      <w:sz w:val="16"/>
    </w:rPr>
  </w:style>
  <w:style w:type="paragraph" w:customStyle="1" w:styleId="Designator">
    <w:name w:val="Designator"/>
    <w:basedOn w:val="Normal"/>
    <w:pPr>
      <w:spacing w:after="0"/>
      <w:jc w:val="center"/>
    </w:pPr>
    <w:rPr>
      <w:b/>
      <w:caps/>
      <w:sz w:val="32"/>
    </w:rPr>
  </w:style>
  <w:style w:type="paragraph" w:customStyle="1" w:styleId="Releasable">
    <w:name w:val="Releasable"/>
    <w:basedOn w:val="Normal"/>
    <w:qFormat/>
    <w:pPr>
      <w:spacing w:after="0"/>
      <w:jc w:val="center"/>
    </w:pPr>
    <w:rPr>
      <w:b/>
      <w:caps/>
      <w:sz w:val="32"/>
      <w:lang w:val="de-DE"/>
    </w:rPr>
  </w:style>
  <w:style w:type="paragraph" w:customStyle="1" w:styleId="RUE">
    <w:name w:val="RUE"/>
    <w:basedOn w:val="Normal"/>
    <w:pPr>
      <w:spacing w:after="0"/>
      <w:jc w:val="center"/>
    </w:pPr>
    <w:rPr>
      <w:b/>
      <w:caps/>
      <w:sz w:val="32"/>
      <w:bdr w:val="single" w:sz="18" w:space="0" w:color="auto"/>
      <w:lang w:val="de-DE"/>
    </w:rPr>
  </w:style>
  <w:style w:type="paragraph" w:customStyle="1" w:styleId="ConfidentialUE">
    <w:name w:val="Confidential UE"/>
    <w:basedOn w:val="Normal"/>
    <w:pPr>
      <w:spacing w:after="0"/>
      <w:jc w:val="center"/>
    </w:pPr>
    <w:rPr>
      <w:b/>
      <w:caps/>
      <w:sz w:val="32"/>
      <w:bdr w:val="single" w:sz="18" w:space="0" w:color="auto"/>
    </w:rPr>
  </w:style>
  <w:style w:type="paragraph" w:customStyle="1" w:styleId="TrsSecretUE">
    <w:name w:val="Très Secret UE"/>
    <w:basedOn w:val="Normal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paragraph" w:customStyle="1" w:styleId="SecretUE">
    <w:name w:val="Secret UE"/>
    <w:basedOn w:val="Normal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character" w:customStyle="1" w:styleId="FooterChar">
    <w:name w:val="Footer Char"/>
    <w:basedOn w:val="DefaultParagraphFont"/>
    <w:link w:val="Footer"/>
    <w:uiPriority w:val="99"/>
    <w:rPr>
      <w:rFonts w:ascii="Arial" w:hAnsi="Arial"/>
      <w:sz w:val="16"/>
      <w:lang w:eastAsia="en-US"/>
    </w:rPr>
  </w:style>
  <w:style w:type="character" w:customStyle="1" w:styleId="DateChar">
    <w:name w:val="Date Char"/>
    <w:basedOn w:val="DefaultParagraphFont"/>
    <w:link w:val="Date"/>
    <w:uiPriority w:val="99"/>
    <w:rPr>
      <w:sz w:val="24"/>
      <w:lang w:eastAsia="en-US"/>
    </w:rPr>
  </w:style>
  <w:style w:type="character" w:customStyle="1" w:styleId="ClosingChar">
    <w:name w:val="Closing Char"/>
    <w:basedOn w:val="DefaultParagraphFont"/>
    <w:link w:val="Closing"/>
    <w:uiPriority w:val="99"/>
    <w:rPr>
      <w:sz w:val="24"/>
      <w:lang w:eastAsia="en-US"/>
    </w:rPr>
  </w:style>
  <w:style w:type="character" w:customStyle="1" w:styleId="SignatureChar">
    <w:name w:val="Signature Char"/>
    <w:basedOn w:val="DefaultParagraphFont"/>
    <w:link w:val="Signature"/>
    <w:uiPriority w:val="99"/>
    <w:rPr>
      <w:sz w:val="24"/>
      <w:lang w:eastAsia="en-US"/>
    </w:rPr>
  </w:style>
  <w:style w:type="paragraph" w:customStyle="1" w:styleId="ZCom">
    <w:name w:val="Z_Com"/>
    <w:basedOn w:val="Normal"/>
    <w:next w:val="ZDGName"/>
    <w:uiPriority w:val="99"/>
    <w:pPr>
      <w:widowControl w:val="0"/>
      <w:autoSpaceDE w:val="0"/>
      <w:autoSpaceDN w:val="0"/>
      <w:spacing w:after="0"/>
      <w:ind w:right="85"/>
    </w:pPr>
    <w:rPr>
      <w:rFonts w:ascii="Arial" w:eastAsiaTheme="minorEastAsia" w:hAnsi="Arial" w:cs="Arial"/>
      <w:szCs w:val="24"/>
      <w:lang w:eastAsia="en-GB"/>
    </w:rPr>
  </w:style>
  <w:style w:type="paragraph" w:customStyle="1" w:styleId="ZDGName">
    <w:name w:val="Z_DGName"/>
    <w:basedOn w:val="Normal"/>
    <w:uiPriority w:val="99"/>
    <w:pPr>
      <w:widowControl w:val="0"/>
      <w:autoSpaceDE w:val="0"/>
      <w:autoSpaceDN w:val="0"/>
      <w:spacing w:after="0"/>
      <w:ind w:right="85"/>
      <w:jc w:val="left"/>
    </w:pPr>
    <w:rPr>
      <w:rFonts w:ascii="Arial" w:eastAsiaTheme="minorEastAsia" w:hAnsi="Arial" w:cs="Arial"/>
      <w:sz w:val="16"/>
      <w:szCs w:val="16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Pr>
      <w:sz w:val="24"/>
      <w:lang w:eastAsia="en-US"/>
    </w:rPr>
  </w:style>
  <w:style w:type="paragraph" w:styleId="ListParagraph">
    <w:name w:val="List Paragraph"/>
    <w:aliases w:val="Listes"/>
    <w:basedOn w:val="Normal"/>
    <w:link w:val="ListParagraphChar"/>
    <w:uiPriority w:val="34"/>
    <w:qFormat/>
    <w:pPr>
      <w:spacing w:after="160" w:line="259" w:lineRule="auto"/>
      <w:ind w:left="720"/>
      <w:contextualSpacing/>
      <w:jc w:val="left"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Calibri" w:hAnsi="Tahoma" w:cs="Tahoma"/>
      <w:sz w:val="16"/>
      <w:szCs w:val="16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ndara" w:eastAsia="Calibri" w:hAnsi="Candara" w:cs="Candara"/>
      <w:color w:val="000000"/>
      <w:sz w:val="24"/>
      <w:szCs w:val="24"/>
      <w:lang w:eastAsia="en-US"/>
    </w:rPr>
  </w:style>
  <w:style w:type="character" w:customStyle="1" w:styleId="CaptionChar2">
    <w:name w:val="Caption Char2"/>
    <w:aliases w:val="Legend Char,Figure reference Char,Tab_Überschrift Char,Caption Char1 Char,Caption Char Char Char,Caption Char1 Char Char Char Char,Caption Char Char Char Char Char Char,Caption Char1 Char Char Char Char Char Char,DNV-cap Char,Leg Char"/>
    <w:link w:val="Caption"/>
    <w:locked/>
    <w:rPr>
      <w:b/>
      <w:sz w:val="24"/>
      <w:lang w:eastAsia="en-US"/>
    </w:rPr>
  </w:style>
  <w:style w:type="character" w:customStyle="1" w:styleId="ListParagraphChar">
    <w:name w:val="List Paragraph Char"/>
    <w:aliases w:val="Listes Char"/>
    <w:link w:val="ListParagraph"/>
    <w:uiPriority w:val="34"/>
    <w:locked/>
    <w:rPr>
      <w:rFonts w:ascii="Calibri" w:eastAsia="Calibri" w:hAnsi="Calibri"/>
      <w:sz w:val="22"/>
      <w:szCs w:val="22"/>
      <w:lang w:eastAsia="en-US"/>
    </w:rPr>
  </w:style>
  <w:style w:type="table" w:customStyle="1" w:styleId="Table">
    <w:name w:val="Table"/>
    <w:basedOn w:val="TableNormal"/>
    <w:uiPriority w:val="99"/>
    <w:pPr>
      <w:keepLines/>
    </w:pPr>
    <w:rPr>
      <w:rFonts w:ascii="Corbel" w:eastAsia="Calibri" w:hAnsi="Corbel" w:cs="Mangal"/>
      <w:sz w:val="18"/>
      <w:lang w:val="fr-FR" w:eastAsia="fr-FR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top w:w="57" w:type="dxa"/>
        <w:bottom w:w="57" w:type="dxa"/>
      </w:tblCellMar>
    </w:tblPr>
    <w:tcPr>
      <w:shd w:val="clear" w:color="auto" w:fill="D9D9D9"/>
    </w:tcPr>
    <w:tblStylePr w:type="firstRow">
      <w:pPr>
        <w:jc w:val="left"/>
      </w:pPr>
      <w:rPr>
        <w:rFonts w:ascii="PFSquareSansPro-Medium" w:hAnsi="PFSquareSansPro-Medium" w:hint="default"/>
        <w:b/>
        <w:color w:val="FFFFFF"/>
        <w:sz w:val="20"/>
        <w:szCs w:val="20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cBorders>
        <w:shd w:val="clear" w:color="auto" w:fill="57BB31"/>
      </w:tcPr>
    </w:tblStylePr>
    <w:tblStylePr w:type="lastRow">
      <w:pPr>
        <w:jc w:val="left"/>
      </w:pPr>
    </w:tblStylePr>
    <w:tblStylePr w:type="firstCol">
      <w:pPr>
        <w:jc w:val="left"/>
      </w:pPr>
    </w:tblStylePr>
    <w:tblStylePr w:type="lastCol">
      <w:pPr>
        <w:jc w:val="left"/>
      </w:pPr>
    </w:tblStylePr>
    <w:tblStylePr w:type="band1Vert">
      <w:pPr>
        <w:jc w:val="left"/>
      </w:pPr>
    </w:tblStylePr>
    <w:tblStylePr w:type="band2Vert">
      <w:pPr>
        <w:jc w:val="left"/>
      </w:pPr>
    </w:tblStylePr>
    <w:tblStylePr w:type="band1Horz">
      <w:pPr>
        <w:jc w:val="left"/>
      </w:pPr>
    </w:tblStylePr>
    <w:tblStylePr w:type="band2Horz">
      <w:pPr>
        <w:jc w:val="left"/>
      </w:pPr>
    </w:tblStylePr>
  </w:style>
  <w:style w:type="character" w:styleId="FootnoteReference">
    <w:name w:val="footnote reference"/>
    <w:aliases w:val="number,SUPERS,Footnote Reference Superscript,stylish,Footnote symbol,BVI fnr,-E Fußnotenzeichen,Source Reference,Footnote reference number,note TESI,Times 10 Point,Exposant 3 Point,Ref,de nota al pie,EN Footnote Reference"/>
    <w:unhideWhenUsed/>
    <w:rPr>
      <w:vertAlign w:val="superscript"/>
    </w:rPr>
  </w:style>
  <w:style w:type="character" w:customStyle="1" w:styleId="FootnoteTextChar">
    <w:name w:val="Footnote Text Char"/>
    <w:link w:val="FootnoteText"/>
    <w:uiPriority w:val="99"/>
    <w:semiHidden/>
    <w:rPr>
      <w:lang w:eastAsia="en-US"/>
    </w:rPr>
  </w:style>
  <w:style w:type="character" w:styleId="CommentReference">
    <w:name w:val="annotation reference"/>
    <w:uiPriority w:val="99"/>
    <w:unhideWhenUsed/>
    <w:rPr>
      <w:sz w:val="16"/>
      <w:szCs w:val="16"/>
    </w:rPr>
  </w:style>
  <w:style w:type="character" w:customStyle="1" w:styleId="CommentTextChar">
    <w:name w:val="Comment Text Char"/>
    <w:link w:val="CommentText"/>
    <w:uiPriority w:val="99"/>
    <w:rPr>
      <w:lang w:eastAsia="en-US"/>
    </w:rPr>
  </w:style>
  <w:style w:type="paragraph" w:customStyle="1" w:styleId="CSubheading">
    <w:name w:val="C Subheading"/>
    <w:basedOn w:val="Heading3"/>
    <w:link w:val="CSubheadingChar"/>
    <w:pPr>
      <w:numPr>
        <w:ilvl w:val="0"/>
        <w:numId w:val="0"/>
      </w:numPr>
      <w:spacing w:before="320" w:after="120" w:line="288" w:lineRule="auto"/>
    </w:pPr>
    <w:rPr>
      <w:rFonts w:ascii="Arial" w:eastAsia="Times" w:hAnsi="Arial"/>
      <w:b/>
      <w:i w:val="0"/>
      <w:noProof/>
      <w:color w:val="000000"/>
      <w:sz w:val="20"/>
      <w:szCs w:val="24"/>
    </w:rPr>
  </w:style>
  <w:style w:type="character" w:customStyle="1" w:styleId="CSubheadingChar">
    <w:name w:val="C Subheading Char"/>
    <w:link w:val="CSubheading"/>
    <w:rPr>
      <w:rFonts w:ascii="Arial" w:eastAsia="Times" w:hAnsi="Arial"/>
      <w:b/>
      <w:noProof/>
      <w:color w:val="000000"/>
      <w:szCs w:val="24"/>
      <w:lang w:eastAsia="en-US"/>
    </w:rPr>
  </w:style>
  <w:style w:type="character" w:customStyle="1" w:styleId="Heading3Char">
    <w:name w:val="Heading 3 Char"/>
    <w:link w:val="Heading3"/>
    <w:uiPriority w:val="9"/>
    <w:rPr>
      <w:i/>
      <w:sz w:val="24"/>
      <w:lang w:eastAsia="en-US"/>
    </w:rPr>
  </w:style>
  <w:style w:type="paragraph" w:styleId="Bibliography">
    <w:name w:val="Bibliography"/>
    <w:basedOn w:val="Normal"/>
    <w:next w:val="Normal"/>
    <w:uiPriority w:val="37"/>
    <w:unhideWhenUsed/>
    <w:pPr>
      <w:spacing w:after="160" w:line="259" w:lineRule="auto"/>
      <w:jc w:val="left"/>
    </w:pPr>
    <w:rPr>
      <w:rFonts w:ascii="Calibri" w:eastAsia="Calibri" w:hAnsi="Calibri"/>
      <w:sz w:val="22"/>
      <w:szCs w:val="22"/>
    </w:rPr>
  </w:style>
  <w:style w:type="table" w:styleId="LightList-Accent2">
    <w:name w:val="Light List Accent 2"/>
    <w:basedOn w:val="TableNormal"/>
    <w:uiPriority w:val="61"/>
    <w:rPr>
      <w:rFonts w:ascii="Calibri" w:hAnsi="Calibri"/>
      <w:sz w:val="22"/>
      <w:szCs w:val="22"/>
      <w:lang w:val="fr-FR" w:eastAsia="en-US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paragraph" w:customStyle="1" w:styleId="lettre">
    <w:name w:val="lettre"/>
    <w:basedOn w:val="Normal"/>
    <w:pPr>
      <w:spacing w:before="120" w:after="120" w:line="288" w:lineRule="auto"/>
    </w:pPr>
    <w:rPr>
      <w:rFonts w:ascii="Arial" w:eastAsia="Times" w:hAnsi="Arial"/>
      <w:color w:val="000000"/>
      <w:sz w:val="2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  <w:jc w:val="left"/>
    </w:pPr>
    <w:rPr>
      <w:szCs w:val="24"/>
      <w:lang w:eastAsia="en-GB"/>
    </w:rPr>
  </w:style>
  <w:style w:type="table" w:customStyle="1" w:styleId="TableGrid1">
    <w:name w:val="Table Grid1"/>
    <w:basedOn w:val="TableNormal"/>
    <w:next w:val="TableGrid"/>
    <w:rPr>
      <w:lang w:val="en-IE" w:eastAsia="en-I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rPr>
      <w:lang w:val="en-IE" w:eastAsia="en-I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Pr>
      <w:b/>
      <w:sz w:val="24"/>
      <w:lang w:eastAsia="en-US"/>
    </w:rPr>
  </w:style>
  <w:style w:type="paragraph" w:styleId="Revision">
    <w:name w:val="Revision"/>
    <w:hidden/>
    <w:uiPriority w:val="99"/>
    <w:semiHidden/>
    <w:rPr>
      <w:sz w:val="24"/>
      <w:lang w:eastAsia="en-US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/>
    </w:pPr>
    <w:rPr>
      <w:rFonts w:eastAsiaTheme="minorHAnsi"/>
      <w:szCs w:val="22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  <w:rPr>
      <w:szCs w:val="24"/>
      <w:lang w:eastAsia="en-GB"/>
    </w:rPr>
  </w:style>
  <w:style w:type="character" w:customStyle="1" w:styleId="FooterCoverPageChar">
    <w:name w:val="Footer Cover Page Char"/>
    <w:basedOn w:val="DefaultParagraphFont"/>
    <w:link w:val="FooterCoverPage"/>
    <w:rPr>
      <w:sz w:val="24"/>
      <w:szCs w:val="24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/>
    </w:pPr>
    <w:rPr>
      <w:szCs w:val="24"/>
      <w:lang w:eastAsia="en-GB"/>
    </w:rPr>
  </w:style>
  <w:style w:type="character" w:customStyle="1" w:styleId="HeaderCoverPageChar">
    <w:name w:val="Header Cover Page Char"/>
    <w:basedOn w:val="DefaultParagraphFont"/>
    <w:link w:val="HeaderCoverPag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9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emf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emf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emf"/><Relationship Id="rId28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image" Target="media/image8.emf"/><Relationship Id="rId27" Type="http://schemas.openxmlformats.org/officeDocument/2006/relationships/footer" Target="footer4.xml"/><Relationship Id="rId30" Type="http://schemas.openxmlformats.org/officeDocument/2006/relationships/footer" Target="footer6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NO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EBEBE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Hea14</b:Tag>
    <b:SourceType>Report</b:SourceType>
    <b:Guid>{72ABDD8D-FC67-4390-A77B-C963AC9CC00A}</b:Guid>
    <b:Title>Research study on best technologies for safety of the offshore oil and gas installations and the definition of competence necessary for the authorities supervising the offshore oil and gas operations.</b:Title>
    <b:Year>2014</b:Year>
    <b:Author>
      <b:Author>
        <b:Corporate>Health and Safety Laboratories</b:Corporate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1EE837C6-77D8-4431-8A0E-066081795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NOT.DOTM</Template>
  <TotalTime>4406</TotalTime>
  <Pages>14</Pages>
  <Words>4633</Words>
  <Characters>26410</Characters>
  <Application>Microsoft Office Word</Application>
  <DocSecurity>0</DocSecurity>
  <PresentationFormat>Microsoft Word 14.0</PresentationFormat>
  <Lines>220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30982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EL4</cp:keywords>
  <cp:lastModifiedBy>LAGES CARVALHO Patrick (SG)</cp:lastModifiedBy>
  <cp:revision>87</cp:revision>
  <cp:lastPrinted>2016-02-11T09:31:00Z</cp:lastPrinted>
  <dcterms:created xsi:type="dcterms:W3CDTF">2016-03-03T14:12:00Z</dcterms:created>
  <dcterms:modified xsi:type="dcterms:W3CDTF">2016-05-23T07:19:00Z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4.6.2.4290</vt:lpwstr>
  </property>
  <property fmtid="{D5CDD505-2E9C-101B-9397-08002B2CF9AE}" pid="3" name="EurolookVersion">
    <vt:lpwstr>4.6</vt:lpwstr>
  </property>
  <property fmtid="{D5CDD505-2E9C-101B-9397-08002B2CF9AE}" pid="4" name="DocID_EU">
    <vt:lpwstr> </vt:lpwstr>
  </property>
  <property fmtid="{D5CDD505-2E9C-101B-9397-08002B2CF9AE}" pid="5" name="ELDocType">
    <vt:lpwstr>not.dot</vt:lpwstr>
  </property>
  <property fmtid="{D5CDD505-2E9C-101B-9397-08002B2CF9AE}" pid="6" name="Created using">
    <vt:lpwstr>EL 4.6 Build 34000</vt:lpwstr>
  </property>
  <property fmtid="{D5CDD505-2E9C-101B-9397-08002B2CF9AE}" pid="7" name="Formatting">
    <vt:lpwstr>4.1</vt:lpwstr>
  </property>
  <property fmtid="{D5CDD505-2E9C-101B-9397-08002B2CF9AE}" pid="8" name="Last edited using">
    <vt:lpwstr>EL 4.6 Build 50000</vt:lpwstr>
  </property>
  <property fmtid="{D5CDD505-2E9C-101B-9397-08002B2CF9AE}" pid="9" name="EL_Author">
    <vt:lpwstr>Koehli</vt:lpwstr>
  </property>
  <property fmtid="{D5CDD505-2E9C-101B-9397-08002B2CF9AE}" pid="10" name="Type">
    <vt:lpwstr>Eurolook Note &amp; Letter</vt:lpwstr>
  </property>
  <property fmtid="{D5CDD505-2E9C-101B-9397-08002B2CF9AE}" pid="11" name="Language">
    <vt:lpwstr>EN</vt:lpwstr>
  </property>
  <property fmtid="{D5CDD505-2E9C-101B-9397-08002B2CF9AE}" pid="12" name="EL_Language">
    <vt:lpwstr>EN</vt:lpwstr>
  </property>
  <property fmtid="{D5CDD505-2E9C-101B-9397-08002B2CF9AE}" pid="13" name="Part">
    <vt:lpwstr>1</vt:lpwstr>
  </property>
  <property fmtid="{D5CDD505-2E9C-101B-9397-08002B2CF9AE}" pid="14" name="Total parts">
    <vt:lpwstr>1</vt:lpwstr>
  </property>
  <property fmtid="{D5CDD505-2E9C-101B-9397-08002B2CF9AE}" pid="15" name="Classification">
    <vt:lpwstr> </vt:lpwstr>
  </property>
  <property fmtid="{D5CDD505-2E9C-101B-9397-08002B2CF9AE}" pid="16" name="DocStatus">
    <vt:lpwstr>Green</vt:lpwstr>
  </property>
</Properties>
</file>